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8A8" w:rsidRDefault="00F858A8" w:rsidP="00F858A8">
      <w:pPr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ČESTNÉ PROHLÁŠENÍ O SUBDODAVATELÍCH</w:t>
      </w:r>
    </w:p>
    <w:p w:rsidR="00F858A8" w:rsidRDefault="00F858A8" w:rsidP="00F858A8">
      <w:pPr>
        <w:jc w:val="center"/>
        <w:rPr>
          <w:rFonts w:ascii="Calibri" w:hAnsi="Calibri" w:cs="Calibri"/>
          <w:sz w:val="22"/>
          <w:szCs w:val="22"/>
        </w:rPr>
      </w:pPr>
    </w:p>
    <w:p w:rsidR="00F858A8" w:rsidRDefault="00F858A8" w:rsidP="00F858A8">
      <w:pPr>
        <w:rPr>
          <w:lang w:eastAsia="en-US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0"/>
        <w:gridCol w:w="5580"/>
      </w:tblGrid>
      <w:tr w:rsidR="00F858A8" w:rsidRPr="00F858A8" w:rsidTr="001510A2">
        <w:trPr>
          <w:trHeight w:val="4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F858A8" w:rsidRDefault="00F858A8" w:rsidP="00F858A8">
            <w:pPr>
              <w:rPr>
                <w:rFonts w:asciiTheme="minorHAnsi" w:hAnsiTheme="minorHAnsi"/>
                <w:lang w:eastAsia="en-US"/>
              </w:rPr>
            </w:pPr>
            <w:r w:rsidRPr="00F858A8">
              <w:rPr>
                <w:rFonts w:asciiTheme="minorHAnsi" w:hAnsiTheme="minorHAnsi"/>
                <w:lang w:eastAsia="en-US"/>
              </w:rPr>
              <w:t>Název zakázky: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340ED8" w:rsidRDefault="00340ED8" w:rsidP="00340ED8">
            <w:pPr>
              <w:spacing w:line="276" w:lineRule="auto"/>
              <w:ind w:left="-23"/>
              <w:rPr>
                <w:rFonts w:asciiTheme="minorHAnsi" w:hAnsiTheme="minorHAnsi"/>
                <w:b/>
                <w:bCs/>
                <w:lang w:eastAsia="en-US"/>
              </w:rPr>
            </w:pPr>
            <w:bookmarkStart w:id="0" w:name="_Hlk14772149"/>
            <w:r w:rsidRPr="00340ED8">
              <w:rPr>
                <w:b/>
                <w:bCs/>
              </w:rPr>
              <w:t>Modernizace vnitřních prostor objektu č.p.19 v obci Hrdlív</w:t>
            </w:r>
            <w:bookmarkEnd w:id="0"/>
          </w:p>
        </w:tc>
      </w:tr>
    </w:tbl>
    <w:p w:rsidR="00F858A8" w:rsidRDefault="00F858A8" w:rsidP="00F858A8">
      <w:pPr>
        <w:rPr>
          <w:lang w:eastAsia="en-US"/>
        </w:rPr>
      </w:pPr>
    </w:p>
    <w:p w:rsidR="00F858A8" w:rsidRPr="00A3410D" w:rsidRDefault="00F858A8" w:rsidP="00F858A8">
      <w:pPr>
        <w:rPr>
          <w:lang w:eastAsia="en-US"/>
        </w:rPr>
      </w:pPr>
    </w:p>
    <w:p w:rsidR="00F858A8" w:rsidRPr="00F858A8" w:rsidRDefault="0041192F" w:rsidP="00F858A8">
      <w:pPr>
        <w:spacing w:after="120"/>
        <w:rPr>
          <w:rFonts w:ascii="Calibri" w:hAnsi="Calibri" w:cs="Trebuchet MS"/>
          <w:b/>
          <w:caps/>
          <w:sz w:val="22"/>
          <w:szCs w:val="22"/>
        </w:rPr>
      </w:pPr>
      <w:r>
        <w:rPr>
          <w:rFonts w:ascii="Calibri" w:hAnsi="Calibri" w:cs="Trebuchet MS"/>
          <w:b/>
          <w:caps/>
          <w:sz w:val="22"/>
          <w:szCs w:val="22"/>
        </w:rPr>
        <w:t>Identifikační údaje uchaze</w:t>
      </w:r>
      <w:r w:rsidR="00F858A8" w:rsidRPr="00F858A8">
        <w:rPr>
          <w:rFonts w:ascii="Calibri" w:hAnsi="Calibri" w:cs="Trebuchet MS"/>
          <w:b/>
          <w:caps/>
          <w:sz w:val="22"/>
          <w:szCs w:val="22"/>
        </w:rPr>
        <w:t>če</w:t>
      </w:r>
      <w:r w:rsidR="00F858A8" w:rsidRPr="00F858A8">
        <w:rPr>
          <w:rFonts w:ascii="Calibri" w:hAnsi="Calibri" w:cs="Trebuchet MS"/>
          <w:b/>
          <w:sz w:val="22"/>
          <w:szCs w:val="22"/>
        </w:rPr>
        <w:t>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0"/>
        <w:gridCol w:w="5580"/>
      </w:tblGrid>
      <w:tr w:rsidR="00F858A8" w:rsidRPr="00CE5C5D" w:rsidTr="001510A2">
        <w:trPr>
          <w:trHeight w:val="4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F858A8" w:rsidRDefault="00F858A8" w:rsidP="001510A2">
            <w:pPr>
              <w:rPr>
                <w:rFonts w:ascii="Calibri" w:hAnsi="Calibri" w:cs="Trebuchet MS"/>
                <w:b/>
                <w:sz w:val="22"/>
                <w:szCs w:val="22"/>
              </w:rPr>
            </w:pPr>
            <w:r w:rsidRPr="00F858A8">
              <w:rPr>
                <w:rFonts w:ascii="Calibri" w:hAnsi="Calibri" w:cs="Trebuchet MS"/>
                <w:b/>
                <w:sz w:val="22"/>
                <w:szCs w:val="22"/>
              </w:rPr>
              <w:t>Obchodní firma nebo název uchazeče: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CE5C5D" w:rsidRDefault="00F858A8" w:rsidP="001510A2">
            <w:pPr>
              <w:pStyle w:val="Normlnweb"/>
              <w:rPr>
                <w:rFonts w:ascii="Calibri" w:hAnsi="Calibri" w:cs="Trebuchet MS"/>
                <w:b/>
                <w:sz w:val="22"/>
                <w:szCs w:val="22"/>
              </w:rPr>
            </w:pPr>
          </w:p>
        </w:tc>
      </w:tr>
      <w:tr w:rsidR="00F858A8" w:rsidRPr="00CE5C5D" w:rsidTr="001510A2">
        <w:trPr>
          <w:trHeight w:val="4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CE5C5D" w:rsidRDefault="00F858A8" w:rsidP="001510A2">
            <w:pPr>
              <w:rPr>
                <w:rFonts w:ascii="Calibri" w:hAnsi="Calibri" w:cs="Trebuchet MS"/>
                <w:sz w:val="22"/>
                <w:szCs w:val="22"/>
              </w:rPr>
            </w:pPr>
            <w:r w:rsidRPr="00CE5C5D">
              <w:rPr>
                <w:rFonts w:ascii="Calibri" w:hAnsi="Calibri" w:cs="Trebuchet MS"/>
                <w:sz w:val="22"/>
                <w:szCs w:val="22"/>
              </w:rPr>
              <w:t>Sídlo: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CE5C5D" w:rsidRDefault="00F858A8" w:rsidP="001510A2">
            <w:pPr>
              <w:pStyle w:val="Normlnweb"/>
              <w:rPr>
                <w:rFonts w:ascii="Calibri" w:hAnsi="Calibri" w:cs="Trebuchet MS"/>
                <w:b/>
                <w:sz w:val="22"/>
                <w:szCs w:val="22"/>
              </w:rPr>
            </w:pPr>
          </w:p>
        </w:tc>
      </w:tr>
      <w:tr w:rsidR="00F858A8" w:rsidRPr="00CE5C5D" w:rsidTr="001510A2">
        <w:trPr>
          <w:trHeight w:val="4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CE5C5D" w:rsidRDefault="00F858A8" w:rsidP="001510A2">
            <w:pPr>
              <w:rPr>
                <w:rFonts w:ascii="Calibri" w:hAnsi="Calibri" w:cs="Trebuchet MS"/>
                <w:sz w:val="22"/>
                <w:szCs w:val="22"/>
              </w:rPr>
            </w:pPr>
            <w:r w:rsidRPr="00CE5C5D">
              <w:rPr>
                <w:rFonts w:ascii="Calibri" w:hAnsi="Calibri" w:cs="Trebuchet MS"/>
                <w:sz w:val="22"/>
                <w:szCs w:val="22"/>
              </w:rPr>
              <w:t>IČ: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CE5C5D" w:rsidRDefault="00F858A8" w:rsidP="001510A2">
            <w:pPr>
              <w:pStyle w:val="Normlnweb"/>
              <w:rPr>
                <w:rFonts w:ascii="Calibri" w:hAnsi="Calibri" w:cs="Trebuchet MS"/>
                <w:b/>
                <w:sz w:val="22"/>
                <w:szCs w:val="22"/>
              </w:rPr>
            </w:pPr>
          </w:p>
        </w:tc>
      </w:tr>
      <w:tr w:rsidR="00F858A8" w:rsidRPr="00CE5C5D" w:rsidTr="001510A2">
        <w:trPr>
          <w:trHeight w:val="4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CE5C5D" w:rsidRDefault="00F858A8" w:rsidP="001510A2">
            <w:pPr>
              <w:rPr>
                <w:rFonts w:ascii="Calibri" w:hAnsi="Calibri" w:cs="Trebuchet MS"/>
                <w:sz w:val="22"/>
                <w:szCs w:val="22"/>
              </w:rPr>
            </w:pPr>
            <w:r>
              <w:rPr>
                <w:rFonts w:ascii="Calibri" w:hAnsi="Calibri" w:cs="Trebuchet MS"/>
                <w:sz w:val="22"/>
                <w:szCs w:val="22"/>
              </w:rPr>
              <w:t>DIČ: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CE5C5D" w:rsidRDefault="00F858A8" w:rsidP="001510A2">
            <w:pPr>
              <w:pStyle w:val="Normlnweb"/>
              <w:rPr>
                <w:rFonts w:ascii="Calibri" w:hAnsi="Calibri" w:cs="Trebuchet MS"/>
                <w:b/>
                <w:sz w:val="22"/>
                <w:szCs w:val="22"/>
              </w:rPr>
            </w:pPr>
          </w:p>
        </w:tc>
      </w:tr>
      <w:tr w:rsidR="00F858A8" w:rsidRPr="00CE5C5D" w:rsidTr="001510A2">
        <w:trPr>
          <w:trHeight w:val="4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CE5C5D" w:rsidRDefault="00F858A8" w:rsidP="001510A2">
            <w:pPr>
              <w:rPr>
                <w:rFonts w:ascii="Calibri" w:hAnsi="Calibri" w:cs="Trebuchet MS"/>
                <w:sz w:val="22"/>
                <w:szCs w:val="22"/>
              </w:rPr>
            </w:pPr>
            <w:r>
              <w:rPr>
                <w:rFonts w:ascii="Calibri" w:hAnsi="Calibri" w:cs="Trebuchet MS"/>
                <w:sz w:val="22"/>
                <w:szCs w:val="22"/>
              </w:rPr>
              <w:t>Jednající: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CE5C5D" w:rsidRDefault="00F858A8" w:rsidP="001510A2">
            <w:pPr>
              <w:pStyle w:val="Normlnweb"/>
              <w:rPr>
                <w:rFonts w:ascii="Calibri" w:hAnsi="Calibri" w:cs="Trebuchet MS"/>
                <w:b/>
                <w:sz w:val="22"/>
                <w:szCs w:val="22"/>
              </w:rPr>
            </w:pPr>
          </w:p>
        </w:tc>
      </w:tr>
    </w:tbl>
    <w:p w:rsidR="0041192F" w:rsidRDefault="0041192F" w:rsidP="0041192F">
      <w:pPr>
        <w:spacing w:after="120"/>
        <w:jc w:val="both"/>
        <w:rPr>
          <w:rFonts w:ascii="Calibri" w:hAnsi="Calibri" w:cs="Calibri"/>
          <w:sz w:val="20"/>
          <w:szCs w:val="22"/>
        </w:rPr>
      </w:pPr>
      <w:r w:rsidRPr="0041192F">
        <w:rPr>
          <w:rFonts w:ascii="Calibri" w:hAnsi="Calibri" w:cs="Calibri"/>
          <w:sz w:val="20"/>
          <w:szCs w:val="22"/>
        </w:rPr>
        <w:t>Výše uvedený uchazeč tímto čestně prohlašuje</w:t>
      </w:r>
    </w:p>
    <w:p w:rsidR="00340ED8" w:rsidRPr="00340ED8" w:rsidRDefault="00340ED8" w:rsidP="00340ED8">
      <w:pPr>
        <w:pStyle w:val="Odstavecseseznamem"/>
        <w:spacing w:line="276" w:lineRule="auto"/>
        <w:ind w:left="0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41192F" w:rsidRPr="00340ED8">
        <w:rPr>
          <w:rFonts w:asciiTheme="minorHAnsi" w:hAnsiTheme="minorHAnsi" w:cstheme="minorHAnsi"/>
          <w:sz w:val="20"/>
          <w:szCs w:val="20"/>
        </w:rPr>
        <w:t>Tímto jako uchazeč o zakázku malého rozsahu na stavební práce s názvem „</w:t>
      </w:r>
      <w:r w:rsidRPr="00340ED8">
        <w:rPr>
          <w:rFonts w:asciiTheme="minorHAnsi" w:hAnsiTheme="minorHAnsi" w:cstheme="minorHAnsi"/>
          <w:b/>
          <w:bCs/>
          <w:sz w:val="20"/>
          <w:szCs w:val="20"/>
        </w:rPr>
        <w:t xml:space="preserve">Modernizace vnitřních </w:t>
      </w:r>
    </w:p>
    <w:p w:rsidR="0041192F" w:rsidRPr="00340ED8" w:rsidRDefault="00340ED8" w:rsidP="00340ED8">
      <w:pPr>
        <w:pStyle w:val="Odstavecseseznamem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  <w:r w:rsidRPr="00340ED8">
        <w:rPr>
          <w:rFonts w:asciiTheme="minorHAnsi" w:hAnsiTheme="minorHAnsi" w:cstheme="minorHAnsi"/>
          <w:b/>
          <w:bCs/>
          <w:sz w:val="20"/>
          <w:szCs w:val="20"/>
        </w:rPr>
        <w:t xml:space="preserve">  </w:t>
      </w:r>
      <w:r w:rsidRPr="00340ED8">
        <w:rPr>
          <w:rFonts w:asciiTheme="minorHAnsi" w:hAnsiTheme="minorHAnsi" w:cstheme="minorHAnsi"/>
          <w:b/>
          <w:bCs/>
          <w:sz w:val="20"/>
          <w:szCs w:val="20"/>
        </w:rPr>
        <w:t>prosto</w:t>
      </w:r>
      <w:r w:rsidRPr="00340ED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340ED8">
        <w:rPr>
          <w:rFonts w:asciiTheme="minorHAnsi" w:hAnsiTheme="minorHAnsi" w:cstheme="minorHAnsi"/>
          <w:b/>
          <w:bCs/>
          <w:sz w:val="20"/>
          <w:szCs w:val="20"/>
        </w:rPr>
        <w:t>objektu č.p.19 v obci Hrdlív“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41192F" w:rsidRPr="00340ED8">
        <w:rPr>
          <w:rFonts w:asciiTheme="minorHAnsi" w:hAnsiTheme="minorHAnsi" w:cstheme="minorHAnsi"/>
          <w:sz w:val="20"/>
          <w:szCs w:val="20"/>
        </w:rPr>
        <w:t>čestně prohlašuji, že tyto konkrétní části výše uvedené zakázky mám v úmyslu zadat těmto konkrétním subdodavatelům, dále zde uvádím procentuální podíl subdodávky ve vztahu k celkovému rozsahu zakázky, identifikační údaje těchto subdodavatelů a kontaktní osoby subdodavatelů ve věci veřejné zakázky:</w:t>
      </w:r>
    </w:p>
    <w:p w:rsidR="00F858A8" w:rsidRPr="00F858A8" w:rsidRDefault="00F858A8" w:rsidP="00F858A8">
      <w:pPr>
        <w:spacing w:after="120"/>
        <w:jc w:val="both"/>
        <w:rPr>
          <w:rFonts w:ascii="Calibri" w:hAnsi="Calibri" w:cs="Calibri"/>
          <w:b/>
          <w:sz w:val="20"/>
          <w:szCs w:val="22"/>
        </w:rPr>
      </w:pPr>
      <w:r w:rsidRPr="00F858A8">
        <w:rPr>
          <w:rFonts w:ascii="Calibri" w:hAnsi="Calibri" w:cs="Calibri"/>
          <w:b/>
          <w:sz w:val="20"/>
          <w:szCs w:val="22"/>
        </w:rPr>
        <w:t>Subdodavatel č. 1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0"/>
        <w:gridCol w:w="5580"/>
      </w:tblGrid>
      <w:tr w:rsidR="00F858A8" w:rsidRPr="00F858A8" w:rsidTr="00340ED8">
        <w:trPr>
          <w:trHeight w:val="307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  <w:r w:rsidRPr="00F858A8">
              <w:rPr>
                <w:rFonts w:ascii="Calibri" w:hAnsi="Calibri" w:cs="Calibri"/>
                <w:b/>
                <w:sz w:val="20"/>
                <w:szCs w:val="22"/>
              </w:rPr>
              <w:t>Předmět subdodávky: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</w:tr>
      <w:tr w:rsidR="00F858A8" w:rsidRPr="00F858A8" w:rsidTr="00340ED8">
        <w:trPr>
          <w:trHeight w:val="3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  <w:r w:rsidRPr="00F858A8">
              <w:rPr>
                <w:rFonts w:ascii="Calibri" w:hAnsi="Calibri" w:cs="Calibri"/>
                <w:b/>
                <w:sz w:val="20"/>
                <w:szCs w:val="22"/>
              </w:rPr>
              <w:t>Objem subdodávky v %: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</w:tr>
      <w:tr w:rsidR="00F858A8" w:rsidRPr="00F858A8" w:rsidTr="00340ED8">
        <w:trPr>
          <w:trHeight w:val="402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  <w:r w:rsidRPr="00F858A8">
              <w:rPr>
                <w:rFonts w:ascii="Calibri" w:hAnsi="Calibri" w:cs="Calibri"/>
                <w:b/>
                <w:sz w:val="20"/>
                <w:szCs w:val="22"/>
              </w:rPr>
              <w:t>Obchodní firma nebo název subdodavatele: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</w:tr>
      <w:tr w:rsidR="00F858A8" w:rsidRPr="00F858A8" w:rsidTr="00340ED8">
        <w:trPr>
          <w:trHeight w:val="326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sz w:val="20"/>
                <w:szCs w:val="22"/>
              </w:rPr>
            </w:pPr>
            <w:r w:rsidRPr="00F858A8">
              <w:rPr>
                <w:rFonts w:ascii="Calibri" w:hAnsi="Calibri" w:cs="Calibri"/>
                <w:sz w:val="20"/>
                <w:szCs w:val="22"/>
              </w:rPr>
              <w:t>Sídlo: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</w:tr>
      <w:tr w:rsidR="00F858A8" w:rsidRPr="00F858A8" w:rsidTr="00340ED8">
        <w:trPr>
          <w:trHeight w:val="389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sz w:val="20"/>
                <w:szCs w:val="22"/>
              </w:rPr>
            </w:pPr>
            <w:r w:rsidRPr="00F858A8">
              <w:rPr>
                <w:rFonts w:ascii="Calibri" w:hAnsi="Calibri" w:cs="Calibri"/>
                <w:sz w:val="20"/>
                <w:szCs w:val="22"/>
              </w:rPr>
              <w:t>IČ: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</w:tr>
      <w:tr w:rsidR="00F858A8" w:rsidRPr="00F858A8" w:rsidTr="00340ED8">
        <w:trPr>
          <w:trHeight w:val="348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DIČ: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</w:tr>
      <w:tr w:rsidR="00F858A8" w:rsidRPr="00F858A8" w:rsidTr="00340ED8">
        <w:trPr>
          <w:trHeight w:val="372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Telefon: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</w:tr>
      <w:tr w:rsidR="00F858A8" w:rsidRPr="00F858A8" w:rsidTr="00340ED8">
        <w:trPr>
          <w:trHeight w:val="322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Default="00F858A8" w:rsidP="00F858A8">
            <w:pPr>
              <w:spacing w:after="120"/>
              <w:jc w:val="both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Email, www: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</w:tr>
      <w:tr w:rsidR="00F858A8" w:rsidRPr="00F858A8" w:rsidTr="00340ED8">
        <w:trPr>
          <w:trHeight w:val="385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sz w:val="20"/>
                <w:szCs w:val="22"/>
              </w:rPr>
            </w:pPr>
            <w:r w:rsidRPr="00F858A8">
              <w:rPr>
                <w:rFonts w:ascii="Calibri" w:hAnsi="Calibri" w:cs="Calibri"/>
                <w:sz w:val="20"/>
                <w:szCs w:val="22"/>
              </w:rPr>
              <w:t>Jednající: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A8" w:rsidRPr="00F858A8" w:rsidRDefault="00F858A8" w:rsidP="00F858A8">
            <w:pPr>
              <w:spacing w:after="120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</w:tr>
    </w:tbl>
    <w:p w:rsidR="00F858A8" w:rsidRPr="00F858A8" w:rsidRDefault="00F858A8" w:rsidP="00F858A8">
      <w:pPr>
        <w:spacing w:after="120"/>
        <w:jc w:val="both"/>
        <w:rPr>
          <w:rFonts w:ascii="Calibri" w:hAnsi="Calibri" w:cs="Calibri"/>
          <w:i/>
          <w:sz w:val="20"/>
          <w:szCs w:val="22"/>
        </w:rPr>
      </w:pPr>
      <w:r w:rsidRPr="00F858A8">
        <w:rPr>
          <w:rFonts w:ascii="Calibri" w:hAnsi="Calibri" w:cs="Calibri"/>
          <w:i/>
          <w:sz w:val="20"/>
          <w:szCs w:val="22"/>
        </w:rPr>
        <w:t>/V případě více subdodavatelů uchazeč tabulku zkopíruje dle potřeby/</w:t>
      </w:r>
    </w:p>
    <w:p w:rsidR="0041192F" w:rsidRPr="00340ED8" w:rsidRDefault="0041192F" w:rsidP="00340ED8">
      <w:pPr>
        <w:pStyle w:val="Odstavecseseznamem"/>
        <w:numPr>
          <w:ilvl w:val="0"/>
          <w:numId w:val="5"/>
        </w:numPr>
        <w:spacing w:after="120" w:line="276" w:lineRule="auto"/>
        <w:ind w:left="360"/>
        <w:rPr>
          <w:rFonts w:asciiTheme="minorHAnsi" w:hAnsiTheme="minorHAnsi" w:cstheme="minorHAnsi"/>
          <w:bCs/>
          <w:sz w:val="20"/>
          <w:szCs w:val="20"/>
        </w:rPr>
      </w:pPr>
      <w:r w:rsidRPr="00340ED8">
        <w:rPr>
          <w:rFonts w:asciiTheme="minorHAnsi" w:hAnsiTheme="minorHAnsi" w:cstheme="minorHAnsi"/>
          <w:sz w:val="20"/>
          <w:szCs w:val="20"/>
        </w:rPr>
        <w:t xml:space="preserve">Tímto jako uchazeč o zakázku malého rozsahu na stavební práce s názvem </w:t>
      </w:r>
      <w:r w:rsidRPr="00340ED8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340ED8" w:rsidRPr="00340ED8">
        <w:rPr>
          <w:rFonts w:asciiTheme="minorHAnsi" w:hAnsiTheme="minorHAnsi" w:cstheme="minorHAnsi"/>
          <w:b/>
          <w:bCs/>
          <w:sz w:val="20"/>
          <w:szCs w:val="20"/>
        </w:rPr>
        <w:t>Modernizace vnitřních prostor objektu č.p.19 v obci Hrdlív“</w:t>
      </w:r>
      <w:r w:rsidR="00340ED8" w:rsidRPr="00340ED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340ED8">
        <w:rPr>
          <w:rFonts w:asciiTheme="minorHAnsi" w:hAnsiTheme="minorHAnsi" w:cstheme="minorHAnsi"/>
          <w:bCs/>
          <w:sz w:val="20"/>
          <w:szCs w:val="20"/>
        </w:rPr>
        <w:t>čestně prohlašuji, že nemám v úmyslu zadat žádnou část výše uvedené veřejné zakázky žádnému subdodavateli.</w:t>
      </w:r>
      <w:r w:rsidRPr="00340ED8">
        <w:rPr>
          <w:rFonts w:asciiTheme="minorHAnsi" w:hAnsiTheme="minorHAnsi" w:cstheme="minorHAnsi"/>
          <w:sz w:val="20"/>
          <w:szCs w:val="20"/>
          <w:vertAlign w:val="superscript"/>
        </w:rPr>
        <w:footnoteReference w:id="1"/>
      </w:r>
      <w:r w:rsidRPr="00340ED8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:rsidR="00340ED8" w:rsidRPr="00340ED8" w:rsidRDefault="00F858A8" w:rsidP="00F858A8">
      <w:pPr>
        <w:spacing w:before="260" w:after="260"/>
        <w:jc w:val="both"/>
        <w:rPr>
          <w:rFonts w:ascii="Calibri" w:hAnsi="Calibri" w:cs="Calibri"/>
          <w:sz w:val="20"/>
          <w:szCs w:val="20"/>
        </w:rPr>
      </w:pPr>
      <w:bookmarkStart w:id="1" w:name="_GoBack"/>
      <w:bookmarkEnd w:id="1"/>
      <w:r w:rsidRPr="00340ED8">
        <w:rPr>
          <w:rFonts w:ascii="Calibri" w:hAnsi="Calibri" w:cs="Calibri"/>
          <w:sz w:val="20"/>
          <w:szCs w:val="20"/>
        </w:rPr>
        <w:t>V ……………………………………. dne __/__/____</w:t>
      </w:r>
      <w:r w:rsidRPr="00340ED8">
        <w:rPr>
          <w:rFonts w:ascii="Calibri" w:hAnsi="Calibri" w:cs="Calibri"/>
          <w:sz w:val="20"/>
          <w:szCs w:val="20"/>
        </w:rPr>
        <w:tab/>
      </w:r>
    </w:p>
    <w:p w:rsidR="00CE6A0F" w:rsidRPr="00340ED8" w:rsidRDefault="00F858A8" w:rsidP="00340ED8">
      <w:pPr>
        <w:spacing w:before="260" w:after="260"/>
        <w:jc w:val="both"/>
        <w:rPr>
          <w:rFonts w:ascii="Calibri" w:hAnsi="Calibri" w:cs="Calibri"/>
          <w:sz w:val="20"/>
          <w:szCs w:val="20"/>
        </w:rPr>
      </w:pPr>
      <w:r w:rsidRPr="00340ED8">
        <w:rPr>
          <w:rFonts w:ascii="Calibri" w:hAnsi="Calibri" w:cs="Calibri"/>
          <w:sz w:val="20"/>
          <w:szCs w:val="20"/>
        </w:rPr>
        <w:t xml:space="preserve">   </w:t>
      </w:r>
      <w:r w:rsidR="00340ED8" w:rsidRPr="00340ED8"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</w:t>
      </w:r>
      <w:r w:rsidRPr="00340ED8">
        <w:rPr>
          <w:rFonts w:ascii="Calibri" w:hAnsi="Calibri" w:cs="Calibri"/>
          <w:sz w:val="20"/>
          <w:szCs w:val="20"/>
        </w:rPr>
        <w:t xml:space="preserve">                           ……….………………………………………………</w:t>
      </w:r>
      <w:r w:rsidRPr="00340ED8">
        <w:rPr>
          <w:rFonts w:ascii="Calibri" w:hAnsi="Calibri" w:cs="Calibri"/>
          <w:sz w:val="20"/>
          <w:szCs w:val="20"/>
        </w:rPr>
        <w:tab/>
      </w:r>
      <w:r w:rsidRPr="00340ED8">
        <w:rPr>
          <w:rFonts w:ascii="Calibri" w:hAnsi="Calibri" w:cs="Calibri"/>
          <w:sz w:val="20"/>
          <w:szCs w:val="20"/>
        </w:rPr>
        <w:tab/>
      </w:r>
      <w:r w:rsidR="00340ED8" w:rsidRPr="00340ED8"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</w:t>
      </w:r>
      <w:r w:rsidR="00340ED8">
        <w:rPr>
          <w:rFonts w:ascii="Calibri" w:hAnsi="Calibri" w:cs="Calibri"/>
          <w:sz w:val="20"/>
          <w:szCs w:val="20"/>
        </w:rPr>
        <w:t xml:space="preserve">              </w:t>
      </w:r>
      <w:r w:rsidR="00340ED8" w:rsidRPr="00340ED8">
        <w:rPr>
          <w:rFonts w:ascii="Calibri" w:hAnsi="Calibri" w:cs="Calibri"/>
          <w:sz w:val="20"/>
          <w:szCs w:val="20"/>
        </w:rPr>
        <w:t>p</w:t>
      </w:r>
      <w:r w:rsidRPr="00340ED8">
        <w:rPr>
          <w:rFonts w:ascii="Calibri" w:hAnsi="Calibri"/>
          <w:sz w:val="20"/>
          <w:szCs w:val="20"/>
        </w:rPr>
        <w:t>odpis oprávněné osoby</w:t>
      </w:r>
    </w:p>
    <w:sectPr w:rsidR="00CE6A0F" w:rsidRPr="00340ED8" w:rsidSect="00340ED8">
      <w:headerReference w:type="default" r:id="rId7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6312" w:rsidRDefault="00536312" w:rsidP="00F858A8">
      <w:r>
        <w:separator/>
      </w:r>
    </w:p>
  </w:endnote>
  <w:endnote w:type="continuationSeparator" w:id="0">
    <w:p w:rsidR="00536312" w:rsidRDefault="00536312" w:rsidP="00F85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6312" w:rsidRDefault="00536312" w:rsidP="00F858A8">
      <w:r>
        <w:separator/>
      </w:r>
    </w:p>
  </w:footnote>
  <w:footnote w:type="continuationSeparator" w:id="0">
    <w:p w:rsidR="00536312" w:rsidRDefault="00536312" w:rsidP="00F858A8">
      <w:r>
        <w:continuationSeparator/>
      </w:r>
    </w:p>
  </w:footnote>
  <w:footnote w:id="1">
    <w:p w:rsidR="0041192F" w:rsidRDefault="0041192F" w:rsidP="0041192F">
      <w:pPr>
        <w:pStyle w:val="Textpoznpodarou"/>
      </w:pPr>
      <w:r>
        <w:rPr>
          <w:rStyle w:val="Znakapoznpodarou"/>
        </w:rPr>
        <w:footnoteRef/>
      </w:r>
      <w:r>
        <w:t xml:space="preserve"> V případě, že uchazeč nemá v úmyslu zadat žádnou část zakázky žádnému subdodavateli, tabulku nevyplňuje.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8A8" w:rsidRPr="00F858A8" w:rsidRDefault="00F858A8" w:rsidP="00F858A8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eastAsia="en-US"/>
      </w:rPr>
    </w:pPr>
    <w:r w:rsidRPr="00F858A8">
      <w:rPr>
        <w:rFonts w:ascii="Calibri" w:eastAsia="Calibri" w:hAnsi="Calibri"/>
        <w:sz w:val="22"/>
        <w:szCs w:val="22"/>
        <w:lang w:val="x-none" w:eastAsia="en-US"/>
      </w:rPr>
      <w:t xml:space="preserve">Příloha č. </w:t>
    </w:r>
    <w:r w:rsidR="00340ED8">
      <w:rPr>
        <w:rFonts w:ascii="Calibri" w:eastAsia="Calibri" w:hAnsi="Calibri"/>
        <w:sz w:val="22"/>
        <w:szCs w:val="22"/>
        <w:lang w:eastAsia="en-US"/>
      </w:rPr>
      <w:t>6</w:t>
    </w:r>
    <w:r w:rsidR="008C4D1A">
      <w:rPr>
        <w:rFonts w:ascii="Calibri" w:eastAsia="Calibri" w:hAnsi="Calibri"/>
        <w:sz w:val="22"/>
        <w:szCs w:val="22"/>
        <w:lang w:eastAsia="en-US"/>
      </w:rPr>
      <w:t>_</w:t>
    </w:r>
    <w:r w:rsidRPr="00F858A8">
      <w:rPr>
        <w:rFonts w:ascii="Calibri" w:eastAsia="Calibri" w:hAnsi="Calibri"/>
        <w:sz w:val="22"/>
        <w:szCs w:val="22"/>
        <w:lang w:eastAsia="en-US"/>
      </w:rPr>
      <w:t xml:space="preserve">Čestné prohlášení o </w:t>
    </w:r>
    <w:r>
      <w:rPr>
        <w:rFonts w:ascii="Calibri" w:eastAsia="Calibri" w:hAnsi="Calibri"/>
        <w:sz w:val="22"/>
        <w:szCs w:val="22"/>
        <w:lang w:eastAsia="en-US"/>
      </w:rPr>
      <w:t>subdodavatelích</w:t>
    </w:r>
  </w:p>
  <w:p w:rsidR="00F858A8" w:rsidRDefault="00F858A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30B5D"/>
    <w:multiLevelType w:val="hybridMultilevel"/>
    <w:tmpl w:val="0792D052"/>
    <w:lvl w:ilvl="0" w:tplc="A53C776C">
      <w:start w:val="1"/>
      <w:numFmt w:val="decimal"/>
      <w:lvlText w:val="%1)"/>
      <w:lvlJc w:val="left"/>
      <w:pPr>
        <w:ind w:left="33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57" w:hanging="360"/>
      </w:pPr>
    </w:lvl>
    <w:lvl w:ilvl="2" w:tplc="0405001B" w:tentative="1">
      <w:start w:val="1"/>
      <w:numFmt w:val="lowerRoman"/>
      <w:lvlText w:val="%3."/>
      <w:lvlJc w:val="right"/>
      <w:pPr>
        <w:ind w:left="1777" w:hanging="180"/>
      </w:pPr>
    </w:lvl>
    <w:lvl w:ilvl="3" w:tplc="0405000F" w:tentative="1">
      <w:start w:val="1"/>
      <w:numFmt w:val="decimal"/>
      <w:lvlText w:val="%4."/>
      <w:lvlJc w:val="left"/>
      <w:pPr>
        <w:ind w:left="2497" w:hanging="360"/>
      </w:pPr>
    </w:lvl>
    <w:lvl w:ilvl="4" w:tplc="04050019" w:tentative="1">
      <w:start w:val="1"/>
      <w:numFmt w:val="lowerLetter"/>
      <w:lvlText w:val="%5."/>
      <w:lvlJc w:val="left"/>
      <w:pPr>
        <w:ind w:left="3217" w:hanging="360"/>
      </w:pPr>
    </w:lvl>
    <w:lvl w:ilvl="5" w:tplc="0405001B" w:tentative="1">
      <w:start w:val="1"/>
      <w:numFmt w:val="lowerRoman"/>
      <w:lvlText w:val="%6."/>
      <w:lvlJc w:val="right"/>
      <w:pPr>
        <w:ind w:left="3937" w:hanging="180"/>
      </w:pPr>
    </w:lvl>
    <w:lvl w:ilvl="6" w:tplc="0405000F" w:tentative="1">
      <w:start w:val="1"/>
      <w:numFmt w:val="decimal"/>
      <w:lvlText w:val="%7."/>
      <w:lvlJc w:val="left"/>
      <w:pPr>
        <w:ind w:left="4657" w:hanging="360"/>
      </w:pPr>
    </w:lvl>
    <w:lvl w:ilvl="7" w:tplc="04050019" w:tentative="1">
      <w:start w:val="1"/>
      <w:numFmt w:val="lowerLetter"/>
      <w:lvlText w:val="%8."/>
      <w:lvlJc w:val="left"/>
      <w:pPr>
        <w:ind w:left="5377" w:hanging="360"/>
      </w:pPr>
    </w:lvl>
    <w:lvl w:ilvl="8" w:tplc="040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1" w15:restartNumberingAfterBreak="0">
    <w:nsid w:val="52BD6A3D"/>
    <w:multiLevelType w:val="hybridMultilevel"/>
    <w:tmpl w:val="E35830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96029"/>
    <w:multiLevelType w:val="hybridMultilevel"/>
    <w:tmpl w:val="46C2D4F6"/>
    <w:lvl w:ilvl="0" w:tplc="66F2A99C">
      <w:start w:val="1"/>
      <w:numFmt w:val="decimal"/>
      <w:lvlText w:val="%1."/>
      <w:lvlJc w:val="left"/>
      <w:pPr>
        <w:ind w:left="337" w:hanging="360"/>
      </w:pPr>
      <w:rPr>
        <w:rFonts w:ascii="Calibri" w:hAnsi="Calibri" w:cs="Calibri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057" w:hanging="360"/>
      </w:pPr>
    </w:lvl>
    <w:lvl w:ilvl="2" w:tplc="0405001B" w:tentative="1">
      <w:start w:val="1"/>
      <w:numFmt w:val="lowerRoman"/>
      <w:lvlText w:val="%3."/>
      <w:lvlJc w:val="right"/>
      <w:pPr>
        <w:ind w:left="1777" w:hanging="180"/>
      </w:pPr>
    </w:lvl>
    <w:lvl w:ilvl="3" w:tplc="0405000F" w:tentative="1">
      <w:start w:val="1"/>
      <w:numFmt w:val="decimal"/>
      <w:lvlText w:val="%4."/>
      <w:lvlJc w:val="left"/>
      <w:pPr>
        <w:ind w:left="2497" w:hanging="360"/>
      </w:pPr>
    </w:lvl>
    <w:lvl w:ilvl="4" w:tplc="04050019" w:tentative="1">
      <w:start w:val="1"/>
      <w:numFmt w:val="lowerLetter"/>
      <w:lvlText w:val="%5."/>
      <w:lvlJc w:val="left"/>
      <w:pPr>
        <w:ind w:left="3217" w:hanging="360"/>
      </w:pPr>
    </w:lvl>
    <w:lvl w:ilvl="5" w:tplc="0405001B" w:tentative="1">
      <w:start w:val="1"/>
      <w:numFmt w:val="lowerRoman"/>
      <w:lvlText w:val="%6."/>
      <w:lvlJc w:val="right"/>
      <w:pPr>
        <w:ind w:left="3937" w:hanging="180"/>
      </w:pPr>
    </w:lvl>
    <w:lvl w:ilvl="6" w:tplc="0405000F" w:tentative="1">
      <w:start w:val="1"/>
      <w:numFmt w:val="decimal"/>
      <w:lvlText w:val="%7."/>
      <w:lvlJc w:val="left"/>
      <w:pPr>
        <w:ind w:left="4657" w:hanging="360"/>
      </w:pPr>
    </w:lvl>
    <w:lvl w:ilvl="7" w:tplc="04050019" w:tentative="1">
      <w:start w:val="1"/>
      <w:numFmt w:val="lowerLetter"/>
      <w:lvlText w:val="%8."/>
      <w:lvlJc w:val="left"/>
      <w:pPr>
        <w:ind w:left="5377" w:hanging="360"/>
      </w:pPr>
    </w:lvl>
    <w:lvl w:ilvl="8" w:tplc="040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3" w15:restartNumberingAfterBreak="0">
    <w:nsid w:val="6D4A0C32"/>
    <w:multiLevelType w:val="hybridMultilevel"/>
    <w:tmpl w:val="C0E6DB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55BCC"/>
    <w:multiLevelType w:val="hybridMultilevel"/>
    <w:tmpl w:val="DFBA7E3C"/>
    <w:lvl w:ilvl="0" w:tplc="309AEF3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8A8"/>
    <w:rsid w:val="00000C0F"/>
    <w:rsid w:val="00005190"/>
    <w:rsid w:val="000674F8"/>
    <w:rsid w:val="000F286D"/>
    <w:rsid w:val="001715D3"/>
    <w:rsid w:val="001C1FE0"/>
    <w:rsid w:val="001E0E3E"/>
    <w:rsid w:val="00214536"/>
    <w:rsid w:val="002210BA"/>
    <w:rsid w:val="00265427"/>
    <w:rsid w:val="00276A4E"/>
    <w:rsid w:val="00287A1B"/>
    <w:rsid w:val="002C5EC6"/>
    <w:rsid w:val="002F299C"/>
    <w:rsid w:val="00302688"/>
    <w:rsid w:val="003115E5"/>
    <w:rsid w:val="00314CBA"/>
    <w:rsid w:val="00315CC2"/>
    <w:rsid w:val="00316AD1"/>
    <w:rsid w:val="00323A4D"/>
    <w:rsid w:val="00340ED8"/>
    <w:rsid w:val="00375B6A"/>
    <w:rsid w:val="00384380"/>
    <w:rsid w:val="00393A67"/>
    <w:rsid w:val="0041192F"/>
    <w:rsid w:val="00415228"/>
    <w:rsid w:val="00430099"/>
    <w:rsid w:val="004338F8"/>
    <w:rsid w:val="0047093A"/>
    <w:rsid w:val="004971A5"/>
    <w:rsid w:val="004B1069"/>
    <w:rsid w:val="004B2DE4"/>
    <w:rsid w:val="004C5BE6"/>
    <w:rsid w:val="005025ED"/>
    <w:rsid w:val="00527D1F"/>
    <w:rsid w:val="00536312"/>
    <w:rsid w:val="00556685"/>
    <w:rsid w:val="005841BA"/>
    <w:rsid w:val="005920B2"/>
    <w:rsid w:val="005A0443"/>
    <w:rsid w:val="005B6203"/>
    <w:rsid w:val="005F1285"/>
    <w:rsid w:val="00640147"/>
    <w:rsid w:val="00646D17"/>
    <w:rsid w:val="00651083"/>
    <w:rsid w:val="0067063A"/>
    <w:rsid w:val="00684B6F"/>
    <w:rsid w:val="00694576"/>
    <w:rsid w:val="006974FD"/>
    <w:rsid w:val="00697658"/>
    <w:rsid w:val="006B1512"/>
    <w:rsid w:val="006B4E36"/>
    <w:rsid w:val="006E4EA0"/>
    <w:rsid w:val="006E56CB"/>
    <w:rsid w:val="00705990"/>
    <w:rsid w:val="007151FA"/>
    <w:rsid w:val="00722253"/>
    <w:rsid w:val="00757EFD"/>
    <w:rsid w:val="00766D7E"/>
    <w:rsid w:val="007701BF"/>
    <w:rsid w:val="0078441F"/>
    <w:rsid w:val="007914D6"/>
    <w:rsid w:val="007A197A"/>
    <w:rsid w:val="007A3264"/>
    <w:rsid w:val="007C0C95"/>
    <w:rsid w:val="007E47EB"/>
    <w:rsid w:val="007E7F91"/>
    <w:rsid w:val="007F1E73"/>
    <w:rsid w:val="0081086B"/>
    <w:rsid w:val="00820621"/>
    <w:rsid w:val="00851DC0"/>
    <w:rsid w:val="008658F8"/>
    <w:rsid w:val="00875D5D"/>
    <w:rsid w:val="00876585"/>
    <w:rsid w:val="0088106C"/>
    <w:rsid w:val="008A2AEE"/>
    <w:rsid w:val="008C4D1A"/>
    <w:rsid w:val="00902323"/>
    <w:rsid w:val="009072A1"/>
    <w:rsid w:val="0091348C"/>
    <w:rsid w:val="00933555"/>
    <w:rsid w:val="009641CE"/>
    <w:rsid w:val="00986275"/>
    <w:rsid w:val="00986387"/>
    <w:rsid w:val="00997530"/>
    <w:rsid w:val="009A29D9"/>
    <w:rsid w:val="009E6510"/>
    <w:rsid w:val="009F2AA8"/>
    <w:rsid w:val="009F6B61"/>
    <w:rsid w:val="009F6CE4"/>
    <w:rsid w:val="00A02B26"/>
    <w:rsid w:val="00A03933"/>
    <w:rsid w:val="00A145B2"/>
    <w:rsid w:val="00A20810"/>
    <w:rsid w:val="00A23452"/>
    <w:rsid w:val="00A45F60"/>
    <w:rsid w:val="00A807D3"/>
    <w:rsid w:val="00AB2051"/>
    <w:rsid w:val="00AC007B"/>
    <w:rsid w:val="00AD1508"/>
    <w:rsid w:val="00B051A0"/>
    <w:rsid w:val="00B053F6"/>
    <w:rsid w:val="00B24E00"/>
    <w:rsid w:val="00B367B9"/>
    <w:rsid w:val="00B377FE"/>
    <w:rsid w:val="00B77FB8"/>
    <w:rsid w:val="00B949BD"/>
    <w:rsid w:val="00BA02C2"/>
    <w:rsid w:val="00BA5340"/>
    <w:rsid w:val="00BB0DA7"/>
    <w:rsid w:val="00BE095B"/>
    <w:rsid w:val="00BF31E5"/>
    <w:rsid w:val="00C024AB"/>
    <w:rsid w:val="00C232D9"/>
    <w:rsid w:val="00C7314A"/>
    <w:rsid w:val="00C90C8C"/>
    <w:rsid w:val="00C96633"/>
    <w:rsid w:val="00CC3F40"/>
    <w:rsid w:val="00CD7870"/>
    <w:rsid w:val="00CE6A0F"/>
    <w:rsid w:val="00CF7BE5"/>
    <w:rsid w:val="00D07B88"/>
    <w:rsid w:val="00D403D6"/>
    <w:rsid w:val="00D442CC"/>
    <w:rsid w:val="00D90852"/>
    <w:rsid w:val="00DA646B"/>
    <w:rsid w:val="00DC05C2"/>
    <w:rsid w:val="00DF0060"/>
    <w:rsid w:val="00DF3245"/>
    <w:rsid w:val="00DF411A"/>
    <w:rsid w:val="00E26E96"/>
    <w:rsid w:val="00E62ADB"/>
    <w:rsid w:val="00EA58B7"/>
    <w:rsid w:val="00EC3459"/>
    <w:rsid w:val="00EC78C3"/>
    <w:rsid w:val="00EE1559"/>
    <w:rsid w:val="00EF70F9"/>
    <w:rsid w:val="00F110B7"/>
    <w:rsid w:val="00F4370B"/>
    <w:rsid w:val="00F56A74"/>
    <w:rsid w:val="00F6510E"/>
    <w:rsid w:val="00F858A8"/>
    <w:rsid w:val="00F870D9"/>
    <w:rsid w:val="00FF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FFBD9D"/>
  <w15:chartTrackingRefBased/>
  <w15:docId w15:val="{C7D40C14-BA68-4218-91D8-86A947B73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85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F858A8"/>
    <w:pPr>
      <w:suppressAutoHyphens/>
      <w:autoSpaceDN w:val="0"/>
      <w:textAlignment w:val="baseline"/>
    </w:pPr>
    <w:rPr>
      <w:kern w:val="3"/>
      <w:lang w:eastAsia="ar-SA"/>
    </w:rPr>
  </w:style>
  <w:style w:type="character" w:customStyle="1" w:styleId="st">
    <w:name w:val="st"/>
    <w:rsid w:val="00F858A8"/>
  </w:style>
  <w:style w:type="paragraph" w:styleId="Zhlav">
    <w:name w:val="header"/>
    <w:basedOn w:val="Normln"/>
    <w:link w:val="ZhlavChar"/>
    <w:uiPriority w:val="99"/>
    <w:unhideWhenUsed/>
    <w:rsid w:val="00F858A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858A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858A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858A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1192F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rsid w:val="0041192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1192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4119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92EC90AD</Template>
  <TotalTime>22</TotalTime>
  <Pages>1</Pages>
  <Words>214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projekty</dc:creator>
  <cp:keywords/>
  <dc:description/>
  <cp:lastModifiedBy>Ing. Radek Růžička</cp:lastModifiedBy>
  <cp:revision>5</cp:revision>
  <dcterms:created xsi:type="dcterms:W3CDTF">2017-06-09T13:18:00Z</dcterms:created>
  <dcterms:modified xsi:type="dcterms:W3CDTF">2019-07-23T09:28:00Z</dcterms:modified>
</cp:coreProperties>
</file>