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W w:w="0" w:type="auto"/>
        <w:tblBorders>
          <w:insideH w:val="none" w:sz="0" w:space="0" w:color="auto"/>
          <w:insideV w:val="none" w:sz="0" w:space="0" w:color="auto"/>
        </w:tblBorders>
        <w:tblCellMar>
          <w:top w:w="284" w:type="dxa"/>
        </w:tblCellMar>
        <w:tblLook w:val="04A0" w:firstRow="1" w:lastRow="0" w:firstColumn="1" w:lastColumn="0" w:noHBand="0" w:noVBand="1"/>
      </w:tblPr>
      <w:tblGrid>
        <w:gridCol w:w="4815"/>
        <w:gridCol w:w="4813"/>
      </w:tblGrid>
      <w:tr w:rsidR="0069657B" w:rsidRPr="00C720AB" w14:paraId="0FBC0DE7" w14:textId="77777777" w:rsidTr="0069657B">
        <w:tc>
          <w:tcPr>
            <w:tcW w:w="4889" w:type="dxa"/>
            <w:vAlign w:val="bottom"/>
          </w:tcPr>
          <w:p w14:paraId="7331050F" w14:textId="77777777" w:rsidR="0069657B" w:rsidRPr="00C720AB" w:rsidRDefault="0069657B" w:rsidP="0069657B">
            <w:pPr>
              <w:rPr>
                <w:sz w:val="17"/>
                <w:szCs w:val="17"/>
              </w:rPr>
            </w:pPr>
            <w:r w:rsidRPr="00C720AB">
              <w:rPr>
                <w:sz w:val="17"/>
                <w:szCs w:val="17"/>
              </w:rPr>
              <w:t>Číslo smlouvy objednatele:</w:t>
            </w:r>
          </w:p>
        </w:tc>
        <w:tc>
          <w:tcPr>
            <w:tcW w:w="4889" w:type="dxa"/>
            <w:vAlign w:val="bottom"/>
          </w:tcPr>
          <w:p w14:paraId="3A9C0D6E" w14:textId="77777777" w:rsidR="0069657B" w:rsidRPr="00C720AB" w:rsidRDefault="0069657B" w:rsidP="0069657B">
            <w:pPr>
              <w:rPr>
                <w:sz w:val="17"/>
                <w:szCs w:val="17"/>
              </w:rPr>
            </w:pPr>
            <w:r w:rsidRPr="00C720AB">
              <w:rPr>
                <w:sz w:val="17"/>
                <w:szCs w:val="17"/>
              </w:rPr>
              <w:t>Číslo smlouvy zhotovitele:</w:t>
            </w:r>
          </w:p>
        </w:tc>
      </w:tr>
    </w:tbl>
    <w:p w14:paraId="3C6E21B2" w14:textId="77777777" w:rsidR="00A97DB7" w:rsidRPr="00C720AB" w:rsidRDefault="00A97DB7" w:rsidP="0069657B">
      <w:pPr>
        <w:pStyle w:val="Nzev"/>
        <w:rPr>
          <w:sz w:val="24"/>
          <w:szCs w:val="24"/>
        </w:rPr>
      </w:pPr>
      <w:r w:rsidRPr="00C720AB">
        <w:rPr>
          <w:sz w:val="24"/>
          <w:szCs w:val="24"/>
        </w:rPr>
        <w:t>SMLOUVA O DÍLO</w:t>
      </w:r>
    </w:p>
    <w:p w14:paraId="680F8E24" w14:textId="2D723B17" w:rsidR="00A97DB7" w:rsidRPr="009A123E" w:rsidRDefault="00A97DB7" w:rsidP="009E5BC7">
      <w:pPr>
        <w:jc w:val="center"/>
        <w:rPr>
          <w:szCs w:val="18"/>
        </w:rPr>
      </w:pPr>
      <w:r w:rsidRPr="009A123E">
        <w:rPr>
          <w:szCs w:val="18"/>
        </w:rPr>
        <w:t xml:space="preserve">uzavřená dle </w:t>
      </w:r>
      <w:proofErr w:type="spellStart"/>
      <w:r w:rsidRPr="009A123E">
        <w:rPr>
          <w:szCs w:val="18"/>
        </w:rPr>
        <w:t>ust</w:t>
      </w:r>
      <w:proofErr w:type="spellEnd"/>
      <w:r w:rsidRPr="009A123E">
        <w:rPr>
          <w:szCs w:val="18"/>
        </w:rPr>
        <w:t xml:space="preserve">. </w:t>
      </w:r>
      <w:r w:rsidR="00922B6A" w:rsidRPr="009A123E">
        <w:rPr>
          <w:szCs w:val="18"/>
        </w:rPr>
        <w:t>§ </w:t>
      </w:r>
      <w:r w:rsidR="00024C5D" w:rsidRPr="009A123E">
        <w:rPr>
          <w:szCs w:val="18"/>
        </w:rPr>
        <w:t xml:space="preserve">2586 </w:t>
      </w:r>
      <w:r w:rsidRPr="009A123E">
        <w:rPr>
          <w:szCs w:val="18"/>
        </w:rPr>
        <w:t xml:space="preserve">a násl. zákona </w:t>
      </w:r>
      <w:r w:rsidR="00922B6A" w:rsidRPr="009A123E">
        <w:rPr>
          <w:szCs w:val="18"/>
        </w:rPr>
        <w:t>č. </w:t>
      </w:r>
      <w:r w:rsidR="00AF6040" w:rsidRPr="009A123E">
        <w:rPr>
          <w:szCs w:val="18"/>
        </w:rPr>
        <w:t>89/2012 Sb.</w:t>
      </w:r>
      <w:r w:rsidRPr="009A123E">
        <w:rPr>
          <w:szCs w:val="18"/>
        </w:rPr>
        <w:t xml:space="preserve">, </w:t>
      </w:r>
      <w:r w:rsidR="00024C5D" w:rsidRPr="009A123E">
        <w:rPr>
          <w:szCs w:val="18"/>
        </w:rPr>
        <w:t xml:space="preserve">občanský </w:t>
      </w:r>
      <w:r w:rsidRPr="009A123E">
        <w:rPr>
          <w:szCs w:val="18"/>
        </w:rPr>
        <w:t>zákoník</w:t>
      </w:r>
      <w:r w:rsidR="0004509A" w:rsidRPr="009A123E">
        <w:rPr>
          <w:szCs w:val="18"/>
        </w:rPr>
        <w:t>, v platném znění (dále jen „občanský zákoník“)</w:t>
      </w:r>
    </w:p>
    <w:p w14:paraId="37CCEB2C" w14:textId="125199A1" w:rsidR="00297086" w:rsidRPr="009A123E" w:rsidRDefault="009C0F3C" w:rsidP="00922B6A">
      <w:pPr>
        <w:spacing w:before="240" w:after="240"/>
        <w:jc w:val="center"/>
        <w:rPr>
          <w:szCs w:val="18"/>
        </w:rPr>
      </w:pPr>
      <w:r w:rsidRPr="009A123E">
        <w:rPr>
          <w:szCs w:val="18"/>
        </w:rPr>
        <w:t>mezi</w:t>
      </w:r>
      <w:r w:rsidR="0004509A" w:rsidRPr="009A123E">
        <w:rPr>
          <w:szCs w:val="18"/>
        </w:rPr>
        <w:t xml:space="preserve"> smluvními stranami</w:t>
      </w:r>
    </w:p>
    <w:p w14:paraId="60329BD8" w14:textId="5DE21038" w:rsidR="002E716F" w:rsidRPr="009A123E" w:rsidRDefault="0057616C" w:rsidP="002E716F">
      <w:pPr>
        <w:tabs>
          <w:tab w:val="left" w:pos="2835"/>
        </w:tabs>
        <w:rPr>
          <w:b/>
          <w:szCs w:val="18"/>
        </w:rPr>
      </w:pPr>
      <w:r w:rsidRPr="009A123E">
        <w:rPr>
          <w:szCs w:val="18"/>
        </w:rPr>
        <w:t>obec</w:t>
      </w:r>
      <w:r w:rsidR="002E716F" w:rsidRPr="009A123E">
        <w:rPr>
          <w:szCs w:val="18"/>
        </w:rPr>
        <w:t>:</w:t>
      </w:r>
      <w:r w:rsidR="002E716F" w:rsidRPr="009A123E">
        <w:rPr>
          <w:szCs w:val="18"/>
        </w:rPr>
        <w:tab/>
      </w:r>
      <w:r w:rsidR="00075C8C">
        <w:rPr>
          <w:b/>
          <w:szCs w:val="18"/>
        </w:rPr>
        <w:t>obec Hrdlív</w:t>
      </w:r>
    </w:p>
    <w:p w14:paraId="10919DF0" w14:textId="148A94C6" w:rsidR="002E716F" w:rsidRPr="009A123E" w:rsidRDefault="002E716F" w:rsidP="002E716F">
      <w:pPr>
        <w:tabs>
          <w:tab w:val="left" w:pos="2835"/>
        </w:tabs>
        <w:rPr>
          <w:szCs w:val="18"/>
        </w:rPr>
      </w:pPr>
      <w:r w:rsidRPr="009A123E">
        <w:rPr>
          <w:szCs w:val="18"/>
        </w:rPr>
        <w:t>sídlo:</w:t>
      </w:r>
      <w:r w:rsidRPr="009A123E">
        <w:rPr>
          <w:szCs w:val="18"/>
        </w:rPr>
        <w:tab/>
      </w:r>
      <w:r w:rsidR="00075C8C" w:rsidRPr="00075C8C">
        <w:rPr>
          <w:szCs w:val="18"/>
        </w:rPr>
        <w:t>Hrdlív 79, 273 06</w:t>
      </w:r>
    </w:p>
    <w:p w14:paraId="3D64CC51" w14:textId="37DF1276" w:rsidR="002E716F" w:rsidRPr="009A123E" w:rsidRDefault="002E716F" w:rsidP="002E716F">
      <w:pPr>
        <w:tabs>
          <w:tab w:val="left" w:pos="2835"/>
        </w:tabs>
        <w:rPr>
          <w:szCs w:val="18"/>
        </w:rPr>
      </w:pPr>
      <w:r w:rsidRPr="009A123E">
        <w:rPr>
          <w:szCs w:val="18"/>
        </w:rPr>
        <w:t>IČO:</w:t>
      </w:r>
      <w:r w:rsidRPr="009A123E">
        <w:rPr>
          <w:szCs w:val="18"/>
        </w:rPr>
        <w:tab/>
      </w:r>
      <w:r w:rsidRPr="009A123E">
        <w:rPr>
          <w:rFonts w:cs="Verdana"/>
          <w:color w:val="000000"/>
          <w:szCs w:val="18"/>
        </w:rPr>
        <w:fldChar w:fldCharType="begin"/>
      </w:r>
      <w:r w:rsidRPr="009A123E">
        <w:rPr>
          <w:rFonts w:cs="Verdana"/>
          <w:color w:val="000000"/>
          <w:szCs w:val="18"/>
        </w:rPr>
        <w:instrText xml:space="preserve"> </w:instrText>
      </w:r>
      <w:r w:rsidRPr="009A123E">
        <w:rPr>
          <w:color w:val="000000"/>
          <w:szCs w:val="18"/>
        </w:rPr>
        <w:instrText>INCLUDETEXT  "..//Pruvodka.docm" IC</w:instrText>
      </w:r>
      <w:r w:rsidRPr="009A123E">
        <w:rPr>
          <w:rFonts w:cs="Verdana"/>
          <w:color w:val="000000"/>
          <w:szCs w:val="18"/>
        </w:rPr>
        <w:instrText xml:space="preserve">  \* MERGEFORMAT </w:instrText>
      </w:r>
      <w:r w:rsidRPr="009A123E">
        <w:rPr>
          <w:rFonts w:cs="Verdana"/>
          <w:color w:val="000000"/>
          <w:szCs w:val="18"/>
        </w:rPr>
        <w:fldChar w:fldCharType="separate"/>
      </w:r>
      <w:bookmarkStart w:id="0" w:name="IC"/>
      <w:sdt>
        <w:sdtPr>
          <w:rPr>
            <w:rFonts w:cs="Verdana"/>
            <w:color w:val="000000"/>
            <w:szCs w:val="18"/>
          </w:rPr>
          <w:alias w:val="IČ"/>
          <w:tag w:val="IČ"/>
          <w:id w:val="-568889371"/>
          <w:placeholder>
            <w:docPart w:val="3D0E9272ED464B479E398A7F12CE53FC"/>
          </w:placeholder>
        </w:sdtPr>
        <w:sdtEndPr>
          <w:rPr>
            <w:rFonts w:cs="Times New Roman"/>
            <w:color w:val="auto"/>
          </w:rPr>
        </w:sdtEndPr>
        <w:sdtContent>
          <w:r w:rsidR="00075C8C" w:rsidRPr="00075C8C">
            <w:rPr>
              <w:szCs w:val="18"/>
            </w:rPr>
            <w:t>00234419</w:t>
          </w:r>
        </w:sdtContent>
      </w:sdt>
      <w:bookmarkEnd w:id="0"/>
      <w:r w:rsidRPr="009A123E">
        <w:rPr>
          <w:rFonts w:cs="Verdana"/>
          <w:color w:val="000000"/>
          <w:szCs w:val="18"/>
        </w:rPr>
        <w:fldChar w:fldCharType="end"/>
      </w:r>
    </w:p>
    <w:p w14:paraId="5EFF07E1" w14:textId="3BE2F260" w:rsidR="002E716F" w:rsidRPr="009A123E" w:rsidRDefault="002E716F" w:rsidP="002E716F">
      <w:pPr>
        <w:tabs>
          <w:tab w:val="left" w:pos="2835"/>
        </w:tabs>
        <w:rPr>
          <w:szCs w:val="18"/>
        </w:rPr>
      </w:pPr>
      <w:r w:rsidRPr="009A123E">
        <w:rPr>
          <w:szCs w:val="18"/>
        </w:rPr>
        <w:t>DIČ:</w:t>
      </w:r>
      <w:r w:rsidRPr="009A123E">
        <w:rPr>
          <w:szCs w:val="18"/>
        </w:rPr>
        <w:tab/>
        <w:t>CZ</w:t>
      </w:r>
      <w:r w:rsidR="00075C8C" w:rsidRPr="00075C8C">
        <w:rPr>
          <w:szCs w:val="18"/>
        </w:rPr>
        <w:t>00234419</w:t>
      </w:r>
    </w:p>
    <w:p w14:paraId="78DE3560" w14:textId="3A703643" w:rsidR="002E716F" w:rsidRPr="009A123E" w:rsidRDefault="002E716F" w:rsidP="002E716F">
      <w:pPr>
        <w:tabs>
          <w:tab w:val="left" w:pos="2835"/>
        </w:tabs>
        <w:rPr>
          <w:szCs w:val="18"/>
        </w:rPr>
      </w:pPr>
      <w:r w:rsidRPr="009A123E">
        <w:rPr>
          <w:szCs w:val="18"/>
        </w:rPr>
        <w:t>číslo účtu:</w:t>
      </w:r>
      <w:r w:rsidRPr="009A123E">
        <w:rPr>
          <w:szCs w:val="18"/>
        </w:rPr>
        <w:tab/>
      </w:r>
    </w:p>
    <w:p w14:paraId="7FB2A0A1" w14:textId="2B47359A" w:rsidR="002E716F" w:rsidRPr="009A123E" w:rsidRDefault="002E716F" w:rsidP="002E716F">
      <w:pPr>
        <w:tabs>
          <w:tab w:val="left" w:pos="2835"/>
        </w:tabs>
        <w:spacing w:before="80"/>
        <w:ind w:left="2829" w:hanging="2829"/>
        <w:rPr>
          <w:i/>
          <w:szCs w:val="18"/>
        </w:rPr>
      </w:pPr>
      <w:r w:rsidRPr="009A123E">
        <w:rPr>
          <w:i/>
          <w:szCs w:val="18"/>
        </w:rPr>
        <w:t>jednající prostřednictvím:</w:t>
      </w:r>
      <w:r w:rsidRPr="009A123E">
        <w:rPr>
          <w:i/>
          <w:szCs w:val="18"/>
        </w:rPr>
        <w:tab/>
      </w:r>
      <w:r w:rsidR="00075C8C" w:rsidRPr="00075C8C">
        <w:rPr>
          <w:rFonts w:cs="Verdana"/>
          <w:i/>
          <w:color w:val="000000"/>
          <w:szCs w:val="18"/>
        </w:rPr>
        <w:t>Ing. Radek Růžička, starosta obce</w:t>
      </w:r>
    </w:p>
    <w:p w14:paraId="4EE70C9E" w14:textId="594F858E" w:rsidR="004A0B07" w:rsidRPr="009A123E" w:rsidRDefault="00EB1CA1" w:rsidP="0004509A">
      <w:pPr>
        <w:spacing w:before="120"/>
        <w:rPr>
          <w:szCs w:val="18"/>
        </w:rPr>
      </w:pPr>
      <w:r w:rsidRPr="009A123E">
        <w:rPr>
          <w:szCs w:val="18"/>
        </w:rPr>
        <w:t xml:space="preserve">na straně jedné jakožto </w:t>
      </w:r>
      <w:r w:rsidR="004A0B07" w:rsidRPr="009A123E">
        <w:rPr>
          <w:szCs w:val="18"/>
        </w:rPr>
        <w:t>objednatel</w:t>
      </w:r>
      <w:r w:rsidRPr="009A123E">
        <w:rPr>
          <w:szCs w:val="18"/>
        </w:rPr>
        <w:t>em</w:t>
      </w:r>
      <w:r w:rsidR="0004509A" w:rsidRPr="009A123E">
        <w:rPr>
          <w:szCs w:val="18"/>
        </w:rPr>
        <w:t xml:space="preserve"> (dále jen „objednatel“)</w:t>
      </w:r>
    </w:p>
    <w:p w14:paraId="10DBF30D" w14:textId="77777777" w:rsidR="004A0B07" w:rsidRPr="009A123E" w:rsidRDefault="004A0B07" w:rsidP="003236A8">
      <w:pPr>
        <w:rPr>
          <w:szCs w:val="18"/>
        </w:rPr>
      </w:pPr>
    </w:p>
    <w:p w14:paraId="6107F18B" w14:textId="77777777" w:rsidR="00F40216" w:rsidRPr="009A123E" w:rsidRDefault="00F40216" w:rsidP="003236A8">
      <w:pPr>
        <w:jc w:val="center"/>
        <w:rPr>
          <w:szCs w:val="18"/>
        </w:rPr>
      </w:pPr>
      <w:r w:rsidRPr="009A123E">
        <w:rPr>
          <w:szCs w:val="18"/>
        </w:rPr>
        <w:t>a</w:t>
      </w:r>
    </w:p>
    <w:p w14:paraId="08CA47B4" w14:textId="77777777" w:rsidR="00F40216" w:rsidRPr="009A123E" w:rsidRDefault="00F40216" w:rsidP="003236A8">
      <w:pPr>
        <w:rPr>
          <w:szCs w:val="18"/>
        </w:rPr>
      </w:pPr>
    </w:p>
    <w:p w14:paraId="532D6E93" w14:textId="63C04E94" w:rsidR="00F40216" w:rsidRPr="009A123E" w:rsidRDefault="00EB1CA1" w:rsidP="00501D70">
      <w:pPr>
        <w:tabs>
          <w:tab w:val="left" w:pos="2835"/>
        </w:tabs>
        <w:rPr>
          <w:szCs w:val="18"/>
        </w:rPr>
      </w:pPr>
      <w:r w:rsidRPr="009A123E">
        <w:rPr>
          <w:szCs w:val="18"/>
        </w:rPr>
        <w:t>společnost</w:t>
      </w:r>
      <w:r w:rsidR="00F40216" w:rsidRPr="009A123E">
        <w:rPr>
          <w:szCs w:val="18"/>
        </w:rPr>
        <w:t>:</w:t>
      </w:r>
      <w:r w:rsidR="00F40216" w:rsidRPr="009A123E">
        <w:rPr>
          <w:szCs w:val="18"/>
        </w:rPr>
        <w:tab/>
      </w:r>
      <w:sdt>
        <w:sdtPr>
          <w:rPr>
            <w:szCs w:val="18"/>
          </w:rPr>
          <w:id w:val="-2083053787"/>
          <w:placeholder>
            <w:docPart w:val="EAB6FDC86F1F46CC9B4F2847058447B4"/>
          </w:placeholder>
          <w:showingPlcHdr/>
        </w:sdtPr>
        <w:sdtEndPr/>
        <w:sdtContent>
          <w:r w:rsidR="00075C8C" w:rsidRPr="00C248C4">
            <w:rPr>
              <w:rStyle w:val="Zstupntext"/>
            </w:rPr>
            <w:t>Klikněte sem a zadejte text.</w:t>
          </w:r>
        </w:sdtContent>
      </w:sdt>
    </w:p>
    <w:p w14:paraId="10F7E15C" w14:textId="13761D8D" w:rsidR="00F40216" w:rsidRPr="009A123E" w:rsidRDefault="00F40216" w:rsidP="00501D70">
      <w:pPr>
        <w:tabs>
          <w:tab w:val="left" w:pos="2835"/>
        </w:tabs>
        <w:rPr>
          <w:szCs w:val="18"/>
        </w:rPr>
      </w:pPr>
      <w:r w:rsidRPr="009A123E">
        <w:rPr>
          <w:szCs w:val="18"/>
        </w:rPr>
        <w:t>sídlo:</w:t>
      </w:r>
      <w:r w:rsidRPr="009A123E">
        <w:rPr>
          <w:szCs w:val="18"/>
        </w:rPr>
        <w:tab/>
      </w:r>
    </w:p>
    <w:p w14:paraId="108D45BD" w14:textId="704BCA30" w:rsidR="00F40216" w:rsidRPr="009A123E" w:rsidRDefault="00F40216" w:rsidP="00501D70">
      <w:pPr>
        <w:tabs>
          <w:tab w:val="left" w:pos="2835"/>
        </w:tabs>
        <w:rPr>
          <w:szCs w:val="18"/>
        </w:rPr>
      </w:pPr>
      <w:r w:rsidRPr="009A123E">
        <w:rPr>
          <w:szCs w:val="18"/>
        </w:rPr>
        <w:t>IČ</w:t>
      </w:r>
      <w:r w:rsidR="00EF60AD" w:rsidRPr="009A123E">
        <w:rPr>
          <w:szCs w:val="18"/>
        </w:rPr>
        <w:t>O</w:t>
      </w:r>
      <w:r w:rsidRPr="009A123E">
        <w:rPr>
          <w:szCs w:val="18"/>
        </w:rPr>
        <w:t>:</w:t>
      </w:r>
      <w:r w:rsidRPr="009A123E">
        <w:rPr>
          <w:szCs w:val="18"/>
        </w:rPr>
        <w:tab/>
      </w:r>
      <w:sdt>
        <w:sdtPr>
          <w:rPr>
            <w:szCs w:val="18"/>
          </w:rPr>
          <w:id w:val="-1540275302"/>
          <w:placeholder>
            <w:docPart w:val="EAB6FDC86F1F46CC9B4F2847058447B4"/>
          </w:placeholder>
          <w:showingPlcHdr/>
        </w:sdtPr>
        <w:sdtEndPr/>
        <w:sdtContent>
          <w:r w:rsidR="00921474" w:rsidRPr="009A123E">
            <w:rPr>
              <w:rStyle w:val="Zstupntext"/>
              <w:szCs w:val="18"/>
            </w:rPr>
            <w:t>Klikněte sem a zadejte text.</w:t>
          </w:r>
        </w:sdtContent>
      </w:sdt>
    </w:p>
    <w:p w14:paraId="16B929CC" w14:textId="66F4EBC7" w:rsidR="00F40216" w:rsidRPr="009A123E" w:rsidRDefault="00F40216" w:rsidP="00501D70">
      <w:pPr>
        <w:tabs>
          <w:tab w:val="left" w:pos="2835"/>
        </w:tabs>
        <w:rPr>
          <w:szCs w:val="18"/>
        </w:rPr>
      </w:pPr>
      <w:r w:rsidRPr="009A123E">
        <w:rPr>
          <w:szCs w:val="18"/>
        </w:rPr>
        <w:t>DIČ:</w:t>
      </w:r>
      <w:r w:rsidRPr="009A123E">
        <w:rPr>
          <w:szCs w:val="18"/>
        </w:rPr>
        <w:tab/>
      </w:r>
      <w:sdt>
        <w:sdtPr>
          <w:rPr>
            <w:szCs w:val="18"/>
          </w:rPr>
          <w:id w:val="168215819"/>
          <w:placeholder>
            <w:docPart w:val="EAB6FDC86F1F46CC9B4F2847058447B4"/>
          </w:placeholder>
          <w:showingPlcHdr/>
        </w:sdtPr>
        <w:sdtEndPr/>
        <w:sdtContent>
          <w:r w:rsidR="00921474" w:rsidRPr="009A123E">
            <w:rPr>
              <w:rStyle w:val="Zstupntext"/>
              <w:szCs w:val="18"/>
            </w:rPr>
            <w:t>Klikněte sem a zadejte text.</w:t>
          </w:r>
        </w:sdtContent>
      </w:sdt>
    </w:p>
    <w:p w14:paraId="58852B2F" w14:textId="4E89E452" w:rsidR="00EB1CA1" w:rsidRPr="009A123E" w:rsidRDefault="009C0F3C" w:rsidP="00501D70">
      <w:pPr>
        <w:tabs>
          <w:tab w:val="left" w:pos="2835"/>
        </w:tabs>
        <w:rPr>
          <w:szCs w:val="18"/>
        </w:rPr>
      </w:pPr>
      <w:r w:rsidRPr="009A123E">
        <w:rPr>
          <w:szCs w:val="18"/>
        </w:rPr>
        <w:t>z</w:t>
      </w:r>
      <w:r w:rsidR="00EB1CA1" w:rsidRPr="009A123E">
        <w:rPr>
          <w:szCs w:val="18"/>
        </w:rPr>
        <w:t>apsanou v obchodním rej</w:t>
      </w:r>
      <w:r w:rsidRPr="009A123E">
        <w:rPr>
          <w:szCs w:val="18"/>
        </w:rPr>
        <w:t>st</w:t>
      </w:r>
      <w:r w:rsidR="00EB1CA1" w:rsidRPr="009A123E">
        <w:rPr>
          <w:szCs w:val="18"/>
        </w:rPr>
        <w:t xml:space="preserve">říku, vedeném </w:t>
      </w:r>
      <w:sdt>
        <w:sdtPr>
          <w:rPr>
            <w:szCs w:val="18"/>
          </w:rPr>
          <w:id w:val="325708408"/>
          <w:placeholder>
            <w:docPart w:val="EAB6FDC86F1F46CC9B4F2847058447B4"/>
          </w:placeholder>
          <w:showingPlcHdr/>
        </w:sdtPr>
        <w:sdtEndPr/>
        <w:sdtContent>
          <w:r w:rsidR="00921474" w:rsidRPr="009A123E">
            <w:rPr>
              <w:rStyle w:val="Zstupntext"/>
              <w:szCs w:val="18"/>
            </w:rPr>
            <w:t>Klikněte sem a zadejte text.</w:t>
          </w:r>
        </w:sdtContent>
      </w:sdt>
      <w:r w:rsidR="00EB1CA1" w:rsidRPr="009A123E">
        <w:rPr>
          <w:szCs w:val="18"/>
        </w:rPr>
        <w:t xml:space="preserve"> soudem v</w:t>
      </w:r>
      <w:r w:rsidR="00921474" w:rsidRPr="009A123E">
        <w:rPr>
          <w:szCs w:val="18"/>
        </w:rPr>
        <w:t> </w:t>
      </w:r>
      <w:sdt>
        <w:sdtPr>
          <w:rPr>
            <w:szCs w:val="18"/>
          </w:rPr>
          <w:id w:val="1199893411"/>
          <w:placeholder>
            <w:docPart w:val="EAB6FDC86F1F46CC9B4F2847058447B4"/>
          </w:placeholder>
          <w:showingPlcHdr/>
        </w:sdtPr>
        <w:sdtEndPr/>
        <w:sdtContent>
          <w:r w:rsidR="00921474" w:rsidRPr="009A123E">
            <w:rPr>
              <w:rStyle w:val="Zstupntext"/>
              <w:szCs w:val="18"/>
            </w:rPr>
            <w:t>Klikněte sem a zadejte text.</w:t>
          </w:r>
        </w:sdtContent>
      </w:sdt>
      <w:r w:rsidRPr="009A123E">
        <w:rPr>
          <w:szCs w:val="18"/>
        </w:rPr>
        <w:t xml:space="preserve">, pod spisovou značkou (oddíl, vložka) </w:t>
      </w:r>
      <w:sdt>
        <w:sdtPr>
          <w:rPr>
            <w:szCs w:val="18"/>
          </w:rPr>
          <w:id w:val="-283737287"/>
          <w:placeholder>
            <w:docPart w:val="EAB6FDC86F1F46CC9B4F2847058447B4"/>
          </w:placeholder>
          <w:showingPlcHdr/>
        </w:sdtPr>
        <w:sdtEndPr/>
        <w:sdtContent>
          <w:r w:rsidR="00921474" w:rsidRPr="009A123E">
            <w:rPr>
              <w:rStyle w:val="Zstupntext"/>
              <w:szCs w:val="18"/>
            </w:rPr>
            <w:t>Klikněte sem a zadejte text.</w:t>
          </w:r>
        </w:sdtContent>
      </w:sdt>
    </w:p>
    <w:p w14:paraId="07D68D22" w14:textId="22A3AE71" w:rsidR="000F062A" w:rsidRPr="009A123E" w:rsidRDefault="000F062A" w:rsidP="000F062A">
      <w:pPr>
        <w:tabs>
          <w:tab w:val="left" w:pos="2835"/>
        </w:tabs>
        <w:rPr>
          <w:szCs w:val="18"/>
        </w:rPr>
      </w:pPr>
      <w:r w:rsidRPr="009A123E">
        <w:rPr>
          <w:szCs w:val="18"/>
        </w:rPr>
        <w:t>číslo účtu:</w:t>
      </w:r>
      <w:r w:rsidRPr="009A123E">
        <w:rPr>
          <w:szCs w:val="18"/>
        </w:rPr>
        <w:tab/>
      </w:r>
      <w:sdt>
        <w:sdtPr>
          <w:rPr>
            <w:szCs w:val="18"/>
          </w:rPr>
          <w:id w:val="2064678242"/>
          <w:placeholder>
            <w:docPart w:val="42121EF163AE481698E9C40FB1F9F2F1"/>
          </w:placeholder>
          <w:showingPlcHdr/>
        </w:sdtPr>
        <w:sdtEndPr/>
        <w:sdtContent>
          <w:r w:rsidRPr="009A123E">
            <w:rPr>
              <w:rStyle w:val="Zstupntext"/>
              <w:szCs w:val="18"/>
            </w:rPr>
            <w:t>Klikněte sem a zadejte text.</w:t>
          </w:r>
        </w:sdtContent>
      </w:sdt>
    </w:p>
    <w:p w14:paraId="4CF109C6" w14:textId="7854A7DF" w:rsidR="009C0F3C" w:rsidRPr="009A123E" w:rsidRDefault="009C0F3C" w:rsidP="00501D70">
      <w:pPr>
        <w:tabs>
          <w:tab w:val="left" w:pos="2835"/>
        </w:tabs>
        <w:rPr>
          <w:szCs w:val="18"/>
        </w:rPr>
      </w:pPr>
      <w:r w:rsidRPr="009A123E">
        <w:rPr>
          <w:szCs w:val="18"/>
        </w:rPr>
        <w:t>bankovní spojení:</w:t>
      </w:r>
      <w:r w:rsidRPr="009A123E">
        <w:rPr>
          <w:szCs w:val="18"/>
        </w:rPr>
        <w:tab/>
      </w:r>
      <w:sdt>
        <w:sdtPr>
          <w:rPr>
            <w:szCs w:val="18"/>
          </w:rPr>
          <w:id w:val="1722785617"/>
          <w:placeholder>
            <w:docPart w:val="EAB6FDC86F1F46CC9B4F2847058447B4"/>
          </w:placeholder>
          <w:showingPlcHdr/>
        </w:sdtPr>
        <w:sdtEndPr/>
        <w:sdtContent>
          <w:r w:rsidR="00921474" w:rsidRPr="009A123E">
            <w:rPr>
              <w:rStyle w:val="Zstupntext"/>
              <w:szCs w:val="18"/>
            </w:rPr>
            <w:t>Klikněte sem a zadejte text.</w:t>
          </w:r>
        </w:sdtContent>
      </w:sdt>
    </w:p>
    <w:p w14:paraId="5BF5281C" w14:textId="4EF74DEE" w:rsidR="009C0F3C" w:rsidRPr="009A123E" w:rsidRDefault="009C0F3C" w:rsidP="0004509A">
      <w:pPr>
        <w:tabs>
          <w:tab w:val="left" w:pos="2835"/>
        </w:tabs>
        <w:spacing w:before="80"/>
        <w:rPr>
          <w:i/>
          <w:szCs w:val="18"/>
        </w:rPr>
      </w:pPr>
      <w:r w:rsidRPr="009A123E">
        <w:rPr>
          <w:i/>
          <w:szCs w:val="18"/>
        </w:rPr>
        <w:t xml:space="preserve">jednající prostřednictvím: </w:t>
      </w:r>
      <w:r w:rsidR="00F775C3" w:rsidRPr="009A123E">
        <w:rPr>
          <w:i/>
          <w:szCs w:val="18"/>
        </w:rPr>
        <w:tab/>
      </w:r>
      <w:sdt>
        <w:sdtPr>
          <w:rPr>
            <w:i/>
            <w:szCs w:val="18"/>
          </w:rPr>
          <w:id w:val="-853574395"/>
          <w:placeholder>
            <w:docPart w:val="EAB6FDC86F1F46CC9B4F2847058447B4"/>
          </w:placeholder>
          <w:showingPlcHdr/>
        </w:sdtPr>
        <w:sdtEndPr/>
        <w:sdtContent>
          <w:r w:rsidR="00921474" w:rsidRPr="009A123E">
            <w:rPr>
              <w:rStyle w:val="Zstupntext"/>
              <w:i/>
              <w:szCs w:val="18"/>
            </w:rPr>
            <w:t>Klikněte sem a zadejte text.</w:t>
          </w:r>
        </w:sdtContent>
      </w:sdt>
    </w:p>
    <w:p w14:paraId="04021222" w14:textId="79125B16" w:rsidR="004A0B07" w:rsidRPr="009A123E" w:rsidRDefault="009C0F3C" w:rsidP="0004509A">
      <w:pPr>
        <w:spacing w:before="120"/>
        <w:rPr>
          <w:szCs w:val="18"/>
        </w:rPr>
      </w:pPr>
      <w:r w:rsidRPr="009A123E">
        <w:rPr>
          <w:szCs w:val="18"/>
        </w:rPr>
        <w:t>na straně druhé jakožto zhotovitelem</w:t>
      </w:r>
      <w:r w:rsidR="0004509A" w:rsidRPr="009A123E">
        <w:rPr>
          <w:szCs w:val="18"/>
        </w:rPr>
        <w:t xml:space="preserve"> (dále jen „zhotovitel“)</w:t>
      </w:r>
    </w:p>
    <w:p w14:paraId="5E7E5D18" w14:textId="77777777" w:rsidR="00A97DB7" w:rsidRPr="009A123E" w:rsidRDefault="00A97DB7" w:rsidP="00853DFD">
      <w:pPr>
        <w:pStyle w:val="rove1-slolnku"/>
        <w:rPr>
          <w:szCs w:val="18"/>
        </w:rPr>
      </w:pPr>
      <w:bookmarkStart w:id="1" w:name="_Ref374530598"/>
    </w:p>
    <w:bookmarkEnd w:id="1"/>
    <w:p w14:paraId="30C64B25" w14:textId="77777777" w:rsidR="00853DFD" w:rsidRPr="009A123E" w:rsidRDefault="00853DFD" w:rsidP="00853DFD">
      <w:pPr>
        <w:pStyle w:val="rove1-nzevlnku"/>
      </w:pPr>
      <w:r w:rsidRPr="009A123E">
        <w:t>Úvodní ustanovení</w:t>
      </w:r>
    </w:p>
    <w:p w14:paraId="1E5853FC" w14:textId="77777777" w:rsidR="003732D2" w:rsidRPr="009A123E" w:rsidRDefault="003732D2" w:rsidP="003732D2">
      <w:pPr>
        <w:pStyle w:val="rove2-slovantext"/>
        <w:spacing w:after="0"/>
        <w:rPr>
          <w:rFonts w:cs="Verdana"/>
          <w:bCs/>
          <w:szCs w:val="18"/>
          <w:lang w:eastAsia="ar-SA"/>
        </w:rPr>
      </w:pPr>
      <w:bookmarkStart w:id="2" w:name="_Ref374530825"/>
      <w:r w:rsidRPr="009A123E">
        <w:rPr>
          <w:rFonts w:cs="Verdana"/>
          <w:bCs/>
          <w:szCs w:val="18"/>
          <w:lang w:eastAsia="ar-SA"/>
        </w:rPr>
        <w:t>Vybrané pojmy užívané v této smlouvě jsou vymezeny následovně:</w:t>
      </w:r>
    </w:p>
    <w:p w14:paraId="3D9AB0C1" w14:textId="5AE9F94C" w:rsidR="003732D2" w:rsidRPr="009A123E" w:rsidRDefault="003732D2" w:rsidP="003732D2">
      <w:pPr>
        <w:pStyle w:val="rove3-slovantext"/>
        <w:spacing w:before="40" w:after="0" w:line="276" w:lineRule="auto"/>
        <w:rPr>
          <w:szCs w:val="18"/>
          <w:lang w:eastAsia="ar-SA"/>
        </w:rPr>
      </w:pPr>
      <w:r w:rsidRPr="009A123E">
        <w:rPr>
          <w:szCs w:val="18"/>
          <w:lang w:eastAsia="ar-SA"/>
        </w:rPr>
        <w:t>Objednatelem je zadavatel zakázky po uzavření smlouvy na plnění zakázky.</w:t>
      </w:r>
    </w:p>
    <w:p w14:paraId="727BBD84" w14:textId="75FBC3F9" w:rsidR="003732D2" w:rsidRPr="009A123E" w:rsidRDefault="003732D2" w:rsidP="003732D2">
      <w:pPr>
        <w:pStyle w:val="rove3-slovantext"/>
        <w:spacing w:before="40" w:after="0" w:line="276" w:lineRule="auto"/>
        <w:rPr>
          <w:szCs w:val="18"/>
          <w:lang w:eastAsia="ar-SA"/>
        </w:rPr>
      </w:pPr>
      <w:r w:rsidRPr="009A123E">
        <w:rPr>
          <w:rFonts w:cs="Verdana"/>
          <w:bCs/>
          <w:szCs w:val="18"/>
          <w:lang w:eastAsia="ar-SA"/>
        </w:rPr>
        <w:t>Zhotovitelem je dodavatel po uzavření smlouvy na plnění zakázky.</w:t>
      </w:r>
    </w:p>
    <w:p w14:paraId="10227641" w14:textId="4B8C782D" w:rsidR="003732D2" w:rsidRPr="009A123E" w:rsidRDefault="003732D2" w:rsidP="003732D2">
      <w:pPr>
        <w:pStyle w:val="rove3-slovantext"/>
        <w:spacing w:before="40" w:after="0" w:line="276" w:lineRule="auto"/>
        <w:rPr>
          <w:szCs w:val="18"/>
          <w:lang w:eastAsia="ar-SA"/>
        </w:rPr>
      </w:pPr>
      <w:r w:rsidRPr="009A123E">
        <w:rPr>
          <w:rFonts w:cs="Verdana"/>
          <w:bCs/>
          <w:szCs w:val="18"/>
          <w:lang w:eastAsia="ar-SA"/>
        </w:rPr>
        <w:t xml:space="preserve">Podzhotovitelem je </w:t>
      </w:r>
      <w:r w:rsidR="001A046F">
        <w:rPr>
          <w:rFonts w:cs="Verdana"/>
          <w:bCs/>
          <w:szCs w:val="18"/>
          <w:lang w:eastAsia="ar-SA"/>
        </w:rPr>
        <w:t>pod</w:t>
      </w:r>
      <w:r w:rsidR="001A046F" w:rsidRPr="009A123E">
        <w:rPr>
          <w:rFonts w:cs="Verdana"/>
          <w:bCs/>
          <w:szCs w:val="18"/>
          <w:lang w:eastAsia="ar-SA"/>
        </w:rPr>
        <w:t xml:space="preserve">dodavatel </w:t>
      </w:r>
      <w:r w:rsidRPr="009A123E">
        <w:rPr>
          <w:rFonts w:cs="Verdana"/>
          <w:bCs/>
          <w:szCs w:val="18"/>
          <w:lang w:eastAsia="ar-SA"/>
        </w:rPr>
        <w:t>po uzavření smlouvy na plnění zakázky.</w:t>
      </w:r>
    </w:p>
    <w:p w14:paraId="151F547D" w14:textId="68CEF440" w:rsidR="003732D2" w:rsidRPr="009A123E" w:rsidRDefault="003732D2" w:rsidP="003732D2">
      <w:pPr>
        <w:pStyle w:val="rove3-slovantext"/>
        <w:spacing w:before="40" w:after="0" w:line="276" w:lineRule="auto"/>
        <w:rPr>
          <w:szCs w:val="18"/>
          <w:lang w:eastAsia="ar-SA"/>
        </w:rPr>
      </w:pPr>
      <w:r w:rsidRPr="009A123E">
        <w:rPr>
          <w:rFonts w:cs="Verdana"/>
          <w:bCs/>
          <w:szCs w:val="18"/>
          <w:lang w:eastAsia="ar-SA"/>
        </w:rPr>
        <w:t xml:space="preserve">Příslušnou dokumentací je dokumentace zpracovaná v rozsahu stanoveném </w:t>
      </w:r>
      <w:r w:rsidR="00075C8C">
        <w:rPr>
          <w:rFonts w:cs="Verdana"/>
          <w:bCs/>
          <w:szCs w:val="18"/>
          <w:lang w:eastAsia="ar-SA"/>
        </w:rPr>
        <w:t xml:space="preserve">jiným právním předpisem (vyhláškou </w:t>
      </w:r>
      <w:r w:rsidR="00A42451" w:rsidRPr="009A123E">
        <w:rPr>
          <w:rFonts w:cs="Verdana"/>
          <w:bCs/>
          <w:szCs w:val="18"/>
          <w:lang w:eastAsia="ar-SA"/>
        </w:rPr>
        <w:t>č. </w:t>
      </w:r>
      <w:r w:rsidR="00075C8C">
        <w:rPr>
          <w:rFonts w:cs="Verdana"/>
          <w:bCs/>
          <w:szCs w:val="18"/>
          <w:lang w:eastAsia="ar-SA"/>
        </w:rPr>
        <w:t>169/2016</w:t>
      </w:r>
      <w:r w:rsidRPr="009A123E">
        <w:rPr>
          <w:rFonts w:cs="Verdana"/>
          <w:bCs/>
          <w:szCs w:val="18"/>
          <w:lang w:eastAsia="ar-SA"/>
        </w:rPr>
        <w:t xml:space="preserve"> Sb.</w:t>
      </w:r>
      <w:r w:rsidR="00075C8C">
        <w:rPr>
          <w:rFonts w:cs="Verdana"/>
          <w:bCs/>
          <w:szCs w:val="18"/>
          <w:lang w:eastAsia="ar-SA"/>
        </w:rPr>
        <w:t>).</w:t>
      </w:r>
    </w:p>
    <w:p w14:paraId="2521D796" w14:textId="03D305BA" w:rsidR="003732D2" w:rsidRPr="009A123E" w:rsidRDefault="003732D2" w:rsidP="003732D2">
      <w:pPr>
        <w:pStyle w:val="rove3-slovantext"/>
        <w:spacing w:before="40" w:after="0" w:line="276" w:lineRule="auto"/>
        <w:rPr>
          <w:szCs w:val="18"/>
          <w:lang w:eastAsia="ar-SA"/>
        </w:rPr>
      </w:pPr>
      <w:r w:rsidRPr="009A123E">
        <w:rPr>
          <w:rFonts w:cs="Verdana"/>
          <w:bCs/>
          <w:szCs w:val="18"/>
          <w:lang w:eastAsia="ar-SA"/>
        </w:rPr>
        <w:t>Položkovým rozpočtem je zhotovitelem oceněný soupis stavebních prací dodávek a služeb, v němž jsou zhotovitelem uvedeny jednotkové ceny u všech položek stavebních prací dodávek a služeb a jejich celkové ceny pro zadavatelem vymezené množství.</w:t>
      </w:r>
    </w:p>
    <w:p w14:paraId="263F0898" w14:textId="07838F48" w:rsidR="007A6B52" w:rsidRPr="009A123E" w:rsidRDefault="007A6B52" w:rsidP="008B3A9F">
      <w:pPr>
        <w:pStyle w:val="rove2-slovantext"/>
        <w:rPr>
          <w:rFonts w:cs="Verdana"/>
          <w:b/>
          <w:bCs/>
          <w:lang w:eastAsia="ar-SA"/>
        </w:rPr>
      </w:pPr>
      <w:r w:rsidRPr="009A123E">
        <w:lastRenderedPageBreak/>
        <w:t>Zhotovitel</w:t>
      </w:r>
      <w:r w:rsidRPr="009A123E">
        <w:rPr>
          <w:lang w:eastAsia="ar-SA"/>
        </w:rPr>
        <w:t xml:space="preserve"> byl vybrán na základě </w:t>
      </w:r>
      <w:r w:rsidR="007E46F2">
        <w:rPr>
          <w:lang w:eastAsia="ar-SA"/>
        </w:rPr>
        <w:t>výběrového</w:t>
      </w:r>
      <w:r w:rsidRPr="009A123E">
        <w:rPr>
          <w:lang w:eastAsia="ar-SA"/>
        </w:rPr>
        <w:t xml:space="preserve"> řízení na </w:t>
      </w:r>
      <w:r w:rsidR="007E46F2">
        <w:rPr>
          <w:lang w:eastAsia="ar-SA"/>
        </w:rPr>
        <w:t>zakázku</w:t>
      </w:r>
      <w:r w:rsidR="007E46F2" w:rsidRPr="007E46F2">
        <w:rPr>
          <w:lang w:eastAsia="ar-SA"/>
        </w:rPr>
        <w:t xml:space="preserve"> malého rozsahu na stavební práce</w:t>
      </w:r>
      <w:r w:rsidRPr="009A123E">
        <w:rPr>
          <w:lang w:eastAsia="ar-SA"/>
        </w:rPr>
        <w:t xml:space="preserve">, aby se stal zhotovitelem díla: </w:t>
      </w:r>
      <w:bookmarkStart w:id="3" w:name="dilo"/>
      <w:sdt>
        <w:sdtPr>
          <w:rPr>
            <w:lang w:eastAsia="ar-SA"/>
          </w:rPr>
          <w:alias w:val="Dílo"/>
          <w:tag w:val="dilo"/>
          <w:id w:val="1447431577"/>
          <w:placeholder>
            <w:docPart w:val="491BC822084943C3808968D037120832"/>
          </w:placeholder>
        </w:sdtPr>
        <w:sdtEndPr/>
        <w:sdtContent>
          <w:r w:rsidRPr="009A123E">
            <w:rPr>
              <w:lang w:eastAsia="ar-SA"/>
            </w:rPr>
            <w:t>„</w:t>
          </w:r>
          <w:r w:rsidR="00173659">
            <w:t>Modernizace vnitřních prostor objektu č.p.19 v obci Hrdlív</w:t>
          </w:r>
          <w:r w:rsidRPr="009A123E">
            <w:rPr>
              <w:lang w:eastAsia="ar-SA"/>
            </w:rPr>
            <w:t>“</w:t>
          </w:r>
        </w:sdtContent>
      </w:sdt>
      <w:bookmarkEnd w:id="3"/>
      <w:r w:rsidRPr="009A123E">
        <w:rPr>
          <w:lang w:eastAsia="ar-SA"/>
        </w:rPr>
        <w:t xml:space="preserve"> (dále jen „zakázka“)</w:t>
      </w:r>
      <w:r w:rsidR="00173659">
        <w:rPr>
          <w:lang w:eastAsia="ar-SA"/>
        </w:rPr>
        <w:t>.</w:t>
      </w:r>
    </w:p>
    <w:p w14:paraId="4F58EC69" w14:textId="64469753" w:rsidR="00AB5E29" w:rsidRPr="009A123E" w:rsidRDefault="00AB5E29" w:rsidP="00853DFD">
      <w:pPr>
        <w:pStyle w:val="rove2-slovantext"/>
        <w:rPr>
          <w:szCs w:val="18"/>
          <w:lang w:eastAsia="ar-SA"/>
        </w:rPr>
      </w:pPr>
      <w:r w:rsidRPr="009A123E">
        <w:rPr>
          <w:szCs w:val="18"/>
        </w:rPr>
        <w:t>Zhotovitel</w:t>
      </w:r>
      <w:r w:rsidRPr="009A123E">
        <w:rPr>
          <w:szCs w:val="18"/>
          <w:lang w:eastAsia="ar-SA"/>
        </w:rPr>
        <w:t xml:space="preserve"> se zavazuje pro objednatele na </w:t>
      </w:r>
      <w:r w:rsidR="00024C5D" w:rsidRPr="009A123E">
        <w:rPr>
          <w:szCs w:val="18"/>
          <w:lang w:eastAsia="ar-SA"/>
        </w:rPr>
        <w:t xml:space="preserve">svůj </w:t>
      </w:r>
      <w:r w:rsidRPr="009A123E">
        <w:rPr>
          <w:szCs w:val="18"/>
          <w:lang w:eastAsia="ar-SA"/>
        </w:rPr>
        <w:t>náklad</w:t>
      </w:r>
      <w:r w:rsidR="00024C5D" w:rsidRPr="009A123E">
        <w:rPr>
          <w:szCs w:val="18"/>
          <w:lang w:eastAsia="ar-SA"/>
        </w:rPr>
        <w:t xml:space="preserve"> a</w:t>
      </w:r>
      <w:r w:rsidRPr="009A123E">
        <w:rPr>
          <w:szCs w:val="18"/>
          <w:lang w:eastAsia="ar-SA"/>
        </w:rPr>
        <w:t xml:space="preserve"> nebezpečí</w:t>
      </w:r>
      <w:r w:rsidR="0069657B" w:rsidRPr="009A123E">
        <w:rPr>
          <w:szCs w:val="18"/>
          <w:lang w:eastAsia="ar-SA"/>
        </w:rPr>
        <w:t xml:space="preserve"> a za podmínek dále uvedených v </w:t>
      </w:r>
      <w:r w:rsidRPr="009A123E">
        <w:rPr>
          <w:szCs w:val="18"/>
          <w:lang w:eastAsia="ar-SA"/>
        </w:rPr>
        <w:t xml:space="preserve">této smlouvě </w:t>
      </w:r>
      <w:r w:rsidR="00C2020C" w:rsidRPr="009A123E">
        <w:rPr>
          <w:szCs w:val="18"/>
          <w:lang w:eastAsia="ar-SA"/>
        </w:rPr>
        <w:t xml:space="preserve">řádně </w:t>
      </w:r>
      <w:r w:rsidRPr="009A123E">
        <w:rPr>
          <w:szCs w:val="18"/>
          <w:lang w:eastAsia="ar-SA"/>
        </w:rPr>
        <w:t>provést</w:t>
      </w:r>
      <w:r w:rsidR="00024C5D" w:rsidRPr="009A123E">
        <w:rPr>
          <w:szCs w:val="18"/>
          <w:lang w:eastAsia="ar-SA"/>
        </w:rPr>
        <w:t xml:space="preserve"> pro objednatele</w:t>
      </w:r>
      <w:r w:rsidRPr="009A123E">
        <w:rPr>
          <w:szCs w:val="18"/>
          <w:lang w:eastAsia="ar-SA"/>
        </w:rPr>
        <w:t xml:space="preserve"> dílo podle této smlouvy a v souladu s</w:t>
      </w:r>
      <w:r w:rsidR="0045445E" w:rsidRPr="009A123E">
        <w:rPr>
          <w:szCs w:val="18"/>
          <w:lang w:eastAsia="ar-SA"/>
        </w:rPr>
        <w:t xml:space="preserve"> </w:t>
      </w:r>
      <w:r w:rsidRPr="009A123E">
        <w:rPr>
          <w:szCs w:val="18"/>
          <w:lang w:eastAsia="ar-SA"/>
        </w:rPr>
        <w:t>dokumenty, které tvoří přílohy této smlouvy</w:t>
      </w:r>
      <w:r w:rsidR="0045445E" w:rsidRPr="009A123E">
        <w:rPr>
          <w:szCs w:val="18"/>
          <w:lang w:eastAsia="ar-SA"/>
        </w:rPr>
        <w:t xml:space="preserve">. </w:t>
      </w:r>
      <w:r w:rsidR="006300AB" w:rsidRPr="009A123E">
        <w:rPr>
          <w:szCs w:val="18"/>
          <w:lang w:eastAsia="ar-SA"/>
        </w:rPr>
        <w:t>O</w:t>
      </w:r>
      <w:r w:rsidR="00024C5D" w:rsidRPr="009A123E">
        <w:rPr>
          <w:szCs w:val="18"/>
          <w:lang w:eastAsia="ar-SA"/>
        </w:rPr>
        <w:t xml:space="preserve">bjednatel se zavazuje dílo </w:t>
      </w:r>
      <w:r w:rsidR="006300AB" w:rsidRPr="009A123E">
        <w:rPr>
          <w:szCs w:val="18"/>
          <w:lang w:eastAsia="ar-SA"/>
        </w:rPr>
        <w:t>proveden</w:t>
      </w:r>
      <w:r w:rsidR="00B168CB" w:rsidRPr="009A123E">
        <w:rPr>
          <w:szCs w:val="18"/>
          <w:lang w:eastAsia="ar-SA"/>
        </w:rPr>
        <w:t>é</w:t>
      </w:r>
      <w:r w:rsidR="006300AB" w:rsidRPr="009A123E">
        <w:rPr>
          <w:szCs w:val="18"/>
          <w:lang w:eastAsia="ar-SA"/>
        </w:rPr>
        <w:t xml:space="preserve"> bez vad a nedodělků </w:t>
      </w:r>
      <w:r w:rsidR="00024C5D" w:rsidRPr="009A123E">
        <w:rPr>
          <w:szCs w:val="18"/>
          <w:lang w:eastAsia="ar-SA"/>
        </w:rPr>
        <w:t>převzít a zaplatit</w:t>
      </w:r>
      <w:r w:rsidR="00533794" w:rsidRPr="009A123E">
        <w:rPr>
          <w:szCs w:val="18"/>
          <w:lang w:eastAsia="ar-SA"/>
        </w:rPr>
        <w:t xml:space="preserve"> </w:t>
      </w:r>
      <w:r w:rsidR="006300AB" w:rsidRPr="009A123E">
        <w:rPr>
          <w:szCs w:val="18"/>
          <w:lang w:eastAsia="ar-SA"/>
        </w:rPr>
        <w:t xml:space="preserve">zhotoviteli </w:t>
      </w:r>
      <w:r w:rsidR="00024C5D" w:rsidRPr="009A123E">
        <w:rPr>
          <w:szCs w:val="18"/>
          <w:lang w:eastAsia="ar-SA"/>
        </w:rPr>
        <w:t>cenu</w:t>
      </w:r>
      <w:r w:rsidR="00533794" w:rsidRPr="009A123E">
        <w:rPr>
          <w:szCs w:val="18"/>
          <w:lang w:eastAsia="ar-SA"/>
        </w:rPr>
        <w:t xml:space="preserve"> </w:t>
      </w:r>
      <w:r w:rsidR="006300AB" w:rsidRPr="009A123E">
        <w:rPr>
          <w:szCs w:val="18"/>
          <w:lang w:eastAsia="ar-SA"/>
        </w:rPr>
        <w:t xml:space="preserve">díla </w:t>
      </w:r>
      <w:r w:rsidR="00533794" w:rsidRPr="009A123E">
        <w:rPr>
          <w:szCs w:val="18"/>
          <w:lang w:eastAsia="ar-SA"/>
        </w:rPr>
        <w:t>sjednanou v této smlouvě</w:t>
      </w:r>
      <w:r w:rsidR="00024C5D" w:rsidRPr="009A123E">
        <w:rPr>
          <w:szCs w:val="18"/>
          <w:lang w:eastAsia="ar-SA"/>
        </w:rPr>
        <w:t>.</w:t>
      </w:r>
      <w:bookmarkEnd w:id="2"/>
    </w:p>
    <w:p w14:paraId="21724792" w14:textId="77777777" w:rsidR="004610C0" w:rsidRPr="009A123E" w:rsidRDefault="004610C0" w:rsidP="00CA1FAB">
      <w:pPr>
        <w:pStyle w:val="rove1-slolnku"/>
        <w:rPr>
          <w:szCs w:val="18"/>
        </w:rPr>
      </w:pPr>
      <w:bookmarkStart w:id="4" w:name="_Ref374529472"/>
    </w:p>
    <w:bookmarkEnd w:id="4"/>
    <w:p w14:paraId="38307432" w14:textId="2AE7D94A" w:rsidR="00F40216" w:rsidRPr="009A123E" w:rsidRDefault="00F40216" w:rsidP="003732D2">
      <w:pPr>
        <w:pStyle w:val="rove1-nzevlnku"/>
        <w:tabs>
          <w:tab w:val="left" w:pos="2970"/>
          <w:tab w:val="center" w:pos="4819"/>
        </w:tabs>
      </w:pPr>
      <w:r w:rsidRPr="009A123E">
        <w:t xml:space="preserve">Předmět </w:t>
      </w:r>
      <w:r w:rsidR="0001702E" w:rsidRPr="009A123E">
        <w:t>díla</w:t>
      </w:r>
      <w:r w:rsidR="00B11CF3" w:rsidRPr="009A123E">
        <w:t xml:space="preserve"> a místo plnění</w:t>
      </w:r>
    </w:p>
    <w:p w14:paraId="35E678EF" w14:textId="0A31D898" w:rsidR="00EE3E98" w:rsidRPr="009A123E" w:rsidRDefault="00EE3E98" w:rsidP="005F41EA">
      <w:pPr>
        <w:pStyle w:val="rove2-slovantext"/>
      </w:pPr>
      <w:r w:rsidRPr="001A046F">
        <w:rPr>
          <w:bCs/>
          <w:lang w:eastAsia="ar-SA"/>
        </w:rPr>
        <w:t>Zhotovitel se touto smlouvou zavazuje pro objednatele provést</w:t>
      </w:r>
      <w:r w:rsidR="00767DB2" w:rsidRPr="001A046F">
        <w:rPr>
          <w:bCs/>
          <w:lang w:eastAsia="ar-SA"/>
        </w:rPr>
        <w:t xml:space="preserve"> </w:t>
      </w:r>
      <w:r w:rsidR="006F3657" w:rsidRPr="001A046F">
        <w:rPr>
          <w:b/>
        </w:rPr>
        <w:t xml:space="preserve">stavební </w:t>
      </w:r>
      <w:proofErr w:type="gramStart"/>
      <w:r w:rsidR="006F3657" w:rsidRPr="001A046F">
        <w:rPr>
          <w:b/>
        </w:rPr>
        <w:t xml:space="preserve">práce </w:t>
      </w:r>
      <w:r w:rsidR="00173659">
        <w:rPr>
          <w:b/>
        </w:rPr>
        <w:t xml:space="preserve">- </w:t>
      </w:r>
      <w:r w:rsidR="00173659" w:rsidRPr="00173659">
        <w:rPr>
          <w:b/>
        </w:rPr>
        <w:t>modernizace</w:t>
      </w:r>
      <w:proofErr w:type="gramEnd"/>
      <w:r w:rsidR="00173659" w:rsidRPr="00173659">
        <w:rPr>
          <w:b/>
        </w:rPr>
        <w:t xml:space="preserve"> vnitřních prostor objektu č.p.19 v obci Hrdlív</w:t>
      </w:r>
      <w:r w:rsidR="005E2EF6" w:rsidRPr="001A046F">
        <w:t xml:space="preserve"> </w:t>
      </w:r>
      <w:r w:rsidR="000B0DD1" w:rsidRPr="001A046F">
        <w:t xml:space="preserve">(dále </w:t>
      </w:r>
      <w:r w:rsidR="00D73872" w:rsidRPr="001A046F">
        <w:t>jen „dílo“)</w:t>
      </w:r>
      <w:r w:rsidRPr="001A046F">
        <w:t>.</w:t>
      </w:r>
      <w:r w:rsidR="00C1377D" w:rsidRPr="001A046F">
        <w:t xml:space="preserve"> </w:t>
      </w:r>
      <w:r w:rsidR="00C1377D" w:rsidRPr="005F41EA">
        <w:t>Detailní popis předmětu díla je uveden v</w:t>
      </w:r>
      <w:r w:rsidR="00164E43" w:rsidRPr="005F41EA">
        <w:t xml:space="preserve"> příslušné </w:t>
      </w:r>
      <w:r w:rsidR="00C1377D" w:rsidRPr="005F41EA">
        <w:t>projektové dokumentaci</w:t>
      </w:r>
      <w:r w:rsidR="0045445E" w:rsidRPr="005F41EA">
        <w:t xml:space="preserve"> dle odst. </w:t>
      </w:r>
      <w:r w:rsidR="00BA4F31" w:rsidRPr="005F41EA">
        <w:fldChar w:fldCharType="begin"/>
      </w:r>
      <w:r w:rsidR="00BA4F31" w:rsidRPr="005F41EA">
        <w:instrText xml:space="preserve"> REF _Ref374530825 \n \h </w:instrText>
      </w:r>
      <w:r w:rsidR="00C720AB" w:rsidRPr="005F41EA">
        <w:instrText xml:space="preserve"> \* MERGEFORMAT </w:instrText>
      </w:r>
      <w:r w:rsidR="00BA4F31" w:rsidRPr="005F41EA">
        <w:fldChar w:fldCharType="separate"/>
      </w:r>
      <w:r w:rsidR="00C70AF9">
        <w:t>1</w:t>
      </w:r>
      <w:r w:rsidR="00BA4F31" w:rsidRPr="005F41EA">
        <w:fldChar w:fldCharType="end"/>
      </w:r>
      <w:r w:rsidR="0045445E" w:rsidRPr="005F41EA">
        <w:t xml:space="preserve"> tohoto článku</w:t>
      </w:r>
      <w:r w:rsidR="00982557" w:rsidRPr="005F41EA">
        <w:t>.</w:t>
      </w:r>
      <w:r w:rsidR="00703998" w:rsidRPr="005F41EA">
        <w:t xml:space="preserve"> </w:t>
      </w:r>
    </w:p>
    <w:p w14:paraId="65BA2956" w14:textId="3D40B38B" w:rsidR="00EE3E98" w:rsidRPr="009A123E" w:rsidRDefault="00EE3E98" w:rsidP="000738E4">
      <w:pPr>
        <w:pStyle w:val="rove2-slovantext"/>
        <w:rPr>
          <w:szCs w:val="18"/>
          <w:lang w:eastAsia="ar-SA"/>
        </w:rPr>
      </w:pPr>
      <w:r w:rsidRPr="009A123E">
        <w:rPr>
          <w:szCs w:val="18"/>
        </w:rPr>
        <w:t>Realizace zakázky bude provedena dle projektové</w:t>
      </w:r>
      <w:r w:rsidR="008A4060" w:rsidRPr="009A123E">
        <w:rPr>
          <w:szCs w:val="18"/>
        </w:rPr>
        <w:t xml:space="preserve"> dokumentace</w:t>
      </w:r>
      <w:r w:rsidR="00AC4F80" w:rsidRPr="009A123E">
        <w:rPr>
          <w:rFonts w:cs="Calibri"/>
          <w:szCs w:val="18"/>
          <w:lang w:eastAsia="ar-SA"/>
        </w:rPr>
        <w:t xml:space="preserve"> </w:t>
      </w:r>
      <w:r w:rsidR="005E2EF6" w:rsidRPr="009A123E">
        <w:rPr>
          <w:rFonts w:cs="Calibri"/>
          <w:szCs w:val="18"/>
          <w:lang w:eastAsia="ar-SA"/>
        </w:rPr>
        <w:t>„</w:t>
      </w:r>
      <w:r w:rsidR="005F41EA">
        <w:rPr>
          <w:szCs w:val="18"/>
        </w:rPr>
        <w:t>Zateplení budovy mateřská škola, Hrdlív 125, 273 06 Libušín</w:t>
      </w:r>
      <w:r w:rsidR="005E2EF6" w:rsidRPr="001A046F">
        <w:rPr>
          <w:szCs w:val="18"/>
        </w:rPr>
        <w:t xml:space="preserve">“, </w:t>
      </w:r>
      <w:r w:rsidR="0045445E" w:rsidRPr="006C64C6">
        <w:rPr>
          <w:szCs w:val="18"/>
        </w:rPr>
        <w:t>(dál</w:t>
      </w:r>
      <w:r w:rsidR="005F41EA">
        <w:rPr>
          <w:szCs w:val="18"/>
        </w:rPr>
        <w:t>e jen „projektová dokumentace“), která je přílohou č. 1 této smlouvy.</w:t>
      </w:r>
      <w:r w:rsidR="0045445E" w:rsidRPr="006C64C6">
        <w:rPr>
          <w:szCs w:val="18"/>
        </w:rPr>
        <w:t xml:space="preserve"> Zhotovitel se s projektovou dokumentací řádně</w:t>
      </w:r>
      <w:r w:rsidR="00C854CA" w:rsidRPr="00842064">
        <w:rPr>
          <w:szCs w:val="18"/>
        </w:rPr>
        <w:t xml:space="preserve"> </w:t>
      </w:r>
      <w:r w:rsidR="00F775C3" w:rsidRPr="00842064">
        <w:rPr>
          <w:szCs w:val="18"/>
          <w:lang w:eastAsia="ar-SA"/>
        </w:rPr>
        <w:t>seznám</w:t>
      </w:r>
      <w:r w:rsidR="00E4431F" w:rsidRPr="00842064">
        <w:rPr>
          <w:szCs w:val="18"/>
          <w:lang w:eastAsia="ar-SA"/>
        </w:rPr>
        <w:t>il</w:t>
      </w:r>
      <w:r w:rsidR="00F775C3" w:rsidRPr="00842064">
        <w:rPr>
          <w:szCs w:val="18"/>
          <w:lang w:eastAsia="ar-SA"/>
        </w:rPr>
        <w:t xml:space="preserve">, </w:t>
      </w:r>
      <w:r w:rsidR="00471EF7" w:rsidRPr="00842064">
        <w:rPr>
          <w:szCs w:val="18"/>
          <w:lang w:eastAsia="ar-SA"/>
        </w:rPr>
        <w:t xml:space="preserve">obdržel </w:t>
      </w:r>
      <w:r w:rsidR="00164E43" w:rsidRPr="00842064">
        <w:rPr>
          <w:szCs w:val="18"/>
          <w:lang w:eastAsia="ar-SA"/>
        </w:rPr>
        <w:t xml:space="preserve">a převzal </w:t>
      </w:r>
      <w:r w:rsidR="00471EF7" w:rsidRPr="00842064">
        <w:rPr>
          <w:szCs w:val="18"/>
          <w:lang w:eastAsia="ar-SA"/>
        </w:rPr>
        <w:t xml:space="preserve">ji </w:t>
      </w:r>
      <w:r w:rsidRPr="00842064">
        <w:rPr>
          <w:szCs w:val="18"/>
          <w:lang w:eastAsia="ar-SA"/>
        </w:rPr>
        <w:t xml:space="preserve">v potřebném počtu výtisků </w:t>
      </w:r>
      <w:r w:rsidR="00164E43" w:rsidRPr="00842064">
        <w:rPr>
          <w:szCs w:val="18"/>
          <w:lang w:eastAsia="ar-SA"/>
        </w:rPr>
        <w:t xml:space="preserve">před podpisem smlouvy </w:t>
      </w:r>
      <w:r w:rsidR="00F775C3" w:rsidRPr="00842064">
        <w:rPr>
          <w:szCs w:val="18"/>
          <w:lang w:eastAsia="ar-SA"/>
        </w:rPr>
        <w:t>a</w:t>
      </w:r>
      <w:r w:rsidR="0069657B" w:rsidRPr="00842064">
        <w:rPr>
          <w:szCs w:val="18"/>
          <w:lang w:eastAsia="ar-SA"/>
        </w:rPr>
        <w:t> </w:t>
      </w:r>
      <w:r w:rsidR="004E7E98" w:rsidRPr="000D4CC2">
        <w:rPr>
          <w:szCs w:val="18"/>
          <w:lang w:eastAsia="ar-SA"/>
        </w:rPr>
        <w:t xml:space="preserve">proti jejímu obsahu a formě zhotovitel nevznáší žádné námitky. Zhotovitel podpisem této smlouvy vše deklarované v tomto ustanovení </w:t>
      </w:r>
      <w:r w:rsidR="00D14D7C" w:rsidRPr="009A123E">
        <w:rPr>
          <w:szCs w:val="18"/>
          <w:lang w:eastAsia="ar-SA"/>
        </w:rPr>
        <w:t>s</w:t>
      </w:r>
      <w:r w:rsidR="004E7E98" w:rsidRPr="009A123E">
        <w:rPr>
          <w:szCs w:val="18"/>
          <w:lang w:eastAsia="ar-SA"/>
        </w:rPr>
        <w:t>tvrzuje.</w:t>
      </w:r>
    </w:p>
    <w:p w14:paraId="31D0B125" w14:textId="77777777" w:rsidR="00EE3E98" w:rsidRPr="009A123E" w:rsidRDefault="00EE3E98" w:rsidP="003732D2">
      <w:pPr>
        <w:pStyle w:val="rove2-slovantext"/>
        <w:spacing w:after="0"/>
        <w:rPr>
          <w:szCs w:val="18"/>
          <w:lang w:eastAsia="ar-SA"/>
        </w:rPr>
      </w:pPr>
      <w:r w:rsidRPr="009A123E">
        <w:rPr>
          <w:szCs w:val="18"/>
          <w:lang w:eastAsia="ar-SA"/>
        </w:rPr>
        <w:t>Činnosti související s realizací stavebních prací:</w:t>
      </w:r>
    </w:p>
    <w:p w14:paraId="2E28974F" w14:textId="77777777" w:rsidR="00EE3E98" w:rsidRPr="009A123E" w:rsidRDefault="00EE3E98" w:rsidP="003732D2">
      <w:pPr>
        <w:pStyle w:val="rove2-text"/>
        <w:spacing w:before="40" w:after="0"/>
        <w:rPr>
          <w:szCs w:val="18"/>
          <w:lang w:eastAsia="ar-SA"/>
        </w:rPr>
      </w:pPr>
      <w:r w:rsidRPr="009A123E">
        <w:rPr>
          <w:szCs w:val="18"/>
          <w:lang w:eastAsia="ar-SA"/>
        </w:rPr>
        <w:t>Zhotovitel je povinen v rámci plnění předmětu díla zajistit veškeré níže uvedené další činnosti související s realizací stavebních prací,</w:t>
      </w:r>
      <w:r w:rsidR="00610510" w:rsidRPr="009A123E">
        <w:rPr>
          <w:szCs w:val="18"/>
          <w:lang w:eastAsia="ar-SA"/>
        </w:rPr>
        <w:t xml:space="preserve"> které jsou zahrnuty v ceně díla dle čl. </w:t>
      </w:r>
      <w:r w:rsidR="00A905B1" w:rsidRPr="009A123E">
        <w:rPr>
          <w:szCs w:val="18"/>
          <w:lang w:eastAsia="ar-SA"/>
        </w:rPr>
        <w:fldChar w:fldCharType="begin"/>
      </w:r>
      <w:r w:rsidR="00A905B1" w:rsidRPr="009A123E">
        <w:rPr>
          <w:szCs w:val="18"/>
          <w:lang w:eastAsia="ar-SA"/>
        </w:rPr>
        <w:instrText xml:space="preserve"> REF _Ref374528434 \w \h </w:instrText>
      </w:r>
      <w:r w:rsidR="00C720AB" w:rsidRPr="009A123E">
        <w:rPr>
          <w:szCs w:val="18"/>
          <w:lang w:eastAsia="ar-SA"/>
        </w:rPr>
        <w:instrText xml:space="preserve"> \* MERGEFORMAT </w:instrText>
      </w:r>
      <w:r w:rsidR="00A905B1" w:rsidRPr="009A123E">
        <w:rPr>
          <w:szCs w:val="18"/>
          <w:lang w:eastAsia="ar-SA"/>
        </w:rPr>
      </w:r>
      <w:r w:rsidR="00A905B1" w:rsidRPr="009A123E">
        <w:rPr>
          <w:szCs w:val="18"/>
          <w:lang w:eastAsia="ar-SA"/>
        </w:rPr>
        <w:fldChar w:fldCharType="separate"/>
      </w:r>
      <w:r w:rsidR="00C70AF9">
        <w:rPr>
          <w:szCs w:val="18"/>
          <w:lang w:eastAsia="ar-SA"/>
        </w:rPr>
        <w:t>IV</w:t>
      </w:r>
      <w:r w:rsidR="00A905B1" w:rsidRPr="009A123E">
        <w:rPr>
          <w:szCs w:val="18"/>
          <w:lang w:eastAsia="ar-SA"/>
        </w:rPr>
        <w:fldChar w:fldCharType="end"/>
      </w:r>
      <w:r w:rsidR="00FA5094" w:rsidRPr="009A123E">
        <w:rPr>
          <w:szCs w:val="18"/>
          <w:lang w:eastAsia="ar-SA"/>
        </w:rPr>
        <w:t>.</w:t>
      </w:r>
      <w:r w:rsidR="00A905B1" w:rsidRPr="009A123E">
        <w:rPr>
          <w:szCs w:val="18"/>
          <w:lang w:eastAsia="ar-SA"/>
        </w:rPr>
        <w:t xml:space="preserve"> </w:t>
      </w:r>
      <w:r w:rsidR="00610510" w:rsidRPr="009A123E">
        <w:rPr>
          <w:szCs w:val="18"/>
          <w:lang w:eastAsia="ar-SA"/>
        </w:rPr>
        <w:t>této smlouvy,</w:t>
      </w:r>
      <w:r w:rsidRPr="009A123E">
        <w:rPr>
          <w:szCs w:val="18"/>
          <w:lang w:eastAsia="ar-SA"/>
        </w:rPr>
        <w:t xml:space="preserve"> a to zejména:</w:t>
      </w:r>
    </w:p>
    <w:p w14:paraId="66417462" w14:textId="77777777" w:rsidR="00EE3E98" w:rsidRPr="009A123E" w:rsidRDefault="00EE3E98" w:rsidP="00E85546">
      <w:pPr>
        <w:pStyle w:val="rove3-odrkovtext"/>
        <w:spacing w:before="0" w:after="0" w:line="288" w:lineRule="auto"/>
        <w:rPr>
          <w:szCs w:val="18"/>
        </w:rPr>
      </w:pPr>
      <w:r w:rsidRPr="009A123E">
        <w:rPr>
          <w:szCs w:val="18"/>
        </w:rPr>
        <w:t>zajistit a provést všechna opatření organizačního a staveb</w:t>
      </w:r>
      <w:r w:rsidR="0069657B" w:rsidRPr="009A123E">
        <w:rPr>
          <w:szCs w:val="18"/>
        </w:rPr>
        <w:t>ně technologického charakteru k </w:t>
      </w:r>
      <w:r w:rsidRPr="009A123E">
        <w:rPr>
          <w:szCs w:val="18"/>
        </w:rPr>
        <w:t>řádnému provedení předmětu díla;</w:t>
      </w:r>
    </w:p>
    <w:p w14:paraId="781AC6C3" w14:textId="77777777" w:rsidR="00D04CB7" w:rsidRPr="009A123E" w:rsidRDefault="00D04CB7" w:rsidP="00E85546">
      <w:pPr>
        <w:pStyle w:val="rove3-odrkovtext"/>
        <w:spacing w:before="0" w:after="0" w:line="288" w:lineRule="auto"/>
        <w:rPr>
          <w:szCs w:val="18"/>
        </w:rPr>
      </w:pPr>
      <w:r w:rsidRPr="009A123E">
        <w:rPr>
          <w:szCs w:val="18"/>
        </w:rPr>
        <w:t xml:space="preserve">zajistit po celou dobu realizace stavby funkci odpovědného stavbyvedoucího dle </w:t>
      </w:r>
      <w:proofErr w:type="spellStart"/>
      <w:r w:rsidRPr="009A123E">
        <w:rPr>
          <w:szCs w:val="18"/>
        </w:rPr>
        <w:t>ust</w:t>
      </w:r>
      <w:proofErr w:type="spellEnd"/>
      <w:r w:rsidRPr="009A123E">
        <w:rPr>
          <w:szCs w:val="18"/>
        </w:rPr>
        <w:t>. § 153 zákona č. 183/2006 Sb., o územním plánování a stavebním řádu (stavební zákon), přičemž ke každé změně této osoby je nezbytný předchozí souhlas objednatele; zhotovitel je povinen pro účely udělení souhlasu objednatele poskytnout objednateli doklady prokazující kvalifikaci příslušné navrhované osoby; stavbyvedoucí zabezpečuje odborné vedení provádění stavby. Stavbyvedoucím tak může být pouze fyzická osoba, která získala oprávnění k své činnosti podle zvláštního právního předpisu, tedy výhradně osoba autorizovaná;</w:t>
      </w:r>
    </w:p>
    <w:p w14:paraId="36482E03" w14:textId="77777777" w:rsidR="001B08A6" w:rsidRPr="009A123E" w:rsidRDefault="001B08A6" w:rsidP="00E85546">
      <w:pPr>
        <w:pStyle w:val="rove3-odrkovtext"/>
        <w:spacing w:before="0" w:after="0" w:line="288" w:lineRule="auto"/>
        <w:rPr>
          <w:szCs w:val="18"/>
        </w:rPr>
      </w:pPr>
      <w:r w:rsidRPr="009A123E">
        <w:rPr>
          <w:szCs w:val="18"/>
        </w:rPr>
        <w:t>zajistit zařízení staveniště a jeho provoz v souladu s platnými právními předpisy</w:t>
      </w:r>
      <w:r w:rsidR="008556D0" w:rsidRPr="009A123E">
        <w:rPr>
          <w:szCs w:val="18"/>
        </w:rPr>
        <w:t>;</w:t>
      </w:r>
    </w:p>
    <w:p w14:paraId="0A19F6A5" w14:textId="77777777" w:rsidR="008556D0" w:rsidRPr="009A123E" w:rsidRDefault="00B916C6" w:rsidP="00E85546">
      <w:pPr>
        <w:pStyle w:val="rove3-odrkovtext"/>
        <w:spacing w:before="0" w:after="0" w:line="288" w:lineRule="auto"/>
        <w:rPr>
          <w:szCs w:val="18"/>
        </w:rPr>
      </w:pPr>
      <w:r w:rsidRPr="009A123E">
        <w:rPr>
          <w:szCs w:val="18"/>
        </w:rPr>
        <w:t xml:space="preserve">zabezpečit </w:t>
      </w:r>
      <w:r w:rsidR="00837783" w:rsidRPr="009A123E">
        <w:rPr>
          <w:szCs w:val="18"/>
        </w:rPr>
        <w:t>souhlas</w:t>
      </w:r>
      <w:r w:rsidRPr="009A123E">
        <w:rPr>
          <w:szCs w:val="18"/>
        </w:rPr>
        <w:t xml:space="preserve"> (rozhodnutí) ke zvláštnímu užívání veřejného prostranství a komunikací d</w:t>
      </w:r>
      <w:r w:rsidR="006B379B" w:rsidRPr="009A123E">
        <w:rPr>
          <w:szCs w:val="18"/>
        </w:rPr>
        <w:t>l</w:t>
      </w:r>
      <w:r w:rsidR="008556D0" w:rsidRPr="009A123E">
        <w:rPr>
          <w:szCs w:val="18"/>
        </w:rPr>
        <w:t>e zvláštních právních předpisů;</w:t>
      </w:r>
    </w:p>
    <w:p w14:paraId="2117CB58" w14:textId="77777777" w:rsidR="006B379B" w:rsidRPr="009A123E" w:rsidRDefault="006B379B" w:rsidP="00E85546">
      <w:pPr>
        <w:pStyle w:val="rove3-odrkovtext"/>
        <w:spacing w:before="0" w:after="0" w:line="288" w:lineRule="auto"/>
        <w:rPr>
          <w:szCs w:val="18"/>
        </w:rPr>
      </w:pPr>
      <w:r w:rsidRPr="009A123E">
        <w:rPr>
          <w:szCs w:val="18"/>
        </w:rPr>
        <w:t xml:space="preserve">zajistit případné přechodné dopravní značení dle zvláštních právních předpisů  </w:t>
      </w:r>
    </w:p>
    <w:p w14:paraId="28E0B9AD" w14:textId="77777777" w:rsidR="008556D0" w:rsidRPr="009A123E" w:rsidRDefault="00EE3E98" w:rsidP="00E85546">
      <w:pPr>
        <w:pStyle w:val="rove3-odrkovtext"/>
        <w:spacing w:before="0" w:after="0" w:line="288" w:lineRule="auto"/>
        <w:rPr>
          <w:szCs w:val="18"/>
        </w:rPr>
      </w:pPr>
      <w:r w:rsidRPr="009A123E">
        <w:rPr>
          <w:szCs w:val="18"/>
        </w:rPr>
        <w:t>zajistit úklid stavby a odstranit zařízení staveniště ke dni předání a převzetí díla objednatelem;</w:t>
      </w:r>
    </w:p>
    <w:p w14:paraId="503FD8FF" w14:textId="77777777" w:rsidR="00EE3E98" w:rsidRPr="009A123E" w:rsidRDefault="00EE3E98" w:rsidP="00E85546">
      <w:pPr>
        <w:pStyle w:val="rove3-odrkovtext"/>
        <w:spacing w:before="0" w:after="0" w:line="288" w:lineRule="auto"/>
        <w:rPr>
          <w:szCs w:val="18"/>
        </w:rPr>
      </w:pPr>
      <w:r w:rsidRPr="009A123E">
        <w:rPr>
          <w:szCs w:val="18"/>
        </w:rPr>
        <w:t>zajistit čistotu v místě realizace předmětu plnění a v jeho okolí;</w:t>
      </w:r>
    </w:p>
    <w:p w14:paraId="3C747C7D" w14:textId="77777777" w:rsidR="00EE3E98" w:rsidRPr="009A123E" w:rsidRDefault="00EE3E98" w:rsidP="00E85546">
      <w:pPr>
        <w:pStyle w:val="rove3-odrkovtext"/>
        <w:spacing w:before="0" w:after="0" w:line="288" w:lineRule="auto"/>
        <w:rPr>
          <w:szCs w:val="18"/>
        </w:rPr>
      </w:pPr>
      <w:r w:rsidRPr="009A123E">
        <w:rPr>
          <w:szCs w:val="18"/>
        </w:rPr>
        <w:t>zajistit bezpečnou manipulaci s odpady;</w:t>
      </w:r>
    </w:p>
    <w:p w14:paraId="5BD896AF" w14:textId="77777777" w:rsidR="00EE3E98" w:rsidRPr="009A123E" w:rsidRDefault="00EE3E98" w:rsidP="00E85546">
      <w:pPr>
        <w:pStyle w:val="rove3-odrkovtext"/>
        <w:spacing w:before="0" w:after="0" w:line="288" w:lineRule="auto"/>
        <w:rPr>
          <w:szCs w:val="18"/>
        </w:rPr>
      </w:pPr>
      <w:r w:rsidRPr="009A123E">
        <w:rPr>
          <w:szCs w:val="18"/>
        </w:rPr>
        <w:t>zajistit odvoz, uložení a likvidaci odpadů v souladu s příslušnými právními předpisy;</w:t>
      </w:r>
    </w:p>
    <w:p w14:paraId="1F199829" w14:textId="77777777" w:rsidR="00EE3E98" w:rsidRPr="009A123E" w:rsidRDefault="00EE3E98" w:rsidP="00E85546">
      <w:pPr>
        <w:pStyle w:val="rove3-odrkovtext"/>
        <w:spacing w:before="0" w:after="0" w:line="288" w:lineRule="auto"/>
        <w:rPr>
          <w:szCs w:val="18"/>
        </w:rPr>
      </w:pPr>
      <w:r w:rsidRPr="009A123E">
        <w:rPr>
          <w:szCs w:val="18"/>
        </w:rPr>
        <w:t>zajistit zhotovení průběžné fotodokumentace provádění díla</w:t>
      </w:r>
      <w:r w:rsidR="00A905B1" w:rsidRPr="009A123E">
        <w:rPr>
          <w:szCs w:val="18"/>
        </w:rPr>
        <w:t xml:space="preserve"> – </w:t>
      </w:r>
      <w:r w:rsidRPr="009A123E">
        <w:rPr>
          <w:szCs w:val="18"/>
        </w:rPr>
        <w:t>zhotovitel zajistí a předá objednateli průběžnou fotodokumentaci realizace díla v 1x digitálním vyhotovení;</w:t>
      </w:r>
    </w:p>
    <w:p w14:paraId="33EF158B" w14:textId="77777777" w:rsidR="00EE3E98" w:rsidRPr="009A123E" w:rsidRDefault="00EE3E98" w:rsidP="00E85546">
      <w:pPr>
        <w:pStyle w:val="rove3-odrkovtext"/>
        <w:spacing w:before="0" w:after="0" w:line="288" w:lineRule="auto"/>
        <w:rPr>
          <w:szCs w:val="18"/>
        </w:rPr>
      </w:pPr>
      <w:r w:rsidRPr="009A123E">
        <w:rPr>
          <w:szCs w:val="18"/>
        </w:rPr>
        <w:t>přijmout veškerá opatření k zajištění bezpečnosti lidí a majetku, požární ochrany a ochrany životního prostředí;</w:t>
      </w:r>
    </w:p>
    <w:p w14:paraId="761A3542" w14:textId="77777777" w:rsidR="00A12942" w:rsidRPr="009A123E" w:rsidRDefault="00EE3E98" w:rsidP="00E85546">
      <w:pPr>
        <w:pStyle w:val="rove3-odrkovtext"/>
        <w:spacing w:before="0" w:after="0" w:line="288" w:lineRule="auto"/>
        <w:rPr>
          <w:szCs w:val="18"/>
        </w:rPr>
      </w:pPr>
      <w:r w:rsidRPr="009A123E">
        <w:rPr>
          <w:szCs w:val="18"/>
        </w:rPr>
        <w:t>zajistit všechny nezbytné zkoušky, atesty a revize podle ČSN a případných jiných právních nebo technických předpisů platných v době provádění a předání díla, kterými bude prokázáno dosažení předepsané kvality a předepsaných technických parametrů díla</w:t>
      </w:r>
      <w:r w:rsidR="00193AAB" w:rsidRPr="009A123E">
        <w:rPr>
          <w:szCs w:val="18"/>
        </w:rPr>
        <w:t>,</w:t>
      </w:r>
      <w:r w:rsidR="00B916C6" w:rsidRPr="009A123E">
        <w:rPr>
          <w:szCs w:val="18"/>
        </w:rPr>
        <w:t xml:space="preserve"> a předat veškeré doklady o </w:t>
      </w:r>
      <w:r w:rsidR="00B916C6" w:rsidRPr="009A123E">
        <w:rPr>
          <w:szCs w:val="18"/>
        </w:rPr>
        <w:lastRenderedPageBreak/>
        <w:t>provedených zkouškách objednateli</w:t>
      </w:r>
      <w:r w:rsidRPr="009A123E">
        <w:rPr>
          <w:szCs w:val="18"/>
        </w:rPr>
        <w:t>;</w:t>
      </w:r>
      <w:r w:rsidR="004B5496" w:rsidRPr="009A123E">
        <w:rPr>
          <w:szCs w:val="18"/>
        </w:rPr>
        <w:t xml:space="preserve"> úspěšné provedení nezbytných zkoušek je podmínkou řádného dokončení díla dle této smlouvy.</w:t>
      </w:r>
    </w:p>
    <w:p w14:paraId="667A14EB" w14:textId="77777777" w:rsidR="00874674" w:rsidRPr="009A123E" w:rsidRDefault="00EE3E98" w:rsidP="00E85546">
      <w:pPr>
        <w:pStyle w:val="rove3-odrkovtext"/>
        <w:spacing w:before="0" w:after="0" w:line="288" w:lineRule="auto"/>
        <w:rPr>
          <w:szCs w:val="18"/>
        </w:rPr>
      </w:pPr>
      <w:r w:rsidRPr="009A123E">
        <w:rPr>
          <w:szCs w:val="18"/>
        </w:rPr>
        <w:t>zpracovat</w:t>
      </w:r>
      <w:r w:rsidR="00193AAB" w:rsidRPr="009A123E">
        <w:rPr>
          <w:szCs w:val="18"/>
        </w:rPr>
        <w:t xml:space="preserve"> a předat objednateli</w:t>
      </w:r>
      <w:r w:rsidRPr="009A123E">
        <w:rPr>
          <w:szCs w:val="18"/>
        </w:rPr>
        <w:t xml:space="preserve"> průvodní technickou dokumentaci</w:t>
      </w:r>
      <w:r w:rsidR="00874674" w:rsidRPr="009A123E">
        <w:rPr>
          <w:szCs w:val="18"/>
        </w:rPr>
        <w:t xml:space="preserve"> skutečnéh</w:t>
      </w:r>
      <w:r w:rsidR="00193AAB" w:rsidRPr="009A123E">
        <w:rPr>
          <w:szCs w:val="18"/>
        </w:rPr>
        <w:t xml:space="preserve">o provedení díla včetně skutečného zaměření v souladu s </w:t>
      </w:r>
      <w:proofErr w:type="spellStart"/>
      <w:r w:rsidR="00193AAB" w:rsidRPr="009A123E">
        <w:rPr>
          <w:szCs w:val="18"/>
        </w:rPr>
        <w:t>ust</w:t>
      </w:r>
      <w:proofErr w:type="spellEnd"/>
      <w:r w:rsidR="00193AAB" w:rsidRPr="009A123E">
        <w:rPr>
          <w:szCs w:val="18"/>
        </w:rPr>
        <w:t xml:space="preserve">. </w:t>
      </w:r>
      <w:r w:rsidR="00922B6A" w:rsidRPr="009A123E">
        <w:rPr>
          <w:szCs w:val="18"/>
        </w:rPr>
        <w:t>§ </w:t>
      </w:r>
      <w:r w:rsidR="00193AAB" w:rsidRPr="009A123E">
        <w:rPr>
          <w:szCs w:val="18"/>
        </w:rPr>
        <w:t xml:space="preserve">125 </w:t>
      </w:r>
      <w:r w:rsidR="00E1315F" w:rsidRPr="009A123E">
        <w:rPr>
          <w:szCs w:val="18"/>
        </w:rPr>
        <w:t>stavebního zákona</w:t>
      </w:r>
      <w:r w:rsidR="00193AAB" w:rsidRPr="009A123E">
        <w:rPr>
          <w:szCs w:val="18"/>
        </w:rPr>
        <w:t xml:space="preserve">, a zvláštními právními předpisy, a to </w:t>
      </w:r>
      <w:r w:rsidR="00874674" w:rsidRPr="009A123E">
        <w:rPr>
          <w:szCs w:val="18"/>
        </w:rPr>
        <w:t xml:space="preserve">ve 3 vyhotoveních v tištěné podobě a elektronicky na CD ve formátu </w:t>
      </w:r>
      <w:r w:rsidR="00262541" w:rsidRPr="009A123E">
        <w:rPr>
          <w:szCs w:val="18"/>
        </w:rPr>
        <w:t>DWG</w:t>
      </w:r>
      <w:r w:rsidR="0069657B" w:rsidRPr="009A123E">
        <w:rPr>
          <w:szCs w:val="18"/>
        </w:rPr>
        <w:t xml:space="preserve"> a </w:t>
      </w:r>
      <w:r w:rsidR="00262541" w:rsidRPr="009A123E">
        <w:rPr>
          <w:szCs w:val="18"/>
        </w:rPr>
        <w:t>PDF</w:t>
      </w:r>
      <w:r w:rsidR="00874674" w:rsidRPr="009A123E">
        <w:rPr>
          <w:szCs w:val="18"/>
        </w:rPr>
        <w:t xml:space="preserve">. </w:t>
      </w:r>
    </w:p>
    <w:p w14:paraId="74816398" w14:textId="77777777" w:rsidR="00EE3E98" w:rsidRPr="009A123E" w:rsidRDefault="0028575C" w:rsidP="00E85546">
      <w:pPr>
        <w:pStyle w:val="rove3-odrkovtext"/>
        <w:spacing w:before="0" w:after="0" w:line="288" w:lineRule="auto"/>
        <w:rPr>
          <w:szCs w:val="18"/>
        </w:rPr>
      </w:pPr>
      <w:r w:rsidRPr="009A123E">
        <w:rPr>
          <w:szCs w:val="18"/>
        </w:rPr>
        <w:t xml:space="preserve">zpracovat </w:t>
      </w:r>
      <w:r w:rsidR="001B08A6" w:rsidRPr="009A123E">
        <w:rPr>
          <w:szCs w:val="18"/>
        </w:rPr>
        <w:t>či jinak zajisti</w:t>
      </w:r>
      <w:r w:rsidR="00B916C6" w:rsidRPr="009A123E">
        <w:rPr>
          <w:szCs w:val="18"/>
        </w:rPr>
        <w:t>t</w:t>
      </w:r>
      <w:r w:rsidR="001B08A6" w:rsidRPr="009A123E">
        <w:rPr>
          <w:szCs w:val="18"/>
        </w:rPr>
        <w:t xml:space="preserve"> </w:t>
      </w:r>
      <w:r w:rsidR="00EE3E98" w:rsidRPr="009A123E">
        <w:rPr>
          <w:szCs w:val="18"/>
        </w:rPr>
        <w:t>zkušební protokoly, revizní zprávy, atesty</w:t>
      </w:r>
      <w:r w:rsidR="00B916C6" w:rsidRPr="009A123E">
        <w:rPr>
          <w:szCs w:val="18"/>
        </w:rPr>
        <w:t>, prohlášení o shodě</w:t>
      </w:r>
      <w:r w:rsidR="00DE63C8" w:rsidRPr="009A123E">
        <w:rPr>
          <w:szCs w:val="18"/>
        </w:rPr>
        <w:t xml:space="preserve"> </w:t>
      </w:r>
      <w:r w:rsidR="00EE3E98" w:rsidRPr="009A123E">
        <w:rPr>
          <w:szCs w:val="18"/>
        </w:rPr>
        <w:t>a</w:t>
      </w:r>
      <w:r w:rsidR="00B916C6" w:rsidRPr="009A123E">
        <w:rPr>
          <w:szCs w:val="18"/>
        </w:rPr>
        <w:t xml:space="preserve"> jiné </w:t>
      </w:r>
      <w:r w:rsidR="00EE3E98" w:rsidRPr="009A123E">
        <w:rPr>
          <w:szCs w:val="18"/>
        </w:rPr>
        <w:t xml:space="preserve">doklady dle zákona </w:t>
      </w:r>
      <w:r w:rsidR="00922B6A" w:rsidRPr="009A123E">
        <w:rPr>
          <w:szCs w:val="18"/>
        </w:rPr>
        <w:t>č. </w:t>
      </w:r>
      <w:r w:rsidR="00EE3E98" w:rsidRPr="009A123E">
        <w:rPr>
          <w:szCs w:val="18"/>
        </w:rPr>
        <w:t>22/1997 Sb., o technických požadavcích na výrobky, ve znění pozdější</w:t>
      </w:r>
      <w:r w:rsidR="00AC4F80" w:rsidRPr="009A123E">
        <w:rPr>
          <w:szCs w:val="18"/>
        </w:rPr>
        <w:t>ch předpisů,</w:t>
      </w:r>
      <w:r w:rsidR="00A12942" w:rsidRPr="009A123E">
        <w:rPr>
          <w:szCs w:val="18"/>
        </w:rPr>
        <w:t xml:space="preserve"> </w:t>
      </w:r>
      <w:r w:rsidR="00B916C6" w:rsidRPr="009A123E">
        <w:rPr>
          <w:szCs w:val="18"/>
        </w:rPr>
        <w:t xml:space="preserve">a tyto doklady předat objednateli. </w:t>
      </w:r>
    </w:p>
    <w:p w14:paraId="22D6B176" w14:textId="77777777" w:rsidR="00EE3E98" w:rsidRPr="009A123E" w:rsidRDefault="00610510" w:rsidP="00B21FEB">
      <w:pPr>
        <w:pStyle w:val="rove2-text"/>
        <w:rPr>
          <w:szCs w:val="18"/>
        </w:rPr>
      </w:pPr>
      <w:r w:rsidRPr="009A123E">
        <w:rPr>
          <w:szCs w:val="18"/>
        </w:rPr>
        <w:t>V</w:t>
      </w:r>
      <w:r w:rsidR="00A12942" w:rsidRPr="009A123E">
        <w:rPr>
          <w:szCs w:val="18"/>
        </w:rPr>
        <w:t> </w:t>
      </w:r>
      <w:r w:rsidRPr="009A123E">
        <w:rPr>
          <w:szCs w:val="18"/>
        </w:rPr>
        <w:t>případě</w:t>
      </w:r>
      <w:r w:rsidR="00A12942" w:rsidRPr="009A123E">
        <w:rPr>
          <w:szCs w:val="18"/>
        </w:rPr>
        <w:t>,</w:t>
      </w:r>
      <w:r w:rsidRPr="009A123E">
        <w:rPr>
          <w:szCs w:val="18"/>
        </w:rPr>
        <w:t xml:space="preserve"> že bude nezbytné v průběhu provádění díla zpracovat dal</w:t>
      </w:r>
      <w:r w:rsidR="0069657B" w:rsidRPr="009A123E">
        <w:rPr>
          <w:szCs w:val="18"/>
        </w:rPr>
        <w:t>ší dokumentaci, jakož provést i </w:t>
      </w:r>
      <w:r w:rsidRPr="009A123E">
        <w:rPr>
          <w:szCs w:val="18"/>
        </w:rPr>
        <w:t>veškeré související projekční činnosti, zavazuje se zhotovitel tyto práce provést na svoje náklady, přičemž veškerá změna či dopracování projektové dokumentace podléhá předchozímu schválení objednatele.</w:t>
      </w:r>
    </w:p>
    <w:p w14:paraId="2162BD6E" w14:textId="77777777" w:rsidR="00EE3E98" w:rsidRPr="009A123E" w:rsidRDefault="00EE3E98" w:rsidP="00073CDD">
      <w:pPr>
        <w:pStyle w:val="rove2-slovantext"/>
        <w:spacing w:after="0"/>
        <w:rPr>
          <w:szCs w:val="18"/>
        </w:rPr>
      </w:pPr>
      <w:r w:rsidRPr="009A123E">
        <w:rPr>
          <w:szCs w:val="18"/>
        </w:rPr>
        <w:t>Identifikační údaje stavby</w:t>
      </w:r>
      <w:r w:rsidR="00610510" w:rsidRPr="009A123E">
        <w:rPr>
          <w:szCs w:val="18"/>
        </w:rPr>
        <w:t xml:space="preserve"> a místo plnění</w:t>
      </w:r>
      <w:r w:rsidRPr="009A123E">
        <w:rPr>
          <w:szCs w:val="18"/>
        </w:rPr>
        <w:t>:</w:t>
      </w:r>
    </w:p>
    <w:p w14:paraId="6409FC53" w14:textId="25FEFC33" w:rsidR="00EE3E98" w:rsidRPr="009A123E" w:rsidRDefault="00EE3E98" w:rsidP="00073CDD">
      <w:pPr>
        <w:pStyle w:val="rove2-text"/>
        <w:tabs>
          <w:tab w:val="left" w:pos="2835"/>
        </w:tabs>
        <w:spacing w:before="40"/>
        <w:ind w:left="2835" w:hanging="2438"/>
        <w:rPr>
          <w:i/>
          <w:szCs w:val="18"/>
        </w:rPr>
      </w:pPr>
      <w:r w:rsidRPr="009A123E">
        <w:rPr>
          <w:i/>
          <w:szCs w:val="18"/>
          <w:u w:val="single"/>
        </w:rPr>
        <w:t>Název stavby</w:t>
      </w:r>
      <w:r w:rsidR="001B0569" w:rsidRPr="009A123E">
        <w:rPr>
          <w:i/>
          <w:szCs w:val="18"/>
          <w:u w:val="single"/>
        </w:rPr>
        <w:t>:</w:t>
      </w:r>
      <w:r w:rsidR="001B0569" w:rsidRPr="009A123E">
        <w:rPr>
          <w:i/>
          <w:szCs w:val="18"/>
        </w:rPr>
        <w:tab/>
      </w:r>
      <w:r w:rsidR="00480BC0" w:rsidRPr="009A123E">
        <w:rPr>
          <w:i/>
          <w:szCs w:val="18"/>
        </w:rPr>
        <w:fldChar w:fldCharType="begin"/>
      </w:r>
      <w:r w:rsidR="00480BC0" w:rsidRPr="009A123E">
        <w:rPr>
          <w:i/>
          <w:szCs w:val="18"/>
        </w:rPr>
        <w:instrText xml:space="preserve"> REF dilo \h  \* MERGEFORMAT </w:instrText>
      </w:r>
      <w:r w:rsidR="00480BC0" w:rsidRPr="009A123E">
        <w:rPr>
          <w:i/>
          <w:szCs w:val="18"/>
        </w:rPr>
      </w:r>
      <w:r w:rsidR="00480BC0" w:rsidRPr="009A123E">
        <w:rPr>
          <w:i/>
          <w:szCs w:val="18"/>
        </w:rPr>
        <w:fldChar w:fldCharType="separate"/>
      </w:r>
      <w:sdt>
        <w:sdtPr>
          <w:rPr>
            <w:i/>
            <w:szCs w:val="18"/>
            <w:lang w:eastAsia="ar-SA"/>
          </w:rPr>
          <w:alias w:val="Dílo"/>
          <w:tag w:val="dilo"/>
          <w:id w:val="515500019"/>
          <w:placeholder>
            <w:docPart w:val="3F6614D867134FA885A3221D07003278"/>
          </w:placeholder>
        </w:sdtPr>
        <w:sdtEndPr/>
        <w:sdtContent>
          <w:r w:rsidR="00C70AF9" w:rsidRPr="00C70AF9">
            <w:rPr>
              <w:i/>
              <w:szCs w:val="18"/>
              <w:lang w:eastAsia="ar-SA"/>
            </w:rPr>
            <w:t>„</w:t>
          </w:r>
          <w:r w:rsidR="00173659">
            <w:t>Modernizace vnitřních prostor objektu č.p.19 v obci Hrdlív</w:t>
          </w:r>
          <w:r w:rsidR="00C70AF9" w:rsidRPr="00C70AF9">
            <w:rPr>
              <w:i/>
              <w:szCs w:val="18"/>
              <w:lang w:eastAsia="ar-SA"/>
            </w:rPr>
            <w:t>“</w:t>
          </w:r>
        </w:sdtContent>
      </w:sdt>
      <w:r w:rsidR="00480BC0" w:rsidRPr="009A123E">
        <w:rPr>
          <w:i/>
          <w:szCs w:val="18"/>
        </w:rPr>
        <w:fldChar w:fldCharType="end"/>
      </w:r>
    </w:p>
    <w:p w14:paraId="6E21F469" w14:textId="77777777" w:rsidR="00EE3E98" w:rsidRPr="009A123E" w:rsidRDefault="00EE3E98" w:rsidP="00073CDD">
      <w:pPr>
        <w:pStyle w:val="rove2-text"/>
        <w:tabs>
          <w:tab w:val="left" w:pos="2835"/>
        </w:tabs>
        <w:spacing w:after="0"/>
        <w:rPr>
          <w:i/>
          <w:szCs w:val="18"/>
          <w:u w:val="single"/>
        </w:rPr>
      </w:pPr>
      <w:r w:rsidRPr="009A123E">
        <w:rPr>
          <w:i/>
          <w:szCs w:val="18"/>
          <w:u w:val="single"/>
        </w:rPr>
        <w:t>Místo stavby:</w:t>
      </w:r>
    </w:p>
    <w:p w14:paraId="27AA4E71" w14:textId="5234B5B1" w:rsidR="00EE3E98" w:rsidRPr="009A123E" w:rsidRDefault="00EE3E98" w:rsidP="00D03B89">
      <w:pPr>
        <w:pStyle w:val="rove2-text"/>
        <w:tabs>
          <w:tab w:val="left" w:pos="2835"/>
        </w:tabs>
        <w:spacing w:before="0" w:after="0"/>
        <w:rPr>
          <w:i/>
          <w:szCs w:val="18"/>
        </w:rPr>
      </w:pPr>
      <w:r w:rsidRPr="009A123E">
        <w:rPr>
          <w:i/>
          <w:szCs w:val="18"/>
        </w:rPr>
        <w:t>Kraj</w:t>
      </w:r>
      <w:r w:rsidR="008556D0" w:rsidRPr="009A123E">
        <w:rPr>
          <w:i/>
          <w:szCs w:val="18"/>
        </w:rPr>
        <w:t>:</w:t>
      </w:r>
      <w:r w:rsidR="008556D0" w:rsidRPr="009A123E">
        <w:rPr>
          <w:i/>
          <w:szCs w:val="18"/>
        </w:rPr>
        <w:tab/>
      </w:r>
      <w:r w:rsidR="00C85C09" w:rsidRPr="009A123E">
        <w:rPr>
          <w:i/>
          <w:szCs w:val="18"/>
        </w:rPr>
        <w:t>Středočeský</w:t>
      </w:r>
    </w:p>
    <w:p w14:paraId="4B9006EA" w14:textId="05E22D32" w:rsidR="00EE3E98" w:rsidRPr="009A123E" w:rsidRDefault="00F7037F" w:rsidP="00D03B89">
      <w:pPr>
        <w:pStyle w:val="rove2-text"/>
        <w:tabs>
          <w:tab w:val="left" w:pos="2835"/>
        </w:tabs>
        <w:spacing w:before="0" w:after="0"/>
        <w:rPr>
          <w:i/>
          <w:szCs w:val="18"/>
        </w:rPr>
      </w:pPr>
      <w:r w:rsidRPr="009A123E">
        <w:rPr>
          <w:i/>
          <w:szCs w:val="18"/>
        </w:rPr>
        <w:t>Okres</w:t>
      </w:r>
      <w:r w:rsidR="008556D0" w:rsidRPr="009A123E">
        <w:rPr>
          <w:i/>
          <w:szCs w:val="18"/>
        </w:rPr>
        <w:t>:</w:t>
      </w:r>
      <w:r w:rsidR="008556D0" w:rsidRPr="009A123E">
        <w:rPr>
          <w:i/>
          <w:szCs w:val="18"/>
        </w:rPr>
        <w:tab/>
      </w:r>
      <w:r w:rsidR="00C85C09" w:rsidRPr="009A123E">
        <w:rPr>
          <w:i/>
          <w:szCs w:val="18"/>
        </w:rPr>
        <w:t>Kladno</w:t>
      </w:r>
    </w:p>
    <w:p w14:paraId="6F660BE2" w14:textId="47E94076" w:rsidR="00F7037F" w:rsidRPr="009A123E" w:rsidRDefault="00D7608A" w:rsidP="00D03B89">
      <w:pPr>
        <w:pStyle w:val="rove2-text"/>
        <w:tabs>
          <w:tab w:val="left" w:pos="2835"/>
        </w:tabs>
        <w:spacing w:before="0" w:after="0"/>
        <w:rPr>
          <w:i/>
          <w:szCs w:val="18"/>
        </w:rPr>
      </w:pPr>
      <w:r w:rsidRPr="009A123E">
        <w:rPr>
          <w:i/>
          <w:szCs w:val="18"/>
        </w:rPr>
        <w:t>Obec:</w:t>
      </w:r>
      <w:r w:rsidRPr="009A123E">
        <w:rPr>
          <w:i/>
          <w:szCs w:val="18"/>
        </w:rPr>
        <w:tab/>
      </w:r>
      <w:r w:rsidR="00031FAB">
        <w:rPr>
          <w:i/>
          <w:szCs w:val="18"/>
        </w:rPr>
        <w:t>Hrdlív</w:t>
      </w:r>
    </w:p>
    <w:p w14:paraId="38E2C4E1" w14:textId="13936283" w:rsidR="00AC4F80" w:rsidRPr="009A123E" w:rsidRDefault="00EE3E98" w:rsidP="00D03B89">
      <w:pPr>
        <w:pStyle w:val="rove2-text"/>
        <w:tabs>
          <w:tab w:val="left" w:pos="2835"/>
        </w:tabs>
        <w:spacing w:before="0" w:after="0"/>
        <w:rPr>
          <w:i/>
          <w:szCs w:val="18"/>
        </w:rPr>
      </w:pPr>
      <w:r w:rsidRPr="009A123E">
        <w:rPr>
          <w:i/>
          <w:szCs w:val="18"/>
        </w:rPr>
        <w:t>Místo plnění:</w:t>
      </w:r>
      <w:r w:rsidRPr="009A123E">
        <w:rPr>
          <w:i/>
          <w:szCs w:val="18"/>
        </w:rPr>
        <w:tab/>
      </w:r>
      <w:r w:rsidR="00173659">
        <w:rPr>
          <w:i/>
          <w:szCs w:val="18"/>
        </w:rPr>
        <w:t>Objekt č.p.19</w:t>
      </w:r>
      <w:r w:rsidR="00031FAB" w:rsidRPr="00031FAB">
        <w:rPr>
          <w:i/>
          <w:szCs w:val="18"/>
        </w:rPr>
        <w:t xml:space="preserve">, Hrdlív </w:t>
      </w:r>
      <w:proofErr w:type="gramStart"/>
      <w:r w:rsidR="00173659">
        <w:rPr>
          <w:i/>
          <w:szCs w:val="18"/>
        </w:rPr>
        <w:t xml:space="preserve">19, </w:t>
      </w:r>
      <w:r w:rsidR="00031FAB" w:rsidRPr="00031FAB">
        <w:rPr>
          <w:i/>
          <w:szCs w:val="18"/>
        </w:rPr>
        <w:t xml:space="preserve"> Libušín</w:t>
      </w:r>
      <w:proofErr w:type="gramEnd"/>
      <w:r w:rsidR="00031FAB" w:rsidRPr="00031FAB">
        <w:rPr>
          <w:i/>
          <w:szCs w:val="18"/>
        </w:rPr>
        <w:t xml:space="preserve"> 273 06</w:t>
      </w:r>
    </w:p>
    <w:p w14:paraId="6EA7B53E" w14:textId="77777777" w:rsidR="00EE3E98" w:rsidRPr="009A123E" w:rsidRDefault="00EE3E98" w:rsidP="00073CDD">
      <w:pPr>
        <w:pStyle w:val="rove2-slovantext"/>
        <w:spacing w:after="0"/>
        <w:rPr>
          <w:szCs w:val="18"/>
        </w:rPr>
      </w:pPr>
      <w:r w:rsidRPr="009A123E">
        <w:rPr>
          <w:szCs w:val="18"/>
        </w:rPr>
        <w:t xml:space="preserve">Předmětem díla této </w:t>
      </w:r>
      <w:r w:rsidR="00BD50C3" w:rsidRPr="009A123E">
        <w:rPr>
          <w:szCs w:val="18"/>
        </w:rPr>
        <w:t>smlouvy</w:t>
      </w:r>
      <w:r w:rsidRPr="009A123E">
        <w:rPr>
          <w:szCs w:val="18"/>
        </w:rPr>
        <w:t xml:space="preserve"> jsou dále</w:t>
      </w:r>
      <w:r w:rsidR="000B0DD1" w:rsidRPr="009A123E">
        <w:rPr>
          <w:szCs w:val="18"/>
        </w:rPr>
        <w:t xml:space="preserve"> tyto</w:t>
      </w:r>
      <w:r w:rsidRPr="009A123E">
        <w:rPr>
          <w:szCs w:val="18"/>
        </w:rPr>
        <w:t xml:space="preserve"> činnosti, které </w:t>
      </w:r>
      <w:r w:rsidR="000B0DD1" w:rsidRPr="009A123E">
        <w:rPr>
          <w:szCs w:val="18"/>
        </w:rPr>
        <w:t>jsou</w:t>
      </w:r>
      <w:r w:rsidRPr="009A123E">
        <w:rPr>
          <w:szCs w:val="18"/>
        </w:rPr>
        <w:t xml:space="preserve"> zahrnuty v ceně díla</w:t>
      </w:r>
      <w:r w:rsidR="00E1315F" w:rsidRPr="009A123E">
        <w:rPr>
          <w:szCs w:val="18"/>
        </w:rPr>
        <w:t xml:space="preserve"> dle čl. </w:t>
      </w:r>
      <w:r w:rsidR="00156963" w:rsidRPr="009A123E">
        <w:rPr>
          <w:szCs w:val="18"/>
          <w:lang w:eastAsia="ar-SA"/>
        </w:rPr>
        <w:fldChar w:fldCharType="begin"/>
      </w:r>
      <w:r w:rsidR="00156963" w:rsidRPr="009A123E">
        <w:rPr>
          <w:szCs w:val="18"/>
          <w:lang w:eastAsia="ar-SA"/>
        </w:rPr>
        <w:instrText xml:space="preserve"> REF _Ref374528434 \w \h </w:instrText>
      </w:r>
      <w:r w:rsidR="00C720AB" w:rsidRPr="009A123E">
        <w:rPr>
          <w:szCs w:val="18"/>
          <w:lang w:eastAsia="ar-SA"/>
        </w:rPr>
        <w:instrText xml:space="preserve"> \* MERGEFORMAT </w:instrText>
      </w:r>
      <w:r w:rsidR="00156963" w:rsidRPr="009A123E">
        <w:rPr>
          <w:szCs w:val="18"/>
          <w:lang w:eastAsia="ar-SA"/>
        </w:rPr>
      </w:r>
      <w:r w:rsidR="00156963" w:rsidRPr="009A123E">
        <w:rPr>
          <w:szCs w:val="18"/>
          <w:lang w:eastAsia="ar-SA"/>
        </w:rPr>
        <w:fldChar w:fldCharType="separate"/>
      </w:r>
      <w:r w:rsidR="00C70AF9">
        <w:rPr>
          <w:szCs w:val="18"/>
          <w:lang w:eastAsia="ar-SA"/>
        </w:rPr>
        <w:t>IV</w:t>
      </w:r>
      <w:r w:rsidR="00156963" w:rsidRPr="009A123E">
        <w:rPr>
          <w:szCs w:val="18"/>
          <w:lang w:eastAsia="ar-SA"/>
        </w:rPr>
        <w:fldChar w:fldCharType="end"/>
      </w:r>
      <w:r w:rsidR="00A94F5B" w:rsidRPr="009A123E">
        <w:rPr>
          <w:szCs w:val="18"/>
          <w:lang w:eastAsia="ar-SA"/>
        </w:rPr>
        <w:t>.</w:t>
      </w:r>
      <w:r w:rsidR="00E1315F" w:rsidRPr="009A123E">
        <w:rPr>
          <w:szCs w:val="18"/>
        </w:rPr>
        <w:t xml:space="preserve"> této Smlouvy</w:t>
      </w:r>
      <w:r w:rsidRPr="009A123E">
        <w:rPr>
          <w:szCs w:val="18"/>
        </w:rPr>
        <w:t>:</w:t>
      </w:r>
    </w:p>
    <w:p w14:paraId="79E2C5E9" w14:textId="77777777" w:rsidR="00EE3E98" w:rsidRPr="009A123E" w:rsidRDefault="00EE3E98" w:rsidP="00073CDD">
      <w:pPr>
        <w:pStyle w:val="rove3-slovantext"/>
        <w:spacing w:before="40" w:after="0" w:line="276" w:lineRule="auto"/>
        <w:rPr>
          <w:szCs w:val="18"/>
        </w:rPr>
      </w:pPr>
      <w:r w:rsidRPr="009A123E">
        <w:rPr>
          <w:szCs w:val="18"/>
        </w:rPr>
        <w:t>Provedení potřebných pomocných konstrukcí, dočasných staveb, přechodných meziproduktů, provedení předepsaných zkoušek, vyhotovení, resp. zajištění dokumentů požadovaných touto smlouvou a obecně závaznými předpisy. Zhotovitel se zavazuje uvést do původního stavu jím užívané veřejné pozemky (komunikace) resp. dotčené p</w:t>
      </w:r>
      <w:r w:rsidR="0069657B" w:rsidRPr="009A123E">
        <w:rPr>
          <w:szCs w:val="18"/>
        </w:rPr>
        <w:t>ozemky třetích osob. Uvedení do </w:t>
      </w:r>
      <w:r w:rsidRPr="009A123E">
        <w:rPr>
          <w:szCs w:val="18"/>
        </w:rPr>
        <w:t>původního stavu doloží zhotovitel zápisem (protokolem) s vlastníkem (správcem) pozemků.</w:t>
      </w:r>
    </w:p>
    <w:p w14:paraId="0BCF6B4B" w14:textId="77777777" w:rsidR="00EE3E98" w:rsidRPr="009A123E" w:rsidRDefault="00EE3E98" w:rsidP="00073CDD">
      <w:pPr>
        <w:pStyle w:val="rove3-slovantext"/>
        <w:spacing w:before="40" w:after="0" w:line="276" w:lineRule="auto"/>
        <w:rPr>
          <w:szCs w:val="18"/>
        </w:rPr>
      </w:pPr>
      <w:r w:rsidRPr="009A123E">
        <w:rPr>
          <w:szCs w:val="18"/>
        </w:rPr>
        <w:t>Provedení všech opatření v souvislosti s klimatickými podmínkami, zvláště zajištění proti nízkým či vysokým teplotám, dešti, záplavě, bouřce a rovněž pak odstranění škod vzniklých v důsledku těchto událostí zajistí na své náklady zhotovitel.</w:t>
      </w:r>
    </w:p>
    <w:p w14:paraId="2F53C23C" w14:textId="486B6BBA" w:rsidR="00EE3E98" w:rsidRPr="009A123E" w:rsidRDefault="00EE3E98" w:rsidP="00CA1FAB">
      <w:pPr>
        <w:pStyle w:val="rove2-slovantext"/>
        <w:rPr>
          <w:szCs w:val="18"/>
        </w:rPr>
      </w:pPr>
      <w:r w:rsidRPr="009A123E">
        <w:rPr>
          <w:szCs w:val="18"/>
        </w:rPr>
        <w:t xml:space="preserve">Zhotovitel je povinen použít pouze takové materiály, zařízení a technologie, jejichž použití je v ČR schváleno a mají osvědčení o jakosti materiálu, výrobku a použité technologii. Osvědčení (prohlášení o shodě dle </w:t>
      </w:r>
      <w:r w:rsidR="00922B6A" w:rsidRPr="009A123E">
        <w:rPr>
          <w:szCs w:val="18"/>
        </w:rPr>
        <w:t>§ </w:t>
      </w:r>
      <w:r w:rsidRPr="009A123E">
        <w:rPr>
          <w:szCs w:val="18"/>
        </w:rPr>
        <w:t>13 zákona č.</w:t>
      </w:r>
      <w:r w:rsidR="00AB131D" w:rsidRPr="009A123E">
        <w:rPr>
          <w:szCs w:val="18"/>
        </w:rPr>
        <w:t> </w:t>
      </w:r>
      <w:r w:rsidRPr="009A123E">
        <w:rPr>
          <w:szCs w:val="18"/>
        </w:rPr>
        <w:t>22/1997</w:t>
      </w:r>
      <w:r w:rsidR="00AB131D" w:rsidRPr="009A123E">
        <w:rPr>
          <w:szCs w:val="18"/>
        </w:rPr>
        <w:t> </w:t>
      </w:r>
      <w:r w:rsidRPr="009A123E">
        <w:rPr>
          <w:szCs w:val="18"/>
        </w:rPr>
        <w:t xml:space="preserve">Sb. </w:t>
      </w:r>
      <w:r w:rsidR="00AA2524" w:rsidRPr="009A123E">
        <w:rPr>
          <w:szCs w:val="18"/>
        </w:rPr>
        <w:t xml:space="preserve">o technických požadavcích na výrobky, </w:t>
      </w:r>
      <w:r w:rsidRPr="009A123E">
        <w:rPr>
          <w:szCs w:val="18"/>
        </w:rPr>
        <w:t xml:space="preserve">v platném znění, </w:t>
      </w:r>
      <w:r w:rsidR="00AA2524" w:rsidRPr="009A123E">
        <w:rPr>
          <w:szCs w:val="18"/>
        </w:rPr>
        <w:t xml:space="preserve">a </w:t>
      </w:r>
      <w:r w:rsidRPr="009A123E">
        <w:rPr>
          <w:szCs w:val="18"/>
        </w:rPr>
        <w:t xml:space="preserve">bezpečnostní listy dle a zákona </w:t>
      </w:r>
      <w:r w:rsidR="00922B6A" w:rsidRPr="009A123E">
        <w:rPr>
          <w:szCs w:val="18"/>
        </w:rPr>
        <w:t>č. </w:t>
      </w:r>
      <w:r w:rsidR="009F2D1F" w:rsidRPr="009A123E">
        <w:rPr>
          <w:szCs w:val="18"/>
        </w:rPr>
        <w:t>350</w:t>
      </w:r>
      <w:r w:rsidRPr="009A123E">
        <w:rPr>
          <w:szCs w:val="18"/>
        </w:rPr>
        <w:t>/</w:t>
      </w:r>
      <w:r w:rsidR="009F2D1F" w:rsidRPr="009A123E">
        <w:rPr>
          <w:szCs w:val="18"/>
        </w:rPr>
        <w:t>2011</w:t>
      </w:r>
      <w:r w:rsidR="00A35CA9" w:rsidRPr="009A123E">
        <w:rPr>
          <w:szCs w:val="18"/>
        </w:rPr>
        <w:t> </w:t>
      </w:r>
      <w:r w:rsidRPr="009A123E">
        <w:rPr>
          <w:szCs w:val="18"/>
        </w:rPr>
        <w:t xml:space="preserve">Sb. </w:t>
      </w:r>
      <w:r w:rsidR="00AA2524" w:rsidRPr="009A123E">
        <w:rPr>
          <w:szCs w:val="18"/>
        </w:rPr>
        <w:t xml:space="preserve">o chemických látkách a chemických směsích a o změně některých zákonů, </w:t>
      </w:r>
      <w:r w:rsidRPr="009A123E">
        <w:rPr>
          <w:szCs w:val="18"/>
        </w:rPr>
        <w:t>v platném znění) je zhotovitel povinen předložit objednateli v okamžiku dodání na</w:t>
      </w:r>
      <w:r w:rsidR="00A35CA9" w:rsidRPr="009A123E">
        <w:rPr>
          <w:szCs w:val="18"/>
        </w:rPr>
        <w:t> </w:t>
      </w:r>
      <w:r w:rsidRPr="009A123E">
        <w:rPr>
          <w:szCs w:val="18"/>
        </w:rPr>
        <w:t>místo plnění.</w:t>
      </w:r>
    </w:p>
    <w:p w14:paraId="3B4F5528" w14:textId="77777777" w:rsidR="00EE3E98" w:rsidRPr="009A123E" w:rsidRDefault="00EE3E98" w:rsidP="00CA1FAB">
      <w:pPr>
        <w:pStyle w:val="rove2-slovantext"/>
        <w:rPr>
          <w:szCs w:val="18"/>
        </w:rPr>
      </w:pPr>
      <w:r w:rsidRPr="009A123E">
        <w:rPr>
          <w:szCs w:val="18"/>
        </w:rPr>
        <w:t xml:space="preserve">Veškeré změny oproti projektové dokumentaci je zhotovitel oprávněn provést pouze po jejich </w:t>
      </w:r>
      <w:r w:rsidR="00914C8E" w:rsidRPr="009A123E">
        <w:rPr>
          <w:szCs w:val="18"/>
        </w:rPr>
        <w:t xml:space="preserve">předchozím </w:t>
      </w:r>
      <w:r w:rsidRPr="009A123E">
        <w:rPr>
          <w:szCs w:val="18"/>
        </w:rPr>
        <w:t xml:space="preserve">písemném odsouhlasení zástupcem objednatele ve věcech technických. </w:t>
      </w:r>
    </w:p>
    <w:p w14:paraId="1422E5BB" w14:textId="0979F013" w:rsidR="00A42451" w:rsidRPr="009A123E" w:rsidRDefault="00EE3E98" w:rsidP="00A42451">
      <w:pPr>
        <w:pStyle w:val="rove2-slovantext"/>
        <w:rPr>
          <w:szCs w:val="18"/>
        </w:rPr>
      </w:pPr>
      <w:r w:rsidRPr="009A123E">
        <w:rPr>
          <w:szCs w:val="18"/>
        </w:rPr>
        <w:t>Veškeré změny, doplňky nebo rozšíření předmětu díla musí být vždy před jejich realizací písemně odsouhlaseny zástupcem objednatele ve věcech technických, v</w:t>
      </w:r>
      <w:r w:rsidR="00922B6A" w:rsidRPr="009A123E">
        <w:rPr>
          <w:szCs w:val="18"/>
        </w:rPr>
        <w:t>č. </w:t>
      </w:r>
      <w:r w:rsidRPr="009A123E">
        <w:rPr>
          <w:szCs w:val="18"/>
        </w:rPr>
        <w:t>jejich ocenění, a to ve formě změnového listu, který bude podkladem pro zpracování dodatku k </w:t>
      </w:r>
      <w:r w:rsidR="000B0DD1" w:rsidRPr="009A123E">
        <w:rPr>
          <w:szCs w:val="18"/>
        </w:rPr>
        <w:t>smlouvě</w:t>
      </w:r>
      <w:r w:rsidRPr="009A123E">
        <w:rPr>
          <w:szCs w:val="18"/>
        </w:rPr>
        <w:t>.</w:t>
      </w:r>
    </w:p>
    <w:p w14:paraId="4CEB6DB7" w14:textId="15DE81B6" w:rsidR="00EE3E98" w:rsidRPr="009A123E" w:rsidRDefault="00EE3E98" w:rsidP="00CA1FAB">
      <w:pPr>
        <w:pStyle w:val="rove2-slovantext"/>
        <w:rPr>
          <w:szCs w:val="18"/>
        </w:rPr>
      </w:pPr>
      <w:r w:rsidRPr="009A123E">
        <w:rPr>
          <w:szCs w:val="18"/>
        </w:rPr>
        <w:t xml:space="preserve">Zhotovitel a </w:t>
      </w:r>
      <w:r w:rsidR="00A42451" w:rsidRPr="009A123E">
        <w:rPr>
          <w:szCs w:val="18"/>
        </w:rPr>
        <w:t>o</w:t>
      </w:r>
      <w:r w:rsidRPr="009A123E">
        <w:rPr>
          <w:szCs w:val="18"/>
        </w:rPr>
        <w:t>bjednatel se zavazují uzavřít dodatek k této smlouvě na základě schválených Změnových listů, a to vždy k poslednímu pracovnímu dni příslušného měsíce, pokud nebude dohodnuto jinak. V tomto dodatku budou zohledněny dopady</w:t>
      </w:r>
      <w:r w:rsidR="0069657B" w:rsidRPr="009A123E">
        <w:rPr>
          <w:szCs w:val="18"/>
        </w:rPr>
        <w:t xml:space="preserve"> schválených Změnových listů do </w:t>
      </w:r>
      <w:r w:rsidRPr="009A123E">
        <w:rPr>
          <w:szCs w:val="18"/>
        </w:rPr>
        <w:t>Smluvní ceny a Termínů dokončení.</w:t>
      </w:r>
    </w:p>
    <w:p w14:paraId="7EDCE54F" w14:textId="7207FE73" w:rsidR="00EE3E98" w:rsidRPr="009A123E" w:rsidRDefault="00EE3E98" w:rsidP="00CA1FAB">
      <w:pPr>
        <w:pStyle w:val="rove2-slovantext"/>
        <w:rPr>
          <w:szCs w:val="18"/>
        </w:rPr>
      </w:pPr>
      <w:r w:rsidRPr="009A123E">
        <w:rPr>
          <w:szCs w:val="18"/>
        </w:rPr>
        <w:lastRenderedPageBreak/>
        <w:t>Předmět díla zahrnuje všechny práce a dodávky, jež jsou obsaženy v</w:t>
      </w:r>
      <w:r w:rsidR="000B0DD1" w:rsidRPr="009A123E">
        <w:rPr>
          <w:szCs w:val="18"/>
        </w:rPr>
        <w:t> této smlouvě a jejích přílohách</w:t>
      </w:r>
      <w:r w:rsidRPr="009A123E">
        <w:rPr>
          <w:szCs w:val="18"/>
        </w:rPr>
        <w:t>. Dílo též zahrnuje všechna ostatní související plnění a práce podmiňující řádné dokončení díla, tzn.</w:t>
      </w:r>
      <w:r w:rsidR="0069657B" w:rsidRPr="009A123E">
        <w:rPr>
          <w:szCs w:val="18"/>
        </w:rPr>
        <w:t> </w:t>
      </w:r>
      <w:r w:rsidR="000B0DD1" w:rsidRPr="009A123E">
        <w:rPr>
          <w:szCs w:val="18"/>
        </w:rPr>
        <w:t xml:space="preserve">veškeré činnosti zhotovitele </w:t>
      </w:r>
      <w:r w:rsidR="003D4917" w:rsidRPr="009A123E">
        <w:rPr>
          <w:szCs w:val="18"/>
        </w:rPr>
        <w:t>provedené za účelem zajištění</w:t>
      </w:r>
      <w:r w:rsidRPr="009A123E">
        <w:rPr>
          <w:szCs w:val="18"/>
        </w:rPr>
        <w:t xml:space="preserve"> pln</w:t>
      </w:r>
      <w:r w:rsidR="003D4917" w:rsidRPr="009A123E">
        <w:rPr>
          <w:szCs w:val="18"/>
        </w:rPr>
        <w:t>é</w:t>
      </w:r>
      <w:r w:rsidRPr="009A123E">
        <w:rPr>
          <w:szCs w:val="18"/>
        </w:rPr>
        <w:t xml:space="preserve"> funkčn</w:t>
      </w:r>
      <w:r w:rsidR="003D4917" w:rsidRPr="009A123E">
        <w:rPr>
          <w:szCs w:val="18"/>
        </w:rPr>
        <w:t>osti</w:t>
      </w:r>
      <w:r w:rsidR="00C90D1F" w:rsidRPr="009A123E">
        <w:rPr>
          <w:szCs w:val="18"/>
        </w:rPr>
        <w:t xml:space="preserve"> díla</w:t>
      </w:r>
      <w:r w:rsidR="00D76B9F">
        <w:rPr>
          <w:szCs w:val="18"/>
        </w:rPr>
        <w:t xml:space="preserve"> </w:t>
      </w:r>
      <w:r w:rsidR="0069657B" w:rsidRPr="009A123E">
        <w:rPr>
          <w:szCs w:val="18"/>
        </w:rPr>
        <w:t>a </w:t>
      </w:r>
      <w:r w:rsidRPr="009A123E">
        <w:rPr>
          <w:szCs w:val="18"/>
        </w:rPr>
        <w:t>parametr</w:t>
      </w:r>
      <w:r w:rsidR="00C90D1F" w:rsidRPr="009A123E">
        <w:rPr>
          <w:szCs w:val="18"/>
        </w:rPr>
        <w:t>ů</w:t>
      </w:r>
      <w:r w:rsidRPr="009A123E">
        <w:rPr>
          <w:szCs w:val="18"/>
        </w:rPr>
        <w:t xml:space="preserve"> </w:t>
      </w:r>
      <w:r w:rsidR="00C90D1F" w:rsidRPr="009A123E">
        <w:rPr>
          <w:szCs w:val="18"/>
        </w:rPr>
        <w:t xml:space="preserve">díla stanovených </w:t>
      </w:r>
      <w:r w:rsidRPr="009A123E">
        <w:rPr>
          <w:szCs w:val="18"/>
        </w:rPr>
        <w:t>projekt</w:t>
      </w:r>
      <w:r w:rsidR="00B168CB" w:rsidRPr="009A123E">
        <w:rPr>
          <w:szCs w:val="18"/>
        </w:rPr>
        <w:t>ovou dokumentací</w:t>
      </w:r>
      <w:r w:rsidRPr="009A123E">
        <w:rPr>
          <w:szCs w:val="18"/>
        </w:rPr>
        <w:t>, to vše na náklad a nebezpečí zhotovitele.</w:t>
      </w:r>
    </w:p>
    <w:p w14:paraId="7B56141D" w14:textId="77777777" w:rsidR="00E41E05" w:rsidRPr="009A123E" w:rsidRDefault="00E41E05" w:rsidP="00534FC8">
      <w:pPr>
        <w:pStyle w:val="rove1-slolnku"/>
        <w:rPr>
          <w:szCs w:val="18"/>
        </w:rPr>
      </w:pPr>
    </w:p>
    <w:p w14:paraId="304E85A9" w14:textId="77777777" w:rsidR="00E41E05" w:rsidRPr="009A123E" w:rsidRDefault="00E41E05" w:rsidP="00534FC8">
      <w:pPr>
        <w:pStyle w:val="rove1-nzevlnku"/>
      </w:pPr>
      <w:r w:rsidRPr="009A123E">
        <w:t>Prohlášení zhotovitele</w:t>
      </w:r>
    </w:p>
    <w:p w14:paraId="4F6A783D" w14:textId="77777777" w:rsidR="006170D7" w:rsidRPr="009A123E" w:rsidRDefault="00E41E05" w:rsidP="00534FC8">
      <w:pPr>
        <w:pStyle w:val="rove2-slovantext"/>
        <w:rPr>
          <w:szCs w:val="18"/>
        </w:rPr>
      </w:pPr>
      <w:r w:rsidRPr="009A123E">
        <w:rPr>
          <w:szCs w:val="18"/>
        </w:rPr>
        <w:t xml:space="preserve">Zhotovitel prohlašuje, že se v plném rozsahu seznámil s povahou a předmětem díla dle této smlouvy, jsou mu známy veškeré technické, kvalitativní a jiné podmínky nezbytné k realizaci díla a disponuje takovými kapacitami a odbornými znalostmi, které jsou nezbytné k provedení předmětu díla </w:t>
      </w:r>
      <w:r w:rsidR="0069657B" w:rsidRPr="009A123E">
        <w:rPr>
          <w:rFonts w:cs="Arial"/>
          <w:szCs w:val="18"/>
        </w:rPr>
        <w:t>za </w:t>
      </w:r>
      <w:r w:rsidRPr="009A123E">
        <w:rPr>
          <w:rFonts w:cs="Arial"/>
          <w:szCs w:val="18"/>
        </w:rPr>
        <w:t xml:space="preserve">dohodnutou maximální cenu uvedenou v čl. </w:t>
      </w:r>
      <w:r w:rsidR="00156963" w:rsidRPr="009A123E">
        <w:rPr>
          <w:szCs w:val="18"/>
          <w:lang w:eastAsia="ar-SA"/>
        </w:rPr>
        <w:fldChar w:fldCharType="begin"/>
      </w:r>
      <w:r w:rsidR="00156963" w:rsidRPr="009A123E">
        <w:rPr>
          <w:szCs w:val="18"/>
          <w:lang w:eastAsia="ar-SA"/>
        </w:rPr>
        <w:instrText xml:space="preserve"> REF _Ref374528434 \w \h </w:instrText>
      </w:r>
      <w:r w:rsidR="00C720AB" w:rsidRPr="009A123E">
        <w:rPr>
          <w:szCs w:val="18"/>
          <w:lang w:eastAsia="ar-SA"/>
        </w:rPr>
        <w:instrText xml:space="preserve"> \* MERGEFORMAT </w:instrText>
      </w:r>
      <w:r w:rsidR="00156963" w:rsidRPr="009A123E">
        <w:rPr>
          <w:szCs w:val="18"/>
          <w:lang w:eastAsia="ar-SA"/>
        </w:rPr>
      </w:r>
      <w:r w:rsidR="00156963" w:rsidRPr="009A123E">
        <w:rPr>
          <w:szCs w:val="18"/>
          <w:lang w:eastAsia="ar-SA"/>
        </w:rPr>
        <w:fldChar w:fldCharType="separate"/>
      </w:r>
      <w:r w:rsidR="00C70AF9">
        <w:rPr>
          <w:szCs w:val="18"/>
          <w:lang w:eastAsia="ar-SA"/>
        </w:rPr>
        <w:t>IV</w:t>
      </w:r>
      <w:r w:rsidR="00156963" w:rsidRPr="009A123E">
        <w:rPr>
          <w:szCs w:val="18"/>
          <w:lang w:eastAsia="ar-SA"/>
        </w:rPr>
        <w:fldChar w:fldCharType="end"/>
      </w:r>
      <w:r w:rsidR="00A94F5B" w:rsidRPr="009A123E">
        <w:rPr>
          <w:szCs w:val="18"/>
          <w:lang w:eastAsia="ar-SA"/>
        </w:rPr>
        <w:t>.</w:t>
      </w:r>
      <w:r w:rsidRPr="009A123E">
        <w:rPr>
          <w:rFonts w:cs="Arial"/>
          <w:szCs w:val="18"/>
        </w:rPr>
        <w:t xml:space="preserve"> této smlouvy a ve sjednaném termínu dle čl.</w:t>
      </w:r>
      <w:r w:rsidR="0069657B" w:rsidRPr="009A123E">
        <w:rPr>
          <w:rFonts w:cs="Arial"/>
          <w:szCs w:val="18"/>
        </w:rPr>
        <w:t> </w:t>
      </w:r>
      <w:r w:rsidR="00156963" w:rsidRPr="009A123E">
        <w:rPr>
          <w:rFonts w:cs="Arial"/>
          <w:szCs w:val="18"/>
        </w:rPr>
        <w:fldChar w:fldCharType="begin"/>
      </w:r>
      <w:r w:rsidR="00156963" w:rsidRPr="009A123E">
        <w:rPr>
          <w:rFonts w:cs="Arial"/>
          <w:szCs w:val="18"/>
        </w:rPr>
        <w:instrText xml:space="preserve"> REF _Ref374529129 \r \h </w:instrText>
      </w:r>
      <w:r w:rsidR="00C720AB" w:rsidRPr="009A123E">
        <w:rPr>
          <w:rFonts w:cs="Arial"/>
          <w:szCs w:val="18"/>
        </w:rPr>
        <w:instrText xml:space="preserve"> \* MERGEFORMAT </w:instrText>
      </w:r>
      <w:r w:rsidR="00156963" w:rsidRPr="009A123E">
        <w:rPr>
          <w:rFonts w:cs="Arial"/>
          <w:szCs w:val="18"/>
        </w:rPr>
      </w:r>
      <w:r w:rsidR="00156963" w:rsidRPr="009A123E">
        <w:rPr>
          <w:rFonts w:cs="Arial"/>
          <w:szCs w:val="18"/>
        </w:rPr>
        <w:fldChar w:fldCharType="separate"/>
      </w:r>
      <w:r w:rsidR="00C70AF9">
        <w:rPr>
          <w:rFonts w:cs="Arial"/>
          <w:szCs w:val="18"/>
        </w:rPr>
        <w:t>VI</w:t>
      </w:r>
      <w:r w:rsidR="00156963" w:rsidRPr="009A123E">
        <w:rPr>
          <w:rFonts w:cs="Arial"/>
          <w:szCs w:val="18"/>
        </w:rPr>
        <w:fldChar w:fldCharType="end"/>
      </w:r>
      <w:r w:rsidR="00A94F5B" w:rsidRPr="009A123E">
        <w:rPr>
          <w:rFonts w:cs="Arial"/>
          <w:szCs w:val="18"/>
        </w:rPr>
        <w:t>.</w:t>
      </w:r>
      <w:r w:rsidRPr="009A123E">
        <w:rPr>
          <w:rFonts w:cs="Arial"/>
          <w:szCs w:val="18"/>
        </w:rPr>
        <w:t xml:space="preserve"> této smlouvy</w:t>
      </w:r>
      <w:r w:rsidRPr="009A123E">
        <w:rPr>
          <w:szCs w:val="18"/>
        </w:rPr>
        <w:t xml:space="preserve">. </w:t>
      </w:r>
    </w:p>
    <w:p w14:paraId="42939FD1" w14:textId="77777777" w:rsidR="006170D7" w:rsidRPr="009A123E" w:rsidRDefault="006170D7" w:rsidP="00534FC8">
      <w:pPr>
        <w:pStyle w:val="rove2-slovantext"/>
        <w:rPr>
          <w:szCs w:val="18"/>
        </w:rPr>
      </w:pPr>
      <w:r w:rsidRPr="009A123E">
        <w:rPr>
          <w:szCs w:val="18"/>
        </w:rPr>
        <w:t>Z</w:t>
      </w:r>
      <w:r w:rsidR="00E41E05" w:rsidRPr="009A123E">
        <w:rPr>
          <w:szCs w:val="18"/>
        </w:rPr>
        <w:t>hotovitel prohlašuje, že se před podpisem této smlouvy podrobně seznámil s obsahem této smlouvy a se všemi dokumenty tvořícími přílohy této smlouvy. Současně zhotovitel prohlašuje, že správně vyhodnotil a ocenil veškeré práce trvalého či dočasného charakteru včetně materiálu, které jsou obsaženy v p</w:t>
      </w:r>
      <w:r w:rsidRPr="009A123E">
        <w:rPr>
          <w:szCs w:val="18"/>
        </w:rPr>
        <w:t xml:space="preserve">ředané projektové dokumentaci. </w:t>
      </w:r>
    </w:p>
    <w:p w14:paraId="3466DEBB" w14:textId="77777777" w:rsidR="006170D7" w:rsidRPr="009A123E" w:rsidRDefault="006170D7" w:rsidP="00534FC8">
      <w:pPr>
        <w:pStyle w:val="rove2-slovantext"/>
        <w:rPr>
          <w:szCs w:val="18"/>
        </w:rPr>
      </w:pPr>
      <w:r w:rsidRPr="009A123E">
        <w:rPr>
          <w:szCs w:val="18"/>
        </w:rPr>
        <w:t>Z</w:t>
      </w:r>
      <w:r w:rsidR="00E41E05" w:rsidRPr="009A123E">
        <w:rPr>
          <w:szCs w:val="18"/>
        </w:rPr>
        <w:t xml:space="preserve">hotovitel dále prohlašuje, že v ceně díla dle čl. </w:t>
      </w:r>
      <w:r w:rsidR="00156963" w:rsidRPr="009A123E">
        <w:rPr>
          <w:szCs w:val="18"/>
          <w:lang w:eastAsia="ar-SA"/>
        </w:rPr>
        <w:fldChar w:fldCharType="begin"/>
      </w:r>
      <w:r w:rsidR="00156963" w:rsidRPr="009A123E">
        <w:rPr>
          <w:szCs w:val="18"/>
          <w:lang w:eastAsia="ar-SA"/>
        </w:rPr>
        <w:instrText xml:space="preserve"> REF _Ref374528434 \w \h </w:instrText>
      </w:r>
      <w:r w:rsidR="00C720AB" w:rsidRPr="009A123E">
        <w:rPr>
          <w:szCs w:val="18"/>
          <w:lang w:eastAsia="ar-SA"/>
        </w:rPr>
        <w:instrText xml:space="preserve"> \* MERGEFORMAT </w:instrText>
      </w:r>
      <w:r w:rsidR="00156963" w:rsidRPr="009A123E">
        <w:rPr>
          <w:szCs w:val="18"/>
          <w:lang w:eastAsia="ar-SA"/>
        </w:rPr>
      </w:r>
      <w:r w:rsidR="00156963" w:rsidRPr="009A123E">
        <w:rPr>
          <w:szCs w:val="18"/>
          <w:lang w:eastAsia="ar-SA"/>
        </w:rPr>
        <w:fldChar w:fldCharType="separate"/>
      </w:r>
      <w:r w:rsidR="00C70AF9">
        <w:rPr>
          <w:szCs w:val="18"/>
          <w:lang w:eastAsia="ar-SA"/>
        </w:rPr>
        <w:t>IV</w:t>
      </w:r>
      <w:r w:rsidR="00156963" w:rsidRPr="009A123E">
        <w:rPr>
          <w:szCs w:val="18"/>
          <w:lang w:eastAsia="ar-SA"/>
        </w:rPr>
        <w:fldChar w:fldCharType="end"/>
      </w:r>
      <w:r w:rsidR="00A94F5B" w:rsidRPr="009A123E">
        <w:rPr>
          <w:szCs w:val="18"/>
          <w:lang w:eastAsia="ar-SA"/>
        </w:rPr>
        <w:t>.</w:t>
      </w:r>
      <w:r w:rsidR="00E41E05" w:rsidRPr="009A123E">
        <w:rPr>
          <w:szCs w:val="18"/>
        </w:rPr>
        <w:t xml:space="preserve"> </w:t>
      </w:r>
      <w:r w:rsidR="009B0014" w:rsidRPr="009A123E">
        <w:rPr>
          <w:szCs w:val="18"/>
        </w:rPr>
        <w:t xml:space="preserve">této Smlouvy </w:t>
      </w:r>
      <w:r w:rsidR="0069657B" w:rsidRPr="009A123E">
        <w:rPr>
          <w:szCs w:val="18"/>
        </w:rPr>
        <w:t>jsou zahrnuty veškeré práce a </w:t>
      </w:r>
      <w:r w:rsidR="00E41E05" w:rsidRPr="009A123E">
        <w:rPr>
          <w:szCs w:val="18"/>
        </w:rPr>
        <w:t xml:space="preserve">materiál, </w:t>
      </w:r>
      <w:r w:rsidR="00987D89" w:rsidRPr="009A123E">
        <w:rPr>
          <w:szCs w:val="18"/>
        </w:rPr>
        <w:t>které jsou nutné k řádnému provedení díla.</w:t>
      </w:r>
    </w:p>
    <w:p w14:paraId="697B828C" w14:textId="77777777" w:rsidR="00534FC8" w:rsidRPr="009A123E" w:rsidRDefault="00E41E05" w:rsidP="00534FC8">
      <w:pPr>
        <w:pStyle w:val="rove2-slovantext"/>
        <w:rPr>
          <w:szCs w:val="18"/>
        </w:rPr>
      </w:pPr>
      <w:r w:rsidRPr="009A123E">
        <w:rPr>
          <w:szCs w:val="18"/>
        </w:rPr>
        <w:t>Zhotovitel prohlašuje, že se seznámil se skutečným stavem staveniště a inženýrských sítí. Zhotovitel rovněž prohlašuje, že je mu znám časový průběh a věcný, resp. tech</w:t>
      </w:r>
      <w:r w:rsidR="0069657B" w:rsidRPr="009A123E">
        <w:rPr>
          <w:szCs w:val="18"/>
        </w:rPr>
        <w:t>nický postup potřebných prací a </w:t>
      </w:r>
      <w:r w:rsidRPr="009A123E">
        <w:rPr>
          <w:szCs w:val="18"/>
        </w:rPr>
        <w:t>vzájemné vazby jeho činností. Zhotovitel se zavazuje, že po vzájemné dohodě upraví, případně přizpůsobí pracovní postup na dodávaných pracích.</w:t>
      </w:r>
    </w:p>
    <w:p w14:paraId="424C342A" w14:textId="77777777" w:rsidR="004610C0" w:rsidRPr="009A123E" w:rsidRDefault="004610C0" w:rsidP="00534FC8">
      <w:pPr>
        <w:pStyle w:val="rove1-slolnku"/>
        <w:rPr>
          <w:szCs w:val="18"/>
        </w:rPr>
      </w:pPr>
      <w:bookmarkStart w:id="5" w:name="_Ref374528434"/>
    </w:p>
    <w:bookmarkEnd w:id="5"/>
    <w:p w14:paraId="0079FA0A" w14:textId="77777777" w:rsidR="00F7276F" w:rsidRPr="009A123E" w:rsidRDefault="004610C0" w:rsidP="00534FC8">
      <w:pPr>
        <w:pStyle w:val="rove1-nzevlnku"/>
      </w:pPr>
      <w:r w:rsidRPr="009A123E">
        <w:t>C</w:t>
      </w:r>
      <w:r w:rsidR="001F48A7" w:rsidRPr="009A123E">
        <w:t>ena díla</w:t>
      </w:r>
    </w:p>
    <w:p w14:paraId="627A0FBF" w14:textId="4933C106" w:rsidR="00610510" w:rsidRPr="009A123E" w:rsidRDefault="00F7276F" w:rsidP="00534FC8">
      <w:pPr>
        <w:pStyle w:val="rove2-slovantext"/>
        <w:rPr>
          <w:szCs w:val="18"/>
        </w:rPr>
      </w:pPr>
      <w:bookmarkStart w:id="6" w:name="_Ref374530952"/>
      <w:r w:rsidRPr="009A123E">
        <w:rPr>
          <w:szCs w:val="18"/>
        </w:rPr>
        <w:t xml:space="preserve">Cena díla je stanovena na základě </w:t>
      </w:r>
      <w:r w:rsidR="00046653" w:rsidRPr="009A123E">
        <w:rPr>
          <w:szCs w:val="18"/>
        </w:rPr>
        <w:t>oceněného soupisu prací</w:t>
      </w:r>
      <w:r w:rsidRPr="009A123E">
        <w:rPr>
          <w:szCs w:val="18"/>
        </w:rPr>
        <w:t xml:space="preserve"> (</w:t>
      </w:r>
      <w:r w:rsidR="00046653" w:rsidRPr="009A123E">
        <w:rPr>
          <w:szCs w:val="18"/>
        </w:rPr>
        <w:t xml:space="preserve">vč. </w:t>
      </w:r>
      <w:r w:rsidRPr="009A123E">
        <w:rPr>
          <w:szCs w:val="18"/>
        </w:rPr>
        <w:t xml:space="preserve">výkazu výměr), který je nedílnou součástí a </w:t>
      </w:r>
      <w:r w:rsidR="00A42451" w:rsidRPr="009A123E">
        <w:rPr>
          <w:szCs w:val="18"/>
        </w:rPr>
        <w:t>Přílohou</w:t>
      </w:r>
      <w:r w:rsidR="00E1315F" w:rsidRPr="009A123E">
        <w:rPr>
          <w:szCs w:val="18"/>
        </w:rPr>
        <w:t xml:space="preserve"> </w:t>
      </w:r>
      <w:r w:rsidR="00922B6A" w:rsidRPr="009A123E">
        <w:rPr>
          <w:szCs w:val="18"/>
        </w:rPr>
        <w:t>č. </w:t>
      </w:r>
      <w:r w:rsidR="00031FAB">
        <w:rPr>
          <w:szCs w:val="18"/>
        </w:rPr>
        <w:t>2</w:t>
      </w:r>
      <w:r w:rsidR="00534FC8" w:rsidRPr="009A123E">
        <w:rPr>
          <w:szCs w:val="18"/>
        </w:rPr>
        <w:t xml:space="preserve"> </w:t>
      </w:r>
      <w:r w:rsidRPr="009A123E">
        <w:rPr>
          <w:szCs w:val="18"/>
        </w:rPr>
        <w:t>této smlouvy</w:t>
      </w:r>
      <w:r w:rsidR="003D4917" w:rsidRPr="009A123E">
        <w:rPr>
          <w:szCs w:val="18"/>
        </w:rPr>
        <w:t xml:space="preserve"> a ze kterého</w:t>
      </w:r>
      <w:r w:rsidRPr="009A123E">
        <w:rPr>
          <w:szCs w:val="18"/>
        </w:rPr>
        <w:t xml:space="preserve"> vyplývá, že se zaručuje jeho úplnost a považuje se mezi</w:t>
      </w:r>
      <w:r w:rsidR="008556D0" w:rsidRPr="009A123E">
        <w:rPr>
          <w:szCs w:val="18"/>
        </w:rPr>
        <w:t xml:space="preserve"> smluvními stranami za závazný.</w:t>
      </w:r>
      <w:bookmarkEnd w:id="6"/>
    </w:p>
    <w:p w14:paraId="7FBB027A" w14:textId="77777777" w:rsidR="00EB1CA1" w:rsidRPr="009A123E" w:rsidRDefault="00EB1CA1" w:rsidP="00534FC8">
      <w:pPr>
        <w:pStyle w:val="rove2-slovantext"/>
        <w:rPr>
          <w:szCs w:val="18"/>
        </w:rPr>
      </w:pPr>
      <w:r w:rsidRPr="009A123E">
        <w:rPr>
          <w:szCs w:val="18"/>
        </w:rPr>
        <w:t xml:space="preserve">Objednatel se zavazuje, že za provedení díla dle čl. </w:t>
      </w:r>
      <w:r w:rsidR="00B162BA" w:rsidRPr="009A123E">
        <w:rPr>
          <w:szCs w:val="18"/>
        </w:rPr>
        <w:fldChar w:fldCharType="begin"/>
      </w:r>
      <w:r w:rsidR="00B162BA" w:rsidRPr="009A123E">
        <w:rPr>
          <w:szCs w:val="18"/>
        </w:rPr>
        <w:instrText xml:space="preserve"> REF _Ref374529472 \w \h </w:instrText>
      </w:r>
      <w:r w:rsidR="00C720AB" w:rsidRPr="009A123E">
        <w:rPr>
          <w:szCs w:val="18"/>
        </w:rPr>
        <w:instrText xml:space="preserve"> \* MERGEFORMAT </w:instrText>
      </w:r>
      <w:r w:rsidR="00B162BA" w:rsidRPr="009A123E">
        <w:rPr>
          <w:szCs w:val="18"/>
        </w:rPr>
      </w:r>
      <w:r w:rsidR="00B162BA" w:rsidRPr="009A123E">
        <w:rPr>
          <w:szCs w:val="18"/>
        </w:rPr>
        <w:fldChar w:fldCharType="separate"/>
      </w:r>
      <w:r w:rsidR="00C70AF9">
        <w:rPr>
          <w:szCs w:val="18"/>
        </w:rPr>
        <w:t>II</w:t>
      </w:r>
      <w:r w:rsidR="00B162BA" w:rsidRPr="009A123E">
        <w:rPr>
          <w:szCs w:val="18"/>
        </w:rPr>
        <w:fldChar w:fldCharType="end"/>
      </w:r>
      <w:r w:rsidRPr="009A123E">
        <w:rPr>
          <w:szCs w:val="18"/>
        </w:rPr>
        <w:t>. této smlouvy uhradí zhotoviteli nejvýše přípustnou cenu ve výši:</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9"/>
        <w:gridCol w:w="3982"/>
      </w:tblGrid>
      <w:tr w:rsidR="009B0361" w:rsidRPr="001A046F" w14:paraId="04CD7E3B" w14:textId="77777777" w:rsidTr="00A87ACB">
        <w:trPr>
          <w:trHeight w:val="340"/>
        </w:trPr>
        <w:tc>
          <w:tcPr>
            <w:tcW w:w="5211" w:type="dxa"/>
            <w:shd w:val="clear" w:color="auto" w:fill="auto"/>
            <w:vAlign w:val="center"/>
          </w:tcPr>
          <w:p w14:paraId="445B03CC" w14:textId="77777777" w:rsidR="009B0361" w:rsidRPr="009A123E" w:rsidRDefault="009B0361" w:rsidP="0087046F">
            <w:pPr>
              <w:spacing w:line="240" w:lineRule="auto"/>
              <w:rPr>
                <w:b/>
                <w:szCs w:val="18"/>
              </w:rPr>
            </w:pPr>
            <w:r w:rsidRPr="009A123E">
              <w:rPr>
                <w:b/>
                <w:szCs w:val="18"/>
              </w:rPr>
              <w:t>Celková cena bez DPH:</w:t>
            </w:r>
          </w:p>
        </w:tc>
        <w:tc>
          <w:tcPr>
            <w:tcW w:w="4076" w:type="dxa"/>
            <w:shd w:val="clear" w:color="auto" w:fill="FBD4B4"/>
            <w:vAlign w:val="center"/>
          </w:tcPr>
          <w:p w14:paraId="72AD7E26" w14:textId="77777777" w:rsidR="009B0361" w:rsidRPr="009A123E" w:rsidRDefault="009B0361" w:rsidP="005C68CE">
            <w:pPr>
              <w:spacing w:line="240" w:lineRule="auto"/>
              <w:jc w:val="center"/>
              <w:rPr>
                <w:szCs w:val="18"/>
              </w:rPr>
            </w:pPr>
            <w:r w:rsidRPr="009A123E">
              <w:rPr>
                <w:szCs w:val="18"/>
              </w:rPr>
              <w:t>UCHAZEČ DOPLNÍ CENU</w:t>
            </w:r>
          </w:p>
        </w:tc>
      </w:tr>
      <w:tr w:rsidR="009B0361" w:rsidRPr="001A046F" w14:paraId="63E2F840" w14:textId="77777777" w:rsidTr="00A87ACB">
        <w:trPr>
          <w:trHeight w:val="340"/>
        </w:trPr>
        <w:tc>
          <w:tcPr>
            <w:tcW w:w="5211" w:type="dxa"/>
            <w:shd w:val="clear" w:color="auto" w:fill="auto"/>
            <w:vAlign w:val="center"/>
          </w:tcPr>
          <w:p w14:paraId="5A704BD0" w14:textId="77777777" w:rsidR="009B0361" w:rsidRPr="009A123E" w:rsidRDefault="009B0361" w:rsidP="0087046F">
            <w:pPr>
              <w:spacing w:line="240" w:lineRule="auto"/>
              <w:rPr>
                <w:szCs w:val="18"/>
              </w:rPr>
            </w:pPr>
            <w:r w:rsidRPr="009A123E">
              <w:rPr>
                <w:szCs w:val="18"/>
              </w:rPr>
              <w:t>DPH z celkové ceny:</w:t>
            </w:r>
          </w:p>
        </w:tc>
        <w:tc>
          <w:tcPr>
            <w:tcW w:w="4076" w:type="dxa"/>
            <w:shd w:val="clear" w:color="auto" w:fill="FBD4B4"/>
            <w:vAlign w:val="center"/>
          </w:tcPr>
          <w:p w14:paraId="2119551D" w14:textId="77777777" w:rsidR="009B0361" w:rsidRPr="009A123E" w:rsidRDefault="009B0361" w:rsidP="005C68CE">
            <w:pPr>
              <w:spacing w:line="240" w:lineRule="auto"/>
              <w:jc w:val="center"/>
              <w:rPr>
                <w:szCs w:val="18"/>
              </w:rPr>
            </w:pPr>
            <w:r w:rsidRPr="009A123E">
              <w:rPr>
                <w:szCs w:val="18"/>
              </w:rPr>
              <w:t>UCHAZEČ DOPLNÍ ČÁSTKU</w:t>
            </w:r>
          </w:p>
        </w:tc>
      </w:tr>
      <w:tr w:rsidR="009B0361" w:rsidRPr="001A046F" w14:paraId="7EF63312" w14:textId="77777777" w:rsidTr="00A87ACB">
        <w:trPr>
          <w:trHeight w:val="340"/>
        </w:trPr>
        <w:tc>
          <w:tcPr>
            <w:tcW w:w="5211" w:type="dxa"/>
            <w:shd w:val="clear" w:color="auto" w:fill="auto"/>
            <w:vAlign w:val="center"/>
          </w:tcPr>
          <w:p w14:paraId="155A8A5E" w14:textId="77777777" w:rsidR="009B0361" w:rsidRPr="009A123E" w:rsidRDefault="009B0361" w:rsidP="0087046F">
            <w:pPr>
              <w:spacing w:line="240" w:lineRule="auto"/>
              <w:rPr>
                <w:b/>
                <w:szCs w:val="18"/>
              </w:rPr>
            </w:pPr>
            <w:r w:rsidRPr="009A123E">
              <w:rPr>
                <w:b/>
                <w:szCs w:val="18"/>
              </w:rPr>
              <w:t>Celková cena včetně DPH:</w:t>
            </w:r>
          </w:p>
        </w:tc>
        <w:tc>
          <w:tcPr>
            <w:tcW w:w="4076" w:type="dxa"/>
            <w:shd w:val="clear" w:color="auto" w:fill="FBD4B4"/>
            <w:vAlign w:val="center"/>
          </w:tcPr>
          <w:p w14:paraId="4D7AE6D4" w14:textId="77777777" w:rsidR="009B0361" w:rsidRPr="009A123E" w:rsidRDefault="009B0361" w:rsidP="005C68CE">
            <w:pPr>
              <w:spacing w:line="240" w:lineRule="auto"/>
              <w:jc w:val="center"/>
              <w:rPr>
                <w:szCs w:val="18"/>
              </w:rPr>
            </w:pPr>
            <w:r w:rsidRPr="009A123E">
              <w:rPr>
                <w:szCs w:val="18"/>
              </w:rPr>
              <w:t>UCHAZEČ DOPLNÍ CENU</w:t>
            </w:r>
          </w:p>
        </w:tc>
      </w:tr>
    </w:tbl>
    <w:p w14:paraId="4612347F" w14:textId="77777777" w:rsidR="00EB1CA1" w:rsidRPr="009A123E" w:rsidRDefault="00EB1CA1" w:rsidP="001E57D0">
      <w:pPr>
        <w:rPr>
          <w:szCs w:val="18"/>
        </w:rPr>
      </w:pPr>
    </w:p>
    <w:p w14:paraId="4374C8D3" w14:textId="2767DA28" w:rsidR="00EB1CA1" w:rsidRPr="009A123E" w:rsidRDefault="00EB1CA1" w:rsidP="00534FC8">
      <w:pPr>
        <w:pStyle w:val="rove2-slovantext"/>
        <w:rPr>
          <w:szCs w:val="18"/>
        </w:rPr>
      </w:pPr>
      <w:r w:rsidRPr="009A123E">
        <w:rPr>
          <w:szCs w:val="18"/>
        </w:rPr>
        <w:t xml:space="preserve">Celková cena je stanovena na podkladě cenové nabídky zhotovitele ze dne </w:t>
      </w:r>
      <w:r w:rsidRPr="009A123E">
        <w:rPr>
          <w:szCs w:val="18"/>
          <w:shd w:val="clear" w:color="auto" w:fill="FABF8F" w:themeFill="accent6" w:themeFillTint="99"/>
        </w:rPr>
        <w:t>UCHAZEČ DOPLNÍ DATUM PODÁNÍ NABÍDKY</w:t>
      </w:r>
      <w:r w:rsidRPr="009A123E">
        <w:rPr>
          <w:szCs w:val="18"/>
        </w:rPr>
        <w:t xml:space="preserve">, </w:t>
      </w:r>
      <w:r w:rsidR="00A83F0B" w:rsidRPr="009A123E">
        <w:rPr>
          <w:szCs w:val="18"/>
        </w:rPr>
        <w:t>jejíž část</w:t>
      </w:r>
      <w:r w:rsidR="009A123E">
        <w:rPr>
          <w:szCs w:val="18"/>
        </w:rPr>
        <w:t>,</w:t>
      </w:r>
      <w:r w:rsidR="00A83F0B" w:rsidRPr="009A123E">
        <w:rPr>
          <w:szCs w:val="18"/>
        </w:rPr>
        <w:t xml:space="preserve"> </w:t>
      </w:r>
      <w:r w:rsidR="009A123E" w:rsidRPr="009A123E">
        <w:rPr>
          <w:szCs w:val="18"/>
        </w:rPr>
        <w:t>oceněn</w:t>
      </w:r>
      <w:r w:rsidR="009A123E">
        <w:rPr>
          <w:szCs w:val="18"/>
        </w:rPr>
        <w:t>ý</w:t>
      </w:r>
      <w:r w:rsidR="009A123E" w:rsidRPr="009A123E">
        <w:rPr>
          <w:szCs w:val="18"/>
        </w:rPr>
        <w:t xml:space="preserve"> </w:t>
      </w:r>
      <w:r w:rsidR="00A83F0B" w:rsidRPr="009A123E">
        <w:rPr>
          <w:szCs w:val="18"/>
        </w:rPr>
        <w:t>soupis prací</w:t>
      </w:r>
      <w:r w:rsidR="00F01161" w:rsidRPr="009A123E">
        <w:rPr>
          <w:szCs w:val="18"/>
        </w:rPr>
        <w:t xml:space="preserve"> s výkazem výměr</w:t>
      </w:r>
      <w:r w:rsidRPr="009A123E">
        <w:rPr>
          <w:szCs w:val="18"/>
        </w:rPr>
        <w:t xml:space="preserve"> je přílohou a součástí </w:t>
      </w:r>
      <w:r w:rsidR="004750D7" w:rsidRPr="009A123E">
        <w:rPr>
          <w:szCs w:val="18"/>
        </w:rPr>
        <w:t xml:space="preserve">této </w:t>
      </w:r>
      <w:r w:rsidRPr="009A123E">
        <w:rPr>
          <w:szCs w:val="18"/>
        </w:rPr>
        <w:t>smlouvy o dílo.</w:t>
      </w:r>
    </w:p>
    <w:p w14:paraId="72491493" w14:textId="29394C71" w:rsidR="00EB1CA1" w:rsidRPr="009A123E" w:rsidRDefault="00EB1CA1" w:rsidP="00534FC8">
      <w:pPr>
        <w:pStyle w:val="rove2-slovantext"/>
        <w:rPr>
          <w:szCs w:val="18"/>
        </w:rPr>
      </w:pPr>
      <w:r w:rsidRPr="009A123E">
        <w:rPr>
          <w:szCs w:val="18"/>
        </w:rPr>
        <w:t xml:space="preserve">Celková cena díla je sjednána jako nejvýše přípustná, </w:t>
      </w:r>
      <w:r w:rsidR="0004509A" w:rsidRPr="009A123E">
        <w:rPr>
          <w:szCs w:val="18"/>
        </w:rPr>
        <w:t xml:space="preserve">nepřekročitelná a </w:t>
      </w:r>
      <w:r w:rsidRPr="009A123E">
        <w:rPr>
          <w:szCs w:val="18"/>
        </w:rPr>
        <w:t xml:space="preserve">pevná po celou dobu </w:t>
      </w:r>
      <w:r w:rsidR="0004509A" w:rsidRPr="009A123E">
        <w:rPr>
          <w:szCs w:val="18"/>
        </w:rPr>
        <w:t xml:space="preserve">realizace </w:t>
      </w:r>
      <w:r w:rsidRPr="009A123E">
        <w:rPr>
          <w:szCs w:val="18"/>
        </w:rPr>
        <w:t>díla.</w:t>
      </w:r>
    </w:p>
    <w:p w14:paraId="78A74801" w14:textId="0A1BCA2F" w:rsidR="00C42996" w:rsidRPr="009A123E" w:rsidRDefault="00F25CC8" w:rsidP="00534FC8">
      <w:pPr>
        <w:pStyle w:val="rove2-slovantext"/>
        <w:rPr>
          <w:szCs w:val="18"/>
        </w:rPr>
      </w:pPr>
      <w:r w:rsidRPr="009A123E">
        <w:rPr>
          <w:szCs w:val="18"/>
        </w:rPr>
        <w:t>Celková cena díla o</w:t>
      </w:r>
      <w:r w:rsidR="00A42451" w:rsidRPr="009A123E">
        <w:rPr>
          <w:szCs w:val="18"/>
        </w:rPr>
        <w:t>bsahuje veškeré náklady a zisk z</w:t>
      </w:r>
      <w:r w:rsidRPr="009A123E">
        <w:rPr>
          <w:szCs w:val="18"/>
        </w:rPr>
        <w:t xml:space="preserve">hotovitele nezbytné k řádnému a včasnému provedení díla. </w:t>
      </w:r>
      <w:r w:rsidR="00EB1CA1" w:rsidRPr="009A123E">
        <w:rPr>
          <w:szCs w:val="18"/>
        </w:rPr>
        <w:t xml:space="preserve">Cena díla v sobě zahrnuje veškeré dodávky, stavební práce </w:t>
      </w:r>
      <w:r w:rsidR="00B0158F" w:rsidRPr="009A123E">
        <w:rPr>
          <w:szCs w:val="18"/>
        </w:rPr>
        <w:t xml:space="preserve">a </w:t>
      </w:r>
      <w:r w:rsidR="00EB1CA1" w:rsidRPr="009A123E">
        <w:rPr>
          <w:szCs w:val="18"/>
        </w:rPr>
        <w:t xml:space="preserve">výkony nutné k realizaci </w:t>
      </w:r>
      <w:r w:rsidR="00EB1CA1" w:rsidRPr="009A123E">
        <w:rPr>
          <w:szCs w:val="18"/>
        </w:rPr>
        <w:lastRenderedPageBreak/>
        <w:t>kompletního díla</w:t>
      </w:r>
      <w:r w:rsidR="006B379B" w:rsidRPr="009A123E">
        <w:rPr>
          <w:szCs w:val="18"/>
        </w:rPr>
        <w:t>, vč</w:t>
      </w:r>
      <w:r w:rsidR="00CD756C" w:rsidRPr="009A123E">
        <w:rPr>
          <w:szCs w:val="18"/>
        </w:rPr>
        <w:t>.</w:t>
      </w:r>
      <w:r w:rsidR="006B379B" w:rsidRPr="009A123E">
        <w:rPr>
          <w:szCs w:val="18"/>
        </w:rPr>
        <w:t xml:space="preserve"> činností souvisejících s realizací díla dle čl. </w:t>
      </w:r>
      <w:r w:rsidR="00B162BA" w:rsidRPr="009A123E">
        <w:rPr>
          <w:szCs w:val="18"/>
        </w:rPr>
        <w:fldChar w:fldCharType="begin"/>
      </w:r>
      <w:r w:rsidR="00B162BA" w:rsidRPr="009A123E">
        <w:rPr>
          <w:szCs w:val="18"/>
        </w:rPr>
        <w:instrText xml:space="preserve"> REF _Ref374529472 \w \h </w:instrText>
      </w:r>
      <w:r w:rsidR="00C720AB" w:rsidRPr="009A123E">
        <w:rPr>
          <w:szCs w:val="18"/>
        </w:rPr>
        <w:instrText xml:space="preserve"> \* MERGEFORMAT </w:instrText>
      </w:r>
      <w:r w:rsidR="00B162BA" w:rsidRPr="009A123E">
        <w:rPr>
          <w:szCs w:val="18"/>
        </w:rPr>
      </w:r>
      <w:r w:rsidR="00B162BA" w:rsidRPr="009A123E">
        <w:rPr>
          <w:szCs w:val="18"/>
        </w:rPr>
        <w:fldChar w:fldCharType="separate"/>
      </w:r>
      <w:r w:rsidR="00C70AF9">
        <w:rPr>
          <w:szCs w:val="18"/>
        </w:rPr>
        <w:t>II</w:t>
      </w:r>
      <w:r w:rsidR="00B162BA" w:rsidRPr="009A123E">
        <w:rPr>
          <w:szCs w:val="18"/>
        </w:rPr>
        <w:fldChar w:fldCharType="end"/>
      </w:r>
      <w:r w:rsidR="00A94F5B" w:rsidRPr="009A123E">
        <w:rPr>
          <w:szCs w:val="18"/>
        </w:rPr>
        <w:t>.</w:t>
      </w:r>
      <w:r w:rsidR="006B379B" w:rsidRPr="009A123E">
        <w:rPr>
          <w:szCs w:val="18"/>
        </w:rPr>
        <w:t xml:space="preserve"> této smlouvy</w:t>
      </w:r>
      <w:r w:rsidR="009F7E6D" w:rsidRPr="009A123E">
        <w:rPr>
          <w:szCs w:val="18"/>
        </w:rPr>
        <w:t xml:space="preserve"> a nákladů spojených s těmito činnostmi</w:t>
      </w:r>
      <w:r w:rsidR="006B379B" w:rsidRPr="009A123E">
        <w:rPr>
          <w:szCs w:val="18"/>
        </w:rPr>
        <w:t>. Cena díla dále zahrnuje poplatky za v</w:t>
      </w:r>
      <w:r w:rsidR="00A35CA9" w:rsidRPr="009A123E">
        <w:rPr>
          <w:szCs w:val="18"/>
        </w:rPr>
        <w:t>eškeré spotřebované energie při </w:t>
      </w:r>
      <w:r w:rsidR="006B379B" w:rsidRPr="009A123E">
        <w:rPr>
          <w:szCs w:val="18"/>
        </w:rPr>
        <w:t xml:space="preserve">výstavbě, náklady na používání strojů, </w:t>
      </w:r>
      <w:r w:rsidR="00C90D1F" w:rsidRPr="009A123E">
        <w:rPr>
          <w:szCs w:val="18"/>
        </w:rPr>
        <w:t>náklady na výrobu, obstarávání a přepravu zařízení, materiálů a dodávek včetně veškerých správních a místních po</w:t>
      </w:r>
      <w:r w:rsidR="00324547" w:rsidRPr="009A123E">
        <w:rPr>
          <w:szCs w:val="18"/>
        </w:rPr>
        <w:t>platků, převod práv, pojištění</w:t>
      </w:r>
      <w:r w:rsidR="00E37B60" w:rsidRPr="009A123E">
        <w:rPr>
          <w:szCs w:val="18"/>
        </w:rPr>
        <w:t xml:space="preserve">, </w:t>
      </w:r>
      <w:r w:rsidR="00C90D1F" w:rsidRPr="009A123E">
        <w:rPr>
          <w:szCs w:val="18"/>
        </w:rPr>
        <w:t>daně, cla, správní poplatky, provádění předepsaných zk</w:t>
      </w:r>
      <w:r w:rsidR="0069657B" w:rsidRPr="009A123E">
        <w:rPr>
          <w:szCs w:val="18"/>
        </w:rPr>
        <w:t>oušek, zabezpečení prohlášení o </w:t>
      </w:r>
      <w:r w:rsidR="00C90D1F" w:rsidRPr="009A123E">
        <w:rPr>
          <w:szCs w:val="18"/>
        </w:rPr>
        <w:t xml:space="preserve">shodě, certifikátů a atestů </w:t>
      </w:r>
      <w:r w:rsidR="009F7E6D" w:rsidRPr="009A123E">
        <w:rPr>
          <w:szCs w:val="18"/>
        </w:rPr>
        <w:t>všech materiálů a prvků a jakékoli další v</w:t>
      </w:r>
      <w:r w:rsidR="00A42451" w:rsidRPr="009A123E">
        <w:rPr>
          <w:szCs w:val="18"/>
        </w:rPr>
        <w:t>ýdaje spojené s realizací díla.</w:t>
      </w:r>
    </w:p>
    <w:p w14:paraId="71B9DDDA" w14:textId="743F5B23" w:rsidR="00A42451" w:rsidRPr="009A123E" w:rsidRDefault="00A42451" w:rsidP="00A42451">
      <w:pPr>
        <w:pStyle w:val="rove2-slovantext"/>
        <w:spacing w:after="0"/>
        <w:rPr>
          <w:szCs w:val="18"/>
        </w:rPr>
      </w:pPr>
      <w:r w:rsidRPr="009A123E">
        <w:rPr>
          <w:szCs w:val="18"/>
        </w:rPr>
        <w:t>Změna ceny díla je připuštěna pouze v případ</w:t>
      </w:r>
      <w:r w:rsidR="00CD756C" w:rsidRPr="009A123E">
        <w:rPr>
          <w:szCs w:val="18"/>
        </w:rPr>
        <w:t>ech</w:t>
      </w:r>
      <w:r w:rsidRPr="009A123E">
        <w:rPr>
          <w:szCs w:val="18"/>
        </w:rPr>
        <w:t>, jestliže:</w:t>
      </w:r>
    </w:p>
    <w:p w14:paraId="0280F8BF" w14:textId="0A79C325" w:rsidR="00A42451" w:rsidRPr="009A123E" w:rsidRDefault="00A42451" w:rsidP="00A42451">
      <w:pPr>
        <w:pStyle w:val="rove3-slovantext"/>
        <w:spacing w:before="40" w:after="0" w:line="276" w:lineRule="auto"/>
        <w:rPr>
          <w:szCs w:val="18"/>
        </w:rPr>
      </w:pPr>
      <w:r w:rsidRPr="009A123E">
        <w:rPr>
          <w:szCs w:val="18"/>
        </w:rPr>
        <w:t>objednatel požaduje práce, které nejsou v předmětu díla,</w:t>
      </w:r>
    </w:p>
    <w:p w14:paraId="28D3774D" w14:textId="58AB7807" w:rsidR="00A42451" w:rsidRPr="009A123E" w:rsidRDefault="00A42451" w:rsidP="00A42451">
      <w:pPr>
        <w:pStyle w:val="rove3-slovantext"/>
        <w:spacing w:before="40" w:after="0" w:line="276" w:lineRule="auto"/>
        <w:rPr>
          <w:szCs w:val="18"/>
        </w:rPr>
      </w:pPr>
      <w:r w:rsidRPr="009A123E">
        <w:rPr>
          <w:szCs w:val="18"/>
        </w:rPr>
        <w:t>objednatel požaduje vypustit některé práce předmětu díla,</w:t>
      </w:r>
    </w:p>
    <w:p w14:paraId="53949C7E" w14:textId="29AA4202" w:rsidR="00A42451" w:rsidRPr="009A123E" w:rsidRDefault="00A42451" w:rsidP="00A42451">
      <w:pPr>
        <w:pStyle w:val="rove3-slovantext"/>
        <w:spacing w:before="40" w:after="0" w:line="276" w:lineRule="auto"/>
        <w:rPr>
          <w:szCs w:val="18"/>
        </w:rPr>
      </w:pPr>
      <w:r w:rsidRPr="009A123E">
        <w:rPr>
          <w:szCs w:val="18"/>
        </w:rPr>
        <w:t>při realizaci se zjistí skutečnosti, které nebyly v době podpisu smlouvy známy a dodavatel ani objednatel je nezavinil a ani je nebylo možné předvídat a tyto skutečnosti mají vliv na cenu díla,</w:t>
      </w:r>
    </w:p>
    <w:p w14:paraId="07445E40" w14:textId="16A185BE" w:rsidR="00A42451" w:rsidRPr="009A123E" w:rsidRDefault="00A42451" w:rsidP="00A42451">
      <w:pPr>
        <w:pStyle w:val="rove3-slovantext"/>
        <w:spacing w:before="40" w:after="0" w:line="276" w:lineRule="auto"/>
        <w:rPr>
          <w:szCs w:val="18"/>
        </w:rPr>
      </w:pPr>
      <w:r w:rsidRPr="009A123E">
        <w:rPr>
          <w:szCs w:val="18"/>
        </w:rPr>
        <w:t>při realizaci se zjistí skutečnosti odlišné od projektové dokumentace předané objednatelem, jako např. neodpovídající geologické údaje apod.</w:t>
      </w:r>
    </w:p>
    <w:p w14:paraId="466AFBEB" w14:textId="04910FC3" w:rsidR="00A42451" w:rsidRPr="009A123E" w:rsidRDefault="00A42451" w:rsidP="00CD756C">
      <w:pPr>
        <w:pStyle w:val="rove2-slovantext"/>
        <w:rPr>
          <w:szCs w:val="18"/>
        </w:rPr>
      </w:pPr>
      <w:r w:rsidRPr="009A123E">
        <w:rPr>
          <w:szCs w:val="18"/>
        </w:rPr>
        <w:t>V případě změn u prací, které jsou obsaženy v položkovém rozpočtu, bude změna ceny stanovena na základě jednotkové ceny dané práce v položkovém rozpočtu. V případě změn u prací, které nejsou v položkovém rozpočtu uvedeny, bude cena stanovena dle jednotkových cen v obecně dostupné cenové soustavě.</w:t>
      </w:r>
      <w:r w:rsidR="00CD756C" w:rsidRPr="009A123E">
        <w:rPr>
          <w:szCs w:val="18"/>
        </w:rPr>
        <w:t xml:space="preserve"> Vyloučeny jsou změny či úpravy ceny díla, </w:t>
      </w:r>
      <w:r w:rsidRPr="009A123E">
        <w:rPr>
          <w:szCs w:val="18"/>
        </w:rPr>
        <w:t>kter</w:t>
      </w:r>
      <w:r w:rsidR="00CD756C" w:rsidRPr="009A123E">
        <w:rPr>
          <w:szCs w:val="18"/>
        </w:rPr>
        <w:t>é</w:t>
      </w:r>
      <w:r w:rsidRPr="009A123E">
        <w:rPr>
          <w:szCs w:val="18"/>
        </w:rPr>
        <w:t xml:space="preserve"> </w:t>
      </w:r>
      <w:r w:rsidR="00CD756C" w:rsidRPr="009A123E">
        <w:rPr>
          <w:szCs w:val="18"/>
        </w:rPr>
        <w:t xml:space="preserve">jsou </w:t>
      </w:r>
      <w:r w:rsidRPr="009A123E">
        <w:rPr>
          <w:szCs w:val="18"/>
        </w:rPr>
        <w:t xml:space="preserve">v rozporu s příslušnými ustanoveními </w:t>
      </w:r>
      <w:r w:rsidR="0004509A" w:rsidRPr="009A123E">
        <w:rPr>
          <w:szCs w:val="18"/>
        </w:rPr>
        <w:t>zákona č. </w:t>
      </w:r>
      <w:r w:rsidR="000D3651" w:rsidRPr="009A123E">
        <w:rPr>
          <w:szCs w:val="18"/>
        </w:rPr>
        <w:t>134/2016</w:t>
      </w:r>
      <w:r w:rsidR="0004509A" w:rsidRPr="009A123E">
        <w:rPr>
          <w:szCs w:val="18"/>
        </w:rPr>
        <w:t xml:space="preserve"> Sb., o </w:t>
      </w:r>
      <w:r w:rsidR="000D3651" w:rsidRPr="009A123E">
        <w:rPr>
          <w:szCs w:val="18"/>
        </w:rPr>
        <w:t>zadávání veřejných zakázek</w:t>
      </w:r>
      <w:r w:rsidR="0004509A" w:rsidRPr="009A123E">
        <w:rPr>
          <w:szCs w:val="18"/>
        </w:rPr>
        <w:t>, ve znění pozdějších předpisů (dále jen „</w:t>
      </w:r>
      <w:r w:rsidRPr="009A123E">
        <w:rPr>
          <w:szCs w:val="18"/>
        </w:rPr>
        <w:t>Z</w:t>
      </w:r>
      <w:r w:rsidR="000D3651" w:rsidRPr="009A123E">
        <w:rPr>
          <w:szCs w:val="18"/>
        </w:rPr>
        <w:t>Z</w:t>
      </w:r>
      <w:r w:rsidRPr="009A123E">
        <w:rPr>
          <w:szCs w:val="18"/>
        </w:rPr>
        <w:t>VZ</w:t>
      </w:r>
      <w:r w:rsidR="00E9594A" w:rsidRPr="009A123E">
        <w:rPr>
          <w:szCs w:val="18"/>
        </w:rPr>
        <w:t>)</w:t>
      </w:r>
      <w:r w:rsidR="00CD756C" w:rsidRPr="009A123E">
        <w:rPr>
          <w:szCs w:val="18"/>
        </w:rPr>
        <w:t>.</w:t>
      </w:r>
    </w:p>
    <w:p w14:paraId="56745DC4" w14:textId="77777777" w:rsidR="00087F59" w:rsidRPr="009A123E" w:rsidRDefault="00087F59" w:rsidP="00087F59">
      <w:pPr>
        <w:pStyle w:val="rove1-slolnku"/>
        <w:rPr>
          <w:szCs w:val="18"/>
        </w:rPr>
      </w:pPr>
      <w:bookmarkStart w:id="7" w:name="_Ref374530114"/>
    </w:p>
    <w:bookmarkEnd w:id="7"/>
    <w:p w14:paraId="493E0DA8" w14:textId="77777777" w:rsidR="002A2216" w:rsidRPr="009A123E" w:rsidRDefault="002A2216" w:rsidP="00087F59">
      <w:pPr>
        <w:pStyle w:val="rove1-nzevlnku"/>
      </w:pPr>
      <w:r w:rsidRPr="009A123E">
        <w:t>Platební podmínky</w:t>
      </w:r>
    </w:p>
    <w:p w14:paraId="6C9EBD9F" w14:textId="4F4FD4B0" w:rsidR="00BD3A5F" w:rsidRPr="009A123E" w:rsidRDefault="00BD3A5F" w:rsidP="009D2782">
      <w:pPr>
        <w:pStyle w:val="rove2-slovantext"/>
        <w:rPr>
          <w:szCs w:val="18"/>
        </w:rPr>
      </w:pPr>
      <w:r w:rsidRPr="009A123E">
        <w:rPr>
          <w:szCs w:val="18"/>
        </w:rPr>
        <w:t>Objednatel neposkytuje zhotoviteli zálohy</w:t>
      </w:r>
      <w:r w:rsidR="009D2782" w:rsidRPr="009A123E">
        <w:rPr>
          <w:szCs w:val="18"/>
        </w:rPr>
        <w:t xml:space="preserve">, pokud se objednatel se zhotovitelem nedohodnou jinak na základě písemného dodatku k této smlouvě v návaznosti na požadavky </w:t>
      </w:r>
      <w:r w:rsidR="00324547" w:rsidRPr="009A123E">
        <w:rPr>
          <w:szCs w:val="18"/>
        </w:rPr>
        <w:t>poskytovatele dotace.</w:t>
      </w:r>
    </w:p>
    <w:p w14:paraId="20DD6391" w14:textId="77777777" w:rsidR="00BD3A5F" w:rsidRPr="009A123E" w:rsidRDefault="00BD3A5F" w:rsidP="00087F59">
      <w:pPr>
        <w:pStyle w:val="rove2-slovantext"/>
        <w:rPr>
          <w:szCs w:val="18"/>
        </w:rPr>
      </w:pPr>
      <w:r w:rsidRPr="009A123E">
        <w:rPr>
          <w:szCs w:val="18"/>
        </w:rPr>
        <w:t>Objednatel je povinen zaplatit zhotoviteli smluvní cenu díla bezhotovostním převodem na účet zhotovitel</w:t>
      </w:r>
      <w:r w:rsidR="002813C7" w:rsidRPr="009A123E">
        <w:rPr>
          <w:szCs w:val="18"/>
        </w:rPr>
        <w:t>e</w:t>
      </w:r>
      <w:r w:rsidRPr="009A123E">
        <w:rPr>
          <w:szCs w:val="18"/>
        </w:rPr>
        <w:t xml:space="preserve"> uvedený v záhlaví této smlouvy, na základě zhotovitelem vystavených faktur.</w:t>
      </w:r>
    </w:p>
    <w:p w14:paraId="68416D3E" w14:textId="77777777" w:rsidR="00BD3A5F" w:rsidRPr="009A123E" w:rsidRDefault="00BD3A5F" w:rsidP="00087F59">
      <w:pPr>
        <w:pStyle w:val="rove2-slovantext"/>
        <w:rPr>
          <w:szCs w:val="18"/>
        </w:rPr>
      </w:pPr>
      <w:r w:rsidRPr="009A123E">
        <w:rPr>
          <w:szCs w:val="18"/>
        </w:rPr>
        <w:t xml:space="preserve">Objednatel uhradí zhotoviteli oprávněně vystavené faktury (viz </w:t>
      </w:r>
      <w:r w:rsidR="002813C7" w:rsidRPr="009A123E">
        <w:rPr>
          <w:szCs w:val="18"/>
        </w:rPr>
        <w:t xml:space="preserve">odst. </w:t>
      </w:r>
      <w:r w:rsidR="00141F1A" w:rsidRPr="009A123E">
        <w:rPr>
          <w:szCs w:val="18"/>
        </w:rPr>
        <w:fldChar w:fldCharType="begin"/>
      </w:r>
      <w:r w:rsidR="00141F1A" w:rsidRPr="009A123E">
        <w:rPr>
          <w:szCs w:val="18"/>
        </w:rPr>
        <w:instrText xml:space="preserve"> REF _Ref374531057 \n \h </w:instrText>
      </w:r>
      <w:r w:rsidR="00C720AB" w:rsidRPr="009A123E">
        <w:rPr>
          <w:szCs w:val="18"/>
        </w:rPr>
        <w:instrText xml:space="preserve"> \* MERGEFORMAT </w:instrText>
      </w:r>
      <w:r w:rsidR="00141F1A" w:rsidRPr="009A123E">
        <w:rPr>
          <w:szCs w:val="18"/>
        </w:rPr>
      </w:r>
      <w:r w:rsidR="00141F1A" w:rsidRPr="009A123E">
        <w:rPr>
          <w:szCs w:val="18"/>
        </w:rPr>
        <w:fldChar w:fldCharType="separate"/>
      </w:r>
      <w:r w:rsidR="00C70AF9">
        <w:rPr>
          <w:szCs w:val="18"/>
        </w:rPr>
        <w:t>4</w:t>
      </w:r>
      <w:r w:rsidR="00141F1A" w:rsidRPr="009A123E">
        <w:rPr>
          <w:szCs w:val="18"/>
        </w:rPr>
        <w:fldChar w:fldCharType="end"/>
      </w:r>
      <w:r w:rsidRPr="009A123E">
        <w:rPr>
          <w:szCs w:val="18"/>
        </w:rPr>
        <w:t xml:space="preserve"> tohoto článku).</w:t>
      </w:r>
    </w:p>
    <w:p w14:paraId="3108CCE0" w14:textId="6E9BA6C6" w:rsidR="00BD3A5F" w:rsidRPr="009A123E" w:rsidRDefault="00BD3A5F" w:rsidP="00087F59">
      <w:pPr>
        <w:pStyle w:val="rove2-slovantext"/>
        <w:rPr>
          <w:szCs w:val="18"/>
        </w:rPr>
      </w:pPr>
      <w:bookmarkStart w:id="8" w:name="_Ref374531057"/>
      <w:r w:rsidRPr="009A123E">
        <w:rPr>
          <w:b/>
          <w:szCs w:val="18"/>
        </w:rPr>
        <w:t>Zhotovitel je oprá</w:t>
      </w:r>
      <w:r w:rsidR="00F775C3" w:rsidRPr="009A123E">
        <w:rPr>
          <w:b/>
          <w:szCs w:val="18"/>
        </w:rPr>
        <w:t xml:space="preserve">vněn </w:t>
      </w:r>
      <w:r w:rsidR="00577FD0" w:rsidRPr="009A123E">
        <w:rPr>
          <w:b/>
          <w:szCs w:val="18"/>
        </w:rPr>
        <w:t>vystavovat faktury s frekvencí maximálně 1x měsíčně</w:t>
      </w:r>
      <w:r w:rsidRPr="009A123E">
        <w:rPr>
          <w:szCs w:val="18"/>
        </w:rPr>
        <w:t>,</w:t>
      </w:r>
      <w:r w:rsidR="004D7BD5" w:rsidRPr="009A123E">
        <w:rPr>
          <w:szCs w:val="18"/>
        </w:rPr>
        <w:t xml:space="preserve"> které budou vystavené zhotovitelem na základě soupisu skutečně provedených prací, resp. zjišťovacího protokolu. Zjišťovací protokol (soupis skutečně provedených prací) bude vždy potvrzený technickým dozorem stavebníka (</w:t>
      </w:r>
      <w:proofErr w:type="gramStart"/>
      <w:r w:rsidR="004D7BD5" w:rsidRPr="009A123E">
        <w:rPr>
          <w:szCs w:val="18"/>
        </w:rPr>
        <w:t>TDS - dříve</w:t>
      </w:r>
      <w:proofErr w:type="gramEnd"/>
      <w:r w:rsidR="004D7BD5" w:rsidRPr="009A123E">
        <w:rPr>
          <w:szCs w:val="18"/>
        </w:rPr>
        <w:t xml:space="preserve"> a dále v textu též alternativě označeno dříve běžně uváděnou zkratkou jako TDI - technický dozor investora) a bude nedílnou součástí faktury. Bez tohoto soupisu je faktura neplatná. </w:t>
      </w:r>
      <w:r w:rsidRPr="009A123E">
        <w:rPr>
          <w:szCs w:val="18"/>
        </w:rPr>
        <w:t>Součástí konečné faktury musí být navíc protokol o př</w:t>
      </w:r>
      <w:r w:rsidR="00C1116F" w:rsidRPr="009A123E">
        <w:rPr>
          <w:szCs w:val="18"/>
        </w:rPr>
        <w:t>edání a převzetí díla bez vad a </w:t>
      </w:r>
      <w:r w:rsidRPr="009A123E">
        <w:rPr>
          <w:szCs w:val="18"/>
        </w:rPr>
        <w:t>nedodělků (Konečný protokol).</w:t>
      </w:r>
      <w:bookmarkEnd w:id="8"/>
    </w:p>
    <w:p w14:paraId="0DD18344" w14:textId="77777777" w:rsidR="00BD3A5F" w:rsidRPr="009A123E" w:rsidRDefault="00BD3A5F" w:rsidP="00087F59">
      <w:pPr>
        <w:pStyle w:val="rove2-slovantext"/>
        <w:rPr>
          <w:szCs w:val="18"/>
        </w:rPr>
      </w:pPr>
      <w:r w:rsidRPr="009A123E">
        <w:rPr>
          <w:szCs w:val="18"/>
        </w:rPr>
        <w:t>Dílčím předáním a převzetím díla nezaniká právo objednatele vytknout při konečném předání</w:t>
      </w:r>
      <w:r w:rsidR="003C23C9" w:rsidRPr="009A123E">
        <w:rPr>
          <w:szCs w:val="18"/>
        </w:rPr>
        <w:t xml:space="preserve"> </w:t>
      </w:r>
      <w:r w:rsidRPr="009A123E">
        <w:rPr>
          <w:szCs w:val="18"/>
        </w:rPr>
        <w:t>a</w:t>
      </w:r>
      <w:r w:rsidR="00A35CA9" w:rsidRPr="009A123E">
        <w:rPr>
          <w:szCs w:val="18"/>
        </w:rPr>
        <w:t> </w:t>
      </w:r>
      <w:r w:rsidRPr="009A123E">
        <w:rPr>
          <w:szCs w:val="18"/>
        </w:rPr>
        <w:t>převzetí díla jako celku zhotoviteli vady a nedodělky částí díla předaných a převzatých již dříve zjišťovacím protokolem.</w:t>
      </w:r>
    </w:p>
    <w:p w14:paraId="39A57064" w14:textId="13A35A31" w:rsidR="00BD3A5F" w:rsidRPr="009A123E" w:rsidRDefault="00BD3A5F" w:rsidP="00087F59">
      <w:pPr>
        <w:pStyle w:val="rove2-slovantext"/>
        <w:rPr>
          <w:szCs w:val="18"/>
        </w:rPr>
      </w:pPr>
      <w:r w:rsidRPr="009A123E">
        <w:rPr>
          <w:szCs w:val="18"/>
        </w:rPr>
        <w:t xml:space="preserve">Faktura zhotovitele bude obsahovat náležitosti daňového dokladu stanovené zákonem </w:t>
      </w:r>
      <w:r w:rsidR="00922B6A" w:rsidRPr="009A123E">
        <w:rPr>
          <w:szCs w:val="18"/>
        </w:rPr>
        <w:t>č. </w:t>
      </w:r>
      <w:r w:rsidRPr="009A123E">
        <w:rPr>
          <w:szCs w:val="18"/>
        </w:rPr>
        <w:t>235/2004</w:t>
      </w:r>
      <w:r w:rsidR="00C1116F" w:rsidRPr="009A123E">
        <w:rPr>
          <w:szCs w:val="18"/>
        </w:rPr>
        <w:t> </w:t>
      </w:r>
      <w:r w:rsidR="006862C6" w:rsidRPr="009A123E">
        <w:rPr>
          <w:szCs w:val="18"/>
        </w:rPr>
        <w:t>Sb., o </w:t>
      </w:r>
      <w:r w:rsidRPr="009A123E">
        <w:rPr>
          <w:szCs w:val="18"/>
        </w:rPr>
        <w:t xml:space="preserve">dani z přidané hodnoty, ve znění pozdějších předpisů a zákonem </w:t>
      </w:r>
      <w:r w:rsidR="00922B6A" w:rsidRPr="009A123E">
        <w:rPr>
          <w:szCs w:val="18"/>
        </w:rPr>
        <w:t>č. </w:t>
      </w:r>
      <w:r w:rsidRPr="009A123E">
        <w:rPr>
          <w:szCs w:val="18"/>
        </w:rPr>
        <w:t>5</w:t>
      </w:r>
      <w:r w:rsidR="003C23C9" w:rsidRPr="009A123E">
        <w:rPr>
          <w:szCs w:val="18"/>
        </w:rPr>
        <w:t>63</w:t>
      </w:r>
      <w:r w:rsidRPr="009A123E">
        <w:rPr>
          <w:szCs w:val="18"/>
        </w:rPr>
        <w:t>/1991 Sb.,</w:t>
      </w:r>
      <w:r w:rsidR="003C23C9" w:rsidRPr="009A123E">
        <w:rPr>
          <w:szCs w:val="18"/>
        </w:rPr>
        <w:t xml:space="preserve"> </w:t>
      </w:r>
      <w:r w:rsidRPr="009A123E">
        <w:rPr>
          <w:szCs w:val="18"/>
        </w:rPr>
        <w:t>o účetnictví, ve znění pozdějších předpisů. Faktura bude vystavena až po př</w:t>
      </w:r>
      <w:r w:rsidR="00E84648" w:rsidRPr="009A123E">
        <w:rPr>
          <w:szCs w:val="18"/>
        </w:rPr>
        <w:t xml:space="preserve">edání a převzetí díla, </w:t>
      </w:r>
      <w:r w:rsidRPr="009A123E">
        <w:rPr>
          <w:szCs w:val="18"/>
        </w:rPr>
        <w:t>a v případě vad a nedodělků po podpisu zápisu o úplném odstranění zjištěných vad</w:t>
      </w:r>
      <w:r w:rsidR="003C23C9" w:rsidRPr="009A123E">
        <w:rPr>
          <w:szCs w:val="18"/>
        </w:rPr>
        <w:t xml:space="preserve"> </w:t>
      </w:r>
      <w:r w:rsidRPr="009A123E">
        <w:rPr>
          <w:szCs w:val="18"/>
        </w:rPr>
        <w:t>a</w:t>
      </w:r>
      <w:r w:rsidR="00C1116F" w:rsidRPr="009A123E">
        <w:rPr>
          <w:szCs w:val="18"/>
        </w:rPr>
        <w:t> </w:t>
      </w:r>
      <w:r w:rsidRPr="009A123E">
        <w:rPr>
          <w:szCs w:val="18"/>
        </w:rPr>
        <w:t>nedodělků.</w:t>
      </w:r>
    </w:p>
    <w:p w14:paraId="435E190A" w14:textId="77777777" w:rsidR="00210D1B" w:rsidRPr="009A123E" w:rsidRDefault="00BD3A5F" w:rsidP="009C30F7">
      <w:pPr>
        <w:pStyle w:val="rove2-slovantext"/>
        <w:jc w:val="left"/>
        <w:rPr>
          <w:szCs w:val="18"/>
        </w:rPr>
      </w:pPr>
      <w:r w:rsidRPr="009A123E">
        <w:rPr>
          <w:szCs w:val="18"/>
        </w:rPr>
        <w:t xml:space="preserve">Na každé faktuře </w:t>
      </w:r>
      <w:r w:rsidR="006862C6" w:rsidRPr="009A123E">
        <w:rPr>
          <w:szCs w:val="18"/>
        </w:rPr>
        <w:t xml:space="preserve">musí </w:t>
      </w:r>
      <w:r w:rsidRPr="009A123E">
        <w:rPr>
          <w:szCs w:val="18"/>
        </w:rPr>
        <w:t>b</w:t>
      </w:r>
      <w:r w:rsidR="006862C6" w:rsidRPr="009A123E">
        <w:rPr>
          <w:szCs w:val="18"/>
        </w:rPr>
        <w:t xml:space="preserve">ýt </w:t>
      </w:r>
      <w:r w:rsidRPr="009A123E">
        <w:rPr>
          <w:szCs w:val="18"/>
        </w:rPr>
        <w:t>uvedena identifikace projektu</w:t>
      </w:r>
      <w:r w:rsidR="006862C6" w:rsidRPr="009A123E">
        <w:rPr>
          <w:szCs w:val="18"/>
        </w:rPr>
        <w:t xml:space="preserve">, </w:t>
      </w:r>
    </w:p>
    <w:p w14:paraId="36A1534F" w14:textId="42A80895" w:rsidR="009C30F7" w:rsidRPr="009A123E" w:rsidRDefault="006862C6" w:rsidP="00210D1B">
      <w:pPr>
        <w:pStyle w:val="rove2-slovantext"/>
        <w:numPr>
          <w:ilvl w:val="0"/>
          <w:numId w:val="0"/>
        </w:numPr>
        <w:ind w:left="397"/>
        <w:jc w:val="left"/>
        <w:rPr>
          <w:szCs w:val="18"/>
        </w:rPr>
      </w:pPr>
      <w:r w:rsidRPr="009A123E">
        <w:rPr>
          <w:szCs w:val="18"/>
        </w:rPr>
        <w:t>tj. název projektu</w:t>
      </w:r>
      <w:r w:rsidR="00BD3A5F" w:rsidRPr="009A123E">
        <w:rPr>
          <w:szCs w:val="18"/>
        </w:rPr>
        <w:t>:</w:t>
      </w:r>
    </w:p>
    <w:p w14:paraId="5F808588" w14:textId="77777777" w:rsidR="00D76B9F" w:rsidRDefault="00BD3A5F" w:rsidP="00D76B9F">
      <w:pPr>
        <w:pStyle w:val="rove2-slovantext"/>
        <w:numPr>
          <w:ilvl w:val="0"/>
          <w:numId w:val="0"/>
        </w:numPr>
        <w:ind w:left="397"/>
        <w:jc w:val="left"/>
        <w:rPr>
          <w:szCs w:val="18"/>
        </w:rPr>
      </w:pPr>
      <w:r w:rsidRPr="009A123E">
        <w:rPr>
          <w:szCs w:val="18"/>
        </w:rPr>
        <w:lastRenderedPageBreak/>
        <w:t xml:space="preserve"> </w:t>
      </w:r>
      <w:sdt>
        <w:sdtPr>
          <w:rPr>
            <w:lang w:eastAsia="ar-SA"/>
          </w:rPr>
          <w:alias w:val="Dílo"/>
          <w:tag w:val="dilo"/>
          <w:id w:val="1151177463"/>
          <w:placeholder>
            <w:docPart w:val="6DC112A0A58E4D0A8A89FBB3A519F263"/>
          </w:placeholder>
        </w:sdtPr>
        <w:sdtContent>
          <w:r w:rsidR="00D76B9F" w:rsidRPr="009A123E">
            <w:rPr>
              <w:lang w:eastAsia="ar-SA"/>
            </w:rPr>
            <w:t>„</w:t>
          </w:r>
          <w:r w:rsidR="00D76B9F">
            <w:t>Modernizace vnitřních prostor objektu č.p.19 v obci Hrdlív</w:t>
          </w:r>
          <w:r w:rsidR="00D76B9F" w:rsidRPr="009A123E">
            <w:rPr>
              <w:lang w:eastAsia="ar-SA"/>
            </w:rPr>
            <w:t>“</w:t>
          </w:r>
        </w:sdtContent>
      </w:sdt>
      <w:r w:rsidR="00D76B9F" w:rsidRPr="009A123E">
        <w:rPr>
          <w:szCs w:val="18"/>
        </w:rPr>
        <w:t xml:space="preserve"> </w:t>
      </w:r>
    </w:p>
    <w:p w14:paraId="7E96B7F6" w14:textId="77777777" w:rsidR="00D76B9F" w:rsidRDefault="00D76B9F" w:rsidP="00D76B9F">
      <w:pPr>
        <w:pStyle w:val="rove2-slovantext"/>
        <w:numPr>
          <w:ilvl w:val="0"/>
          <w:numId w:val="0"/>
        </w:numPr>
        <w:ind w:left="397"/>
        <w:jc w:val="left"/>
        <w:rPr>
          <w:szCs w:val="18"/>
        </w:rPr>
      </w:pPr>
    </w:p>
    <w:p w14:paraId="0A69A9BD" w14:textId="608F9011" w:rsidR="00BD3A5F" w:rsidRPr="009A123E" w:rsidRDefault="00BD3A5F" w:rsidP="00D76B9F">
      <w:pPr>
        <w:pStyle w:val="rove2-slovantext"/>
        <w:numPr>
          <w:ilvl w:val="0"/>
          <w:numId w:val="0"/>
        </w:numPr>
        <w:ind w:left="397"/>
        <w:jc w:val="left"/>
        <w:rPr>
          <w:szCs w:val="18"/>
        </w:rPr>
      </w:pPr>
      <w:r w:rsidRPr="009A123E">
        <w:rPr>
          <w:szCs w:val="18"/>
        </w:rPr>
        <w:t xml:space="preserve">Splatnost faktury oprávněně vystavené zhotovitelem je </w:t>
      </w:r>
      <w:r w:rsidR="00A33D23" w:rsidRPr="009A123E">
        <w:rPr>
          <w:szCs w:val="18"/>
        </w:rPr>
        <w:t>3</w:t>
      </w:r>
      <w:r w:rsidR="00A4731B" w:rsidRPr="009A123E">
        <w:rPr>
          <w:szCs w:val="18"/>
        </w:rPr>
        <w:t>0 dnů</w:t>
      </w:r>
      <w:r w:rsidRPr="009A123E">
        <w:rPr>
          <w:szCs w:val="18"/>
        </w:rPr>
        <w:t xml:space="preserve"> </w:t>
      </w:r>
      <w:r w:rsidR="00286CAF" w:rsidRPr="009A123E">
        <w:rPr>
          <w:szCs w:val="18"/>
        </w:rPr>
        <w:t xml:space="preserve">(s výjimkou faktur, týkajících se zádržného, dle bodu 5 tohoto článku) </w:t>
      </w:r>
      <w:r w:rsidRPr="009A123E">
        <w:rPr>
          <w:szCs w:val="18"/>
        </w:rPr>
        <w:t xml:space="preserve">ode dne prokazatelného doručení daňového dokladu </w:t>
      </w:r>
      <w:r w:rsidR="00A905B1" w:rsidRPr="009A123E">
        <w:rPr>
          <w:szCs w:val="18"/>
        </w:rPr>
        <w:t>–</w:t>
      </w:r>
      <w:r w:rsidR="00831745" w:rsidRPr="009A123E">
        <w:rPr>
          <w:szCs w:val="18"/>
        </w:rPr>
        <w:t xml:space="preserve"> </w:t>
      </w:r>
      <w:r w:rsidRPr="009A123E">
        <w:rPr>
          <w:szCs w:val="18"/>
        </w:rPr>
        <w:t>faktury,</w:t>
      </w:r>
      <w:r w:rsidR="00914C8E" w:rsidRPr="009A123E">
        <w:rPr>
          <w:szCs w:val="18"/>
        </w:rPr>
        <w:t xml:space="preserve"> za podmínky jejího řádného vystave</w:t>
      </w:r>
      <w:r w:rsidR="00C1116F" w:rsidRPr="009A123E">
        <w:rPr>
          <w:szCs w:val="18"/>
        </w:rPr>
        <w:t>ní v souladu s touto smlouvou a </w:t>
      </w:r>
      <w:r w:rsidR="00914C8E" w:rsidRPr="009A123E">
        <w:rPr>
          <w:szCs w:val="18"/>
        </w:rPr>
        <w:t>zákonnými normami, a to doručovanou</w:t>
      </w:r>
      <w:r w:rsidRPr="009A123E">
        <w:rPr>
          <w:szCs w:val="18"/>
        </w:rPr>
        <w:t xml:space="preserve"> na doručovací adresu objednatele uvedenou v záhlaví této smlouvy. Zhotovitel se zavazuje fakturu doručit poštou jako doporučenou zásilku.</w:t>
      </w:r>
      <w:r w:rsidR="006170D7" w:rsidRPr="009A123E">
        <w:rPr>
          <w:szCs w:val="18"/>
        </w:rPr>
        <w:t xml:space="preserve"> V</w:t>
      </w:r>
      <w:r w:rsidRPr="009A123E">
        <w:rPr>
          <w:szCs w:val="18"/>
        </w:rPr>
        <w:t xml:space="preserve"> pochybnostech s doručením se má za to, že faktura byla doručena třetí den po prokazatelném odeslání.</w:t>
      </w:r>
    </w:p>
    <w:p w14:paraId="12A1764E" w14:textId="77777777" w:rsidR="00BD3A5F" w:rsidRPr="009A123E" w:rsidRDefault="00BD3A5F" w:rsidP="00087F59">
      <w:pPr>
        <w:pStyle w:val="rove2-slovantext"/>
        <w:rPr>
          <w:szCs w:val="18"/>
        </w:rPr>
      </w:pPr>
      <w:r w:rsidRPr="009A123E">
        <w:rPr>
          <w:szCs w:val="18"/>
        </w:rPr>
        <w:t xml:space="preserve">V případě, že je zhotovitel v prodlení s jakýmkoliv termínem plnění uvedeným v této smlouvy, je objednatel oprávněn neposkytovat zhotoviteli platby, a to </w:t>
      </w:r>
      <w:r w:rsidR="00AA16A5" w:rsidRPr="009A123E">
        <w:rPr>
          <w:szCs w:val="18"/>
        </w:rPr>
        <w:t>do doby</w:t>
      </w:r>
      <w:r w:rsidRPr="009A123E">
        <w:rPr>
          <w:szCs w:val="18"/>
        </w:rPr>
        <w:t>, dokud nebudou nejbližší sjednané závazné termíny splněny</w:t>
      </w:r>
      <w:r w:rsidR="00AA16A5" w:rsidRPr="009A123E">
        <w:rPr>
          <w:szCs w:val="18"/>
        </w:rPr>
        <w:t>. Objednatel je dále oprávněn neposkytovat zhotoviteli platby v případě, že</w:t>
      </w:r>
      <w:r w:rsidR="00C1116F" w:rsidRPr="009A123E">
        <w:rPr>
          <w:szCs w:val="18"/>
        </w:rPr>
        <w:t> </w:t>
      </w:r>
      <w:r w:rsidR="00AA16A5" w:rsidRPr="009A123E">
        <w:rPr>
          <w:szCs w:val="18"/>
        </w:rPr>
        <w:t>zhotovitel bezdůvodně přeruší práce nebo bude práce provádět v rozporu s projektovou dokumentací, smlouvou nebo pokyny objednatel</w:t>
      </w:r>
      <w:r w:rsidR="00F9206E" w:rsidRPr="009A123E">
        <w:rPr>
          <w:szCs w:val="18"/>
        </w:rPr>
        <w:t>e</w:t>
      </w:r>
      <w:r w:rsidR="00AA16A5" w:rsidRPr="009A123E">
        <w:rPr>
          <w:szCs w:val="18"/>
        </w:rPr>
        <w:t>, a to</w:t>
      </w:r>
      <w:r w:rsidR="00D36ED7" w:rsidRPr="009A123E">
        <w:rPr>
          <w:szCs w:val="18"/>
        </w:rPr>
        <w:t xml:space="preserve"> do doby</w:t>
      </w:r>
      <w:r w:rsidR="0080162C" w:rsidRPr="009A123E">
        <w:rPr>
          <w:szCs w:val="18"/>
        </w:rPr>
        <w:t xml:space="preserve">, než bude </w:t>
      </w:r>
      <w:r w:rsidR="00882F80" w:rsidRPr="009A123E">
        <w:rPr>
          <w:szCs w:val="18"/>
        </w:rPr>
        <w:t xml:space="preserve">ze strany zhotovitele </w:t>
      </w:r>
      <w:r w:rsidR="0080162C" w:rsidRPr="009A123E">
        <w:rPr>
          <w:szCs w:val="18"/>
        </w:rPr>
        <w:t>zjednána náprava</w:t>
      </w:r>
      <w:r w:rsidR="00AA16A5" w:rsidRPr="009A123E">
        <w:rPr>
          <w:szCs w:val="18"/>
        </w:rPr>
        <w:t xml:space="preserve">. </w:t>
      </w:r>
    </w:p>
    <w:p w14:paraId="57443C1E" w14:textId="77777777" w:rsidR="00BD3A5F" w:rsidRPr="009A123E" w:rsidRDefault="00BD3A5F" w:rsidP="00087F59">
      <w:pPr>
        <w:pStyle w:val="rove2-slovantext"/>
        <w:rPr>
          <w:szCs w:val="18"/>
        </w:rPr>
      </w:pPr>
      <w:r w:rsidRPr="009A123E">
        <w:rPr>
          <w:szCs w:val="18"/>
        </w:rPr>
        <w:t>V případě, že vystavená faktura nebude obsahovat náležitosti dle tohoto článku, je objednatel oprávněn ji vrátit zhotoviteli k doplnění. Zhotovitel je povinen podle povahy nesprávnosti fakturu opravit nebo nově vyhotovit. Oprávněným vrácením faktury přestává běžet původní lhůta splatnosti. Lhůta splatnosti faktury běží znovu ode dne prokazatelného doručení oprávněného dokladu objednateli.</w:t>
      </w:r>
    </w:p>
    <w:p w14:paraId="6FC3240F" w14:textId="77777777" w:rsidR="00BD3A5F" w:rsidRPr="009A123E" w:rsidRDefault="00BD3A5F" w:rsidP="00087F59">
      <w:pPr>
        <w:pStyle w:val="rove2-slovantext"/>
        <w:rPr>
          <w:szCs w:val="18"/>
        </w:rPr>
      </w:pPr>
      <w:r w:rsidRPr="009A123E">
        <w:rPr>
          <w:szCs w:val="18"/>
        </w:rPr>
        <w:t>Zhotovitel je povinen fakturu odeslat objednateli doporučeně, a to bez odkladu po datu jejího vystavení. Smluvní strany se dohodly, že objednatel je oprávněn bez zbytečného odkladu vrátit zhotoviteli k opravení nebo novému vyhotovení fakturu, která bude objednateli doručena později než 7. den po datu jejího vystavení. Taková faktura bude považována za vadnou, z jejího doručení nevzniká nárok na platbu a jejím doručením nezačíná běžet lhůta splatnosti.</w:t>
      </w:r>
    </w:p>
    <w:p w14:paraId="2C4B597F" w14:textId="77777777" w:rsidR="00BD3A5F" w:rsidRPr="009A123E" w:rsidRDefault="00387160" w:rsidP="00087F59">
      <w:pPr>
        <w:pStyle w:val="rove2-slovantext"/>
        <w:rPr>
          <w:szCs w:val="18"/>
        </w:rPr>
      </w:pPr>
      <w:r w:rsidRPr="009A123E">
        <w:rPr>
          <w:szCs w:val="18"/>
        </w:rPr>
        <w:t>Peněžitý závazek objednatele se považuje za splněný v den, kdy je dlužná částka připsána na účet zhotovitele</w:t>
      </w:r>
      <w:r w:rsidR="00BD3A5F" w:rsidRPr="009A123E">
        <w:rPr>
          <w:szCs w:val="18"/>
        </w:rPr>
        <w:t>.</w:t>
      </w:r>
    </w:p>
    <w:p w14:paraId="61B53553" w14:textId="77777777" w:rsidR="004610C0" w:rsidRPr="009A123E" w:rsidRDefault="004610C0" w:rsidP="00B21FEB">
      <w:pPr>
        <w:pStyle w:val="rove1-slolnku"/>
        <w:rPr>
          <w:szCs w:val="18"/>
        </w:rPr>
      </w:pPr>
      <w:bookmarkStart w:id="9" w:name="_Ref374529129"/>
    </w:p>
    <w:bookmarkEnd w:id="9"/>
    <w:p w14:paraId="7FCBA955" w14:textId="77777777" w:rsidR="004610C0" w:rsidRPr="009A123E" w:rsidRDefault="004610C0" w:rsidP="00B21FEB">
      <w:pPr>
        <w:pStyle w:val="rove1-nzevlnku"/>
      </w:pPr>
      <w:r w:rsidRPr="009A123E">
        <w:t>D</w:t>
      </w:r>
      <w:r w:rsidR="00F478F3" w:rsidRPr="009A123E">
        <w:t xml:space="preserve">oba </w:t>
      </w:r>
      <w:r w:rsidR="00022D29" w:rsidRPr="009A123E">
        <w:t>provádění díla</w:t>
      </w:r>
    </w:p>
    <w:p w14:paraId="50262855" w14:textId="0C21AA5C" w:rsidR="0092205F" w:rsidRPr="009A123E" w:rsidRDefault="0092205F" w:rsidP="00A03946">
      <w:pPr>
        <w:pStyle w:val="rove2-slovantext"/>
        <w:tabs>
          <w:tab w:val="left" w:pos="3686"/>
        </w:tabs>
        <w:rPr>
          <w:szCs w:val="18"/>
        </w:rPr>
      </w:pPr>
      <w:bookmarkStart w:id="10" w:name="_Ref374531199"/>
      <w:r w:rsidRPr="009A123E">
        <w:rPr>
          <w:szCs w:val="18"/>
        </w:rPr>
        <w:t xml:space="preserve">Předpokládaný termín </w:t>
      </w:r>
      <w:r w:rsidR="003F3846" w:rsidRPr="009A123E">
        <w:rPr>
          <w:szCs w:val="18"/>
        </w:rPr>
        <w:t xml:space="preserve">zahájení </w:t>
      </w:r>
      <w:r w:rsidR="00137C5A" w:rsidRPr="009A123E">
        <w:rPr>
          <w:szCs w:val="18"/>
        </w:rPr>
        <w:t xml:space="preserve">realizace </w:t>
      </w:r>
      <w:r w:rsidR="003F3846" w:rsidRPr="009A123E">
        <w:rPr>
          <w:szCs w:val="18"/>
        </w:rPr>
        <w:t>stavby:</w:t>
      </w:r>
      <w:r w:rsidR="003F3846" w:rsidRPr="009A123E">
        <w:rPr>
          <w:szCs w:val="18"/>
        </w:rPr>
        <w:tab/>
      </w:r>
      <w:bookmarkEnd w:id="10"/>
      <w:r w:rsidR="00D76B9F" w:rsidRPr="00D76B9F">
        <w:rPr>
          <w:szCs w:val="18"/>
          <w:highlight w:val="yellow"/>
        </w:rPr>
        <w:t>xx.xx.2019</w:t>
      </w:r>
      <w:r w:rsidR="00D76B9F">
        <w:rPr>
          <w:szCs w:val="18"/>
        </w:rPr>
        <w:t xml:space="preserve">     </w:t>
      </w:r>
      <w:proofErr w:type="gramStart"/>
      <w:r w:rsidR="00D76B9F">
        <w:rPr>
          <w:szCs w:val="18"/>
        </w:rPr>
        <w:t xml:space="preserve">  </w:t>
      </w:r>
      <w:r w:rsidRPr="009A123E">
        <w:rPr>
          <w:szCs w:val="18"/>
        </w:rPr>
        <w:t xml:space="preserve"> (</w:t>
      </w:r>
      <w:proofErr w:type="gramEnd"/>
      <w:r w:rsidR="003046AF" w:rsidRPr="009A123E">
        <w:rPr>
          <w:szCs w:val="18"/>
        </w:rPr>
        <w:t xml:space="preserve">pevný </w:t>
      </w:r>
      <w:r w:rsidRPr="009A123E">
        <w:rPr>
          <w:szCs w:val="18"/>
        </w:rPr>
        <w:t xml:space="preserve">termín zahájení </w:t>
      </w:r>
      <w:r w:rsidR="00967456" w:rsidRPr="009A123E">
        <w:rPr>
          <w:szCs w:val="18"/>
        </w:rPr>
        <w:t xml:space="preserve">realizace </w:t>
      </w:r>
      <w:r w:rsidRPr="009A123E">
        <w:rPr>
          <w:szCs w:val="18"/>
        </w:rPr>
        <w:t>bude doplněn před podpisem této smlouvy)</w:t>
      </w:r>
    </w:p>
    <w:p w14:paraId="1129BA1A" w14:textId="2879F775" w:rsidR="00B21FEB" w:rsidRPr="009A123E" w:rsidRDefault="00137C5A" w:rsidP="0092205F">
      <w:pPr>
        <w:pStyle w:val="rove2-slovantext"/>
        <w:numPr>
          <w:ilvl w:val="0"/>
          <w:numId w:val="0"/>
        </w:numPr>
        <w:tabs>
          <w:tab w:val="left" w:pos="3686"/>
        </w:tabs>
        <w:ind w:left="397"/>
        <w:rPr>
          <w:szCs w:val="18"/>
        </w:rPr>
      </w:pPr>
      <w:r w:rsidRPr="009A123E">
        <w:rPr>
          <w:szCs w:val="18"/>
        </w:rPr>
        <w:t>T</w:t>
      </w:r>
      <w:r w:rsidR="00380D2A" w:rsidRPr="009A123E">
        <w:rPr>
          <w:szCs w:val="18"/>
        </w:rPr>
        <w:t>ermín</w:t>
      </w:r>
      <w:r w:rsidR="003F3846" w:rsidRPr="009A123E">
        <w:rPr>
          <w:szCs w:val="18"/>
        </w:rPr>
        <w:t xml:space="preserve"> </w:t>
      </w:r>
      <w:r w:rsidR="008001B4" w:rsidRPr="009A123E">
        <w:rPr>
          <w:szCs w:val="18"/>
        </w:rPr>
        <w:t xml:space="preserve">pro </w:t>
      </w:r>
      <w:r w:rsidR="003F3846" w:rsidRPr="009A123E">
        <w:rPr>
          <w:szCs w:val="18"/>
        </w:rPr>
        <w:t>dokončení stavby:</w:t>
      </w:r>
      <w:r w:rsidR="003F3846" w:rsidRPr="009A123E">
        <w:rPr>
          <w:szCs w:val="18"/>
        </w:rPr>
        <w:tab/>
      </w:r>
      <w:r w:rsidR="0092205F" w:rsidRPr="009A123E">
        <w:rPr>
          <w:szCs w:val="18"/>
        </w:rPr>
        <w:tab/>
      </w:r>
      <w:r w:rsidR="0092205F" w:rsidRPr="009A123E">
        <w:rPr>
          <w:szCs w:val="18"/>
        </w:rPr>
        <w:tab/>
      </w:r>
      <w:r w:rsidR="00D76B9F" w:rsidRPr="00D76B9F">
        <w:rPr>
          <w:szCs w:val="18"/>
          <w:highlight w:val="yellow"/>
        </w:rPr>
        <w:t>xx.xx.2019</w:t>
      </w:r>
      <w:r w:rsidR="00D76B9F">
        <w:rPr>
          <w:szCs w:val="18"/>
        </w:rPr>
        <w:t xml:space="preserve">       </w:t>
      </w:r>
      <w:r w:rsidR="00D76B9F" w:rsidRPr="009A123E">
        <w:rPr>
          <w:szCs w:val="18"/>
        </w:rPr>
        <w:t xml:space="preserve"> </w:t>
      </w:r>
    </w:p>
    <w:p w14:paraId="73E81C65" w14:textId="41F4264E" w:rsidR="00B14C71" w:rsidRPr="009A123E" w:rsidRDefault="00B14C71" w:rsidP="00073CDD">
      <w:pPr>
        <w:pStyle w:val="rove2-slovantext"/>
        <w:numPr>
          <w:ilvl w:val="1"/>
          <w:numId w:val="5"/>
        </w:numPr>
        <w:spacing w:after="0"/>
        <w:rPr>
          <w:szCs w:val="18"/>
        </w:rPr>
      </w:pPr>
      <w:r w:rsidRPr="009A123E">
        <w:rPr>
          <w:szCs w:val="18"/>
        </w:rPr>
        <w:t>Zhotovitel je povinen respektovat provozní podmínky objednatele a uživatelů budovy, ze kterých vyplývají zejména následující omezení a požadavky:</w:t>
      </w:r>
    </w:p>
    <w:p w14:paraId="15147E23" w14:textId="56FABF02" w:rsidR="00A9229F" w:rsidRPr="00C70AF9" w:rsidRDefault="0045767E" w:rsidP="00073CDD">
      <w:pPr>
        <w:pStyle w:val="rove3-slovantext"/>
        <w:spacing w:before="40" w:after="0" w:line="276" w:lineRule="auto"/>
        <w:rPr>
          <w:szCs w:val="18"/>
        </w:rPr>
      </w:pPr>
      <w:r w:rsidRPr="00C70AF9">
        <w:rPr>
          <w:rFonts w:cs="Arial"/>
          <w:szCs w:val="18"/>
        </w:rPr>
        <w:t>Pracovní doba dodavatele je možná od 7:00 do 19:00 hodin v pracovních dnech a od 9:00 do 15:00 hodin ve dnech pracovního klidu a svátků</w:t>
      </w:r>
      <w:r w:rsidR="00B15A17" w:rsidRPr="00C70AF9">
        <w:rPr>
          <w:rFonts w:cs="Arial"/>
          <w:szCs w:val="18"/>
        </w:rPr>
        <w:t>.</w:t>
      </w:r>
    </w:p>
    <w:p w14:paraId="4E37BD49" w14:textId="77B59D5B" w:rsidR="00A9229F" w:rsidRPr="00C70AF9" w:rsidRDefault="005977F7" w:rsidP="00073CDD">
      <w:pPr>
        <w:pStyle w:val="rove3-slovantext"/>
        <w:spacing w:before="40" w:after="0" w:line="276" w:lineRule="auto"/>
        <w:rPr>
          <w:szCs w:val="18"/>
        </w:rPr>
      </w:pPr>
      <w:r w:rsidRPr="00C70AF9">
        <w:rPr>
          <w:rFonts w:cs="Arial"/>
          <w:szCs w:val="18"/>
        </w:rPr>
        <w:t>Po celou dobu provádění stavby bude zajištěn bezpečný vstup do budovy pro její obyvatele a návštěvníky.</w:t>
      </w:r>
    </w:p>
    <w:p w14:paraId="4B6578AE" w14:textId="6E9C572A" w:rsidR="00A9229F" w:rsidRPr="009A123E" w:rsidRDefault="005977F7" w:rsidP="00073CDD">
      <w:pPr>
        <w:pStyle w:val="rove3-slovantext"/>
        <w:spacing w:before="40" w:after="0" w:line="276" w:lineRule="auto"/>
        <w:rPr>
          <w:szCs w:val="18"/>
        </w:rPr>
      </w:pPr>
      <w:r w:rsidRPr="009A123E">
        <w:rPr>
          <w:szCs w:val="18"/>
        </w:rPr>
        <w:t>V případě, že</w:t>
      </w:r>
      <w:r w:rsidRPr="009A123E">
        <w:rPr>
          <w:rFonts w:cs="Arial"/>
          <w:szCs w:val="18"/>
        </w:rPr>
        <w:t xml:space="preserve"> v rámci jednoho dne nebude možné provést zpětnou montáž celé původní výplně otvoru, je povinností dodavatele dostatečně zabezpečit otvor, nebo jeho část, proti neoprávněnému vniknutí cizích osob a dále proti povětrnostním vlivům.</w:t>
      </w:r>
    </w:p>
    <w:p w14:paraId="2659B9E2" w14:textId="77777777" w:rsidR="005977F7" w:rsidRPr="009A123E" w:rsidRDefault="005977F7" w:rsidP="00073CDD">
      <w:pPr>
        <w:pStyle w:val="rove3-slovantext"/>
        <w:spacing w:before="40" w:after="0" w:line="276" w:lineRule="auto"/>
        <w:rPr>
          <w:szCs w:val="18"/>
        </w:rPr>
      </w:pPr>
      <w:r w:rsidRPr="009A123E">
        <w:rPr>
          <w:rFonts w:cs="Arial"/>
          <w:szCs w:val="18"/>
        </w:rPr>
        <w:t>Všechny práce, které mohou být realizovány z venkovního prostoru, budou realizované z venkovního prostoru se zásobováním po fasádním lešení.</w:t>
      </w:r>
    </w:p>
    <w:p w14:paraId="61D26A58" w14:textId="3BACDD88" w:rsidR="00A9229F" w:rsidRPr="009A123E" w:rsidRDefault="005977F7" w:rsidP="00073CDD">
      <w:pPr>
        <w:pStyle w:val="rove3-slovantext"/>
        <w:spacing w:before="40" w:after="0" w:line="276" w:lineRule="auto"/>
        <w:rPr>
          <w:szCs w:val="18"/>
        </w:rPr>
      </w:pPr>
      <w:r w:rsidRPr="009A123E">
        <w:rPr>
          <w:rFonts w:cs="Arial"/>
          <w:szCs w:val="18"/>
        </w:rPr>
        <w:lastRenderedPageBreak/>
        <w:t>Venkovní staveniště musí být řádně ohraničeno a zabezpečeno. Hranice staveniště musí být postaveny tak, aby umožňovaly bezpečný provoz objektu.</w:t>
      </w:r>
    </w:p>
    <w:p w14:paraId="60469ACB" w14:textId="18598EA6" w:rsidR="00A9229F" w:rsidRPr="009A123E" w:rsidRDefault="005977F7" w:rsidP="00073CDD">
      <w:pPr>
        <w:pStyle w:val="rove3-slovantext"/>
        <w:spacing w:before="40" w:after="0" w:line="276" w:lineRule="auto"/>
        <w:rPr>
          <w:szCs w:val="18"/>
        </w:rPr>
      </w:pPr>
      <w:r w:rsidRPr="009A123E">
        <w:rPr>
          <w:rFonts w:cs="Arial"/>
          <w:szCs w:val="18"/>
        </w:rPr>
        <w:t>Klíče od vyhrazených nebo společně užívaných prostor převezme dodavatel výhradně písemnou formou. V případě ztráty klíče provede dodavatel výměnu zámku (vložky) a nákup příslušného počtu klíčů na vlastní náklady.</w:t>
      </w:r>
    </w:p>
    <w:p w14:paraId="0FAD3C02" w14:textId="6F84097C" w:rsidR="00A9229F" w:rsidRPr="00C70AF9" w:rsidRDefault="005977F7" w:rsidP="00073CDD">
      <w:pPr>
        <w:pStyle w:val="rove3-slovantext"/>
        <w:spacing w:before="40" w:after="0" w:line="276" w:lineRule="auto"/>
        <w:rPr>
          <w:szCs w:val="18"/>
        </w:rPr>
      </w:pPr>
      <w:r w:rsidRPr="009A123E">
        <w:rPr>
          <w:rFonts w:cs="Arial"/>
          <w:szCs w:val="18"/>
        </w:rPr>
        <w:t xml:space="preserve">Práce nesmí omezovat chod objektu nadměrným hlukem, prachem, pachem, nebezpečím úrazu, </w:t>
      </w:r>
      <w:r w:rsidRPr="00C70AF9">
        <w:rPr>
          <w:rFonts w:cs="Arial"/>
          <w:szCs w:val="18"/>
        </w:rPr>
        <w:t xml:space="preserve">výpadkem funkce instalací a </w:t>
      </w:r>
      <w:r w:rsidR="001865F4" w:rsidRPr="00C70AF9">
        <w:rPr>
          <w:rFonts w:cs="Arial"/>
          <w:szCs w:val="18"/>
        </w:rPr>
        <w:t>technických zařízení</w:t>
      </w:r>
      <w:r w:rsidRPr="00C70AF9">
        <w:rPr>
          <w:rFonts w:cs="Arial"/>
          <w:szCs w:val="18"/>
        </w:rPr>
        <w:t xml:space="preserve"> apod.</w:t>
      </w:r>
    </w:p>
    <w:p w14:paraId="03E3DF8A" w14:textId="1F7F56DC" w:rsidR="00A9229F" w:rsidRPr="00C70AF9" w:rsidRDefault="005977F7" w:rsidP="00073CDD">
      <w:pPr>
        <w:pStyle w:val="rove3-slovantext"/>
        <w:spacing w:before="40" w:after="0" w:line="276" w:lineRule="auto"/>
        <w:rPr>
          <w:szCs w:val="18"/>
        </w:rPr>
      </w:pPr>
      <w:r w:rsidRPr="00C70AF9">
        <w:rPr>
          <w:rFonts w:cs="Arial"/>
          <w:szCs w:val="18"/>
        </w:rPr>
        <w:t>Při provádění prací se dodavatel zavazuje, že provede úplný úklid přístupových cest do objektu vždy po skončení své každodenní pracovní činnosti.</w:t>
      </w:r>
    </w:p>
    <w:p w14:paraId="63613B36" w14:textId="5034E214" w:rsidR="002A2216" w:rsidRPr="00C70AF9" w:rsidRDefault="002A2216" w:rsidP="0001797D">
      <w:pPr>
        <w:pStyle w:val="rove2-slovantext"/>
        <w:rPr>
          <w:szCs w:val="18"/>
        </w:rPr>
      </w:pPr>
      <w:bookmarkStart w:id="11" w:name="_Ref374529965"/>
      <w:r w:rsidRPr="00C70AF9">
        <w:rPr>
          <w:szCs w:val="18"/>
        </w:rPr>
        <w:t>Objednatel se zavazuje předat zhotoviteli místo k provádění díla</w:t>
      </w:r>
      <w:r w:rsidR="009B0771" w:rsidRPr="00C70AF9">
        <w:rPr>
          <w:szCs w:val="18"/>
        </w:rPr>
        <w:t xml:space="preserve"> </w:t>
      </w:r>
      <w:r w:rsidRPr="00C70AF9">
        <w:rPr>
          <w:szCs w:val="18"/>
        </w:rPr>
        <w:t xml:space="preserve">v termínu </w:t>
      </w:r>
      <w:r w:rsidR="00C1116F" w:rsidRPr="00C70AF9">
        <w:rPr>
          <w:szCs w:val="18"/>
        </w:rPr>
        <w:t>do 5 kalendářních dnů od </w:t>
      </w:r>
      <w:r w:rsidRPr="00C70AF9">
        <w:rPr>
          <w:szCs w:val="18"/>
        </w:rPr>
        <w:t>účinnosti této smlouvy.</w:t>
      </w:r>
      <w:bookmarkEnd w:id="11"/>
    </w:p>
    <w:p w14:paraId="242969AD" w14:textId="77777777" w:rsidR="00022D29" w:rsidRPr="00C70AF9" w:rsidRDefault="00022D29" w:rsidP="0001797D">
      <w:pPr>
        <w:pStyle w:val="rove2-slovantext"/>
        <w:rPr>
          <w:szCs w:val="18"/>
        </w:rPr>
      </w:pPr>
      <w:r w:rsidRPr="00C70AF9">
        <w:rPr>
          <w:szCs w:val="18"/>
        </w:rPr>
        <w:t xml:space="preserve">Zhotovitel se zavazuje zahájit provádění díla dle čl. </w:t>
      </w:r>
      <w:r w:rsidR="00831745" w:rsidRPr="00C70AF9">
        <w:rPr>
          <w:szCs w:val="18"/>
        </w:rPr>
        <w:fldChar w:fldCharType="begin"/>
      </w:r>
      <w:r w:rsidR="00831745" w:rsidRPr="00C70AF9">
        <w:rPr>
          <w:szCs w:val="18"/>
        </w:rPr>
        <w:instrText xml:space="preserve"> REF _Ref374529472 \n \h </w:instrText>
      </w:r>
      <w:r w:rsidR="00C720AB" w:rsidRPr="00C70AF9">
        <w:rPr>
          <w:szCs w:val="18"/>
        </w:rPr>
        <w:instrText xml:space="preserve"> \* MERGEFORMAT </w:instrText>
      </w:r>
      <w:r w:rsidR="00831745" w:rsidRPr="00C70AF9">
        <w:rPr>
          <w:szCs w:val="18"/>
        </w:rPr>
      </w:r>
      <w:r w:rsidR="00831745" w:rsidRPr="00C70AF9">
        <w:rPr>
          <w:szCs w:val="18"/>
        </w:rPr>
        <w:fldChar w:fldCharType="separate"/>
      </w:r>
      <w:r w:rsidR="00C70AF9">
        <w:rPr>
          <w:szCs w:val="18"/>
        </w:rPr>
        <w:t>II</w:t>
      </w:r>
      <w:r w:rsidR="00831745" w:rsidRPr="00C70AF9">
        <w:rPr>
          <w:szCs w:val="18"/>
        </w:rPr>
        <w:fldChar w:fldCharType="end"/>
      </w:r>
      <w:r w:rsidR="00831745" w:rsidRPr="00C70AF9">
        <w:rPr>
          <w:szCs w:val="18"/>
        </w:rPr>
        <w:t>.</w:t>
      </w:r>
      <w:r w:rsidRPr="00C70AF9">
        <w:rPr>
          <w:szCs w:val="18"/>
        </w:rPr>
        <w:t xml:space="preserve"> této smlouvy do 5 kalendářních dnů ode dne předání místa k provádění díla objednatelem</w:t>
      </w:r>
      <w:r w:rsidR="003F3846" w:rsidRPr="00C70AF9">
        <w:rPr>
          <w:szCs w:val="18"/>
        </w:rPr>
        <w:t>.</w:t>
      </w:r>
    </w:p>
    <w:p w14:paraId="02A78A4B" w14:textId="772D3962" w:rsidR="00CC1FAB" w:rsidRPr="00C70AF9" w:rsidRDefault="00CC1FAB" w:rsidP="0001797D">
      <w:pPr>
        <w:pStyle w:val="rove2-slovantext"/>
        <w:rPr>
          <w:rFonts w:cs="Arial"/>
          <w:szCs w:val="18"/>
        </w:rPr>
      </w:pPr>
      <w:r w:rsidRPr="00C70AF9">
        <w:rPr>
          <w:rFonts w:cs="Arial"/>
          <w:szCs w:val="18"/>
        </w:rPr>
        <w:t xml:space="preserve">Smluvní strany </w:t>
      </w:r>
      <w:r w:rsidR="001306BB" w:rsidRPr="00C70AF9">
        <w:rPr>
          <w:rFonts w:cs="Arial"/>
          <w:szCs w:val="18"/>
        </w:rPr>
        <w:t xml:space="preserve">se výslovně dohodly na tom, že v případě, že účinnost této smlouvy nastane déle než </w:t>
      </w:r>
      <w:r w:rsidR="00F246A6" w:rsidRPr="00C70AF9">
        <w:rPr>
          <w:rFonts w:cs="Arial"/>
          <w:szCs w:val="18"/>
        </w:rPr>
        <w:t>5</w:t>
      </w:r>
      <w:r w:rsidR="001306BB" w:rsidRPr="00C70AF9">
        <w:rPr>
          <w:rFonts w:cs="Arial"/>
          <w:szCs w:val="18"/>
        </w:rPr>
        <w:t xml:space="preserve"> dnů po předpokládaném termínu účinnosti dle odst. </w:t>
      </w:r>
      <w:r w:rsidR="00F03C68" w:rsidRPr="00C70AF9">
        <w:rPr>
          <w:rFonts w:cs="Arial"/>
          <w:szCs w:val="18"/>
        </w:rPr>
        <w:fldChar w:fldCharType="begin"/>
      </w:r>
      <w:r w:rsidR="00F03C68" w:rsidRPr="00C70AF9">
        <w:rPr>
          <w:rFonts w:cs="Arial"/>
          <w:szCs w:val="18"/>
        </w:rPr>
        <w:instrText xml:space="preserve"> REF _Ref374531199 \n \h </w:instrText>
      </w:r>
      <w:r w:rsidR="00C720AB" w:rsidRPr="00C70AF9">
        <w:rPr>
          <w:rFonts w:cs="Arial"/>
          <w:szCs w:val="18"/>
        </w:rPr>
        <w:instrText xml:space="preserve"> \* MERGEFORMAT </w:instrText>
      </w:r>
      <w:r w:rsidR="00F03C68" w:rsidRPr="00C70AF9">
        <w:rPr>
          <w:rFonts w:cs="Arial"/>
          <w:szCs w:val="18"/>
        </w:rPr>
      </w:r>
      <w:r w:rsidR="00F03C68" w:rsidRPr="00C70AF9">
        <w:rPr>
          <w:rFonts w:cs="Arial"/>
          <w:szCs w:val="18"/>
        </w:rPr>
        <w:fldChar w:fldCharType="separate"/>
      </w:r>
      <w:r w:rsidR="00C70AF9">
        <w:rPr>
          <w:rFonts w:cs="Arial"/>
          <w:szCs w:val="18"/>
        </w:rPr>
        <w:t>1</w:t>
      </w:r>
      <w:r w:rsidR="00F03C68" w:rsidRPr="00C70AF9">
        <w:rPr>
          <w:rFonts w:cs="Arial"/>
          <w:szCs w:val="18"/>
        </w:rPr>
        <w:fldChar w:fldCharType="end"/>
      </w:r>
      <w:r w:rsidR="001306BB" w:rsidRPr="00C70AF9">
        <w:rPr>
          <w:rFonts w:cs="Arial"/>
          <w:szCs w:val="18"/>
        </w:rPr>
        <w:t xml:space="preserve"> tohoto článku, </w:t>
      </w:r>
      <w:r w:rsidR="00B46F5A" w:rsidRPr="00C70AF9">
        <w:rPr>
          <w:rFonts w:cs="Arial"/>
          <w:szCs w:val="18"/>
        </w:rPr>
        <w:t xml:space="preserve">zavazuje se zhotovitel vypracovat ke dni </w:t>
      </w:r>
      <w:r w:rsidR="00F4019C" w:rsidRPr="00C70AF9">
        <w:rPr>
          <w:rFonts w:cs="Arial"/>
          <w:szCs w:val="18"/>
        </w:rPr>
        <w:t xml:space="preserve">nabytí </w:t>
      </w:r>
      <w:r w:rsidR="00B46F5A" w:rsidRPr="00C70AF9">
        <w:rPr>
          <w:rFonts w:cs="Arial"/>
          <w:szCs w:val="18"/>
        </w:rPr>
        <w:t>účinnosti</w:t>
      </w:r>
      <w:r w:rsidR="00F4019C" w:rsidRPr="00C70AF9">
        <w:rPr>
          <w:rFonts w:cs="Arial"/>
          <w:szCs w:val="18"/>
        </w:rPr>
        <w:t xml:space="preserve"> této smlouvy</w:t>
      </w:r>
      <w:r w:rsidR="00B46F5A" w:rsidRPr="00C70AF9">
        <w:rPr>
          <w:rFonts w:cs="Arial"/>
          <w:szCs w:val="18"/>
        </w:rPr>
        <w:t xml:space="preserve"> aktuální </w:t>
      </w:r>
      <w:r w:rsidR="00E2745B" w:rsidRPr="00C70AF9">
        <w:rPr>
          <w:rFonts w:cs="Arial"/>
          <w:szCs w:val="18"/>
        </w:rPr>
        <w:t>h</w:t>
      </w:r>
      <w:r w:rsidR="00B46F5A" w:rsidRPr="00C70AF9">
        <w:rPr>
          <w:rFonts w:cs="Arial"/>
          <w:szCs w:val="18"/>
        </w:rPr>
        <w:t>armonogram prací, ve kterém budou všechny</w:t>
      </w:r>
      <w:r w:rsidR="00E2745B" w:rsidRPr="00C70AF9">
        <w:rPr>
          <w:rFonts w:cs="Arial"/>
          <w:szCs w:val="18"/>
        </w:rPr>
        <w:t xml:space="preserve"> </w:t>
      </w:r>
      <w:r w:rsidR="00B46F5A" w:rsidRPr="00C70AF9">
        <w:rPr>
          <w:rFonts w:cs="Arial"/>
          <w:szCs w:val="18"/>
        </w:rPr>
        <w:t>termíny</w:t>
      </w:r>
      <w:r w:rsidR="00E2745B" w:rsidRPr="00C70AF9">
        <w:rPr>
          <w:rFonts w:cs="Arial"/>
          <w:szCs w:val="18"/>
        </w:rPr>
        <w:t xml:space="preserve"> harmonogramu prací </w:t>
      </w:r>
      <w:r w:rsidR="00B46F5A" w:rsidRPr="00C70AF9">
        <w:rPr>
          <w:rFonts w:cs="Arial"/>
          <w:szCs w:val="18"/>
        </w:rPr>
        <w:t>posunuty o dobu</w:t>
      </w:r>
      <w:r w:rsidR="00F4019C" w:rsidRPr="00C70AF9">
        <w:rPr>
          <w:rFonts w:cs="Arial"/>
          <w:szCs w:val="18"/>
        </w:rPr>
        <w:t xml:space="preserve"> (počet dnů)</w:t>
      </w:r>
      <w:r w:rsidR="00B46F5A" w:rsidRPr="00C70AF9">
        <w:rPr>
          <w:rFonts w:cs="Arial"/>
          <w:szCs w:val="18"/>
        </w:rPr>
        <w:t>, o kterou byl překročen termín předpokládané</w:t>
      </w:r>
      <w:r w:rsidR="005777C3" w:rsidRPr="00C70AF9">
        <w:rPr>
          <w:rFonts w:cs="Arial"/>
          <w:szCs w:val="18"/>
        </w:rPr>
        <w:t>ho</w:t>
      </w:r>
      <w:r w:rsidR="00B46F5A" w:rsidRPr="00C70AF9">
        <w:rPr>
          <w:rFonts w:cs="Arial"/>
          <w:szCs w:val="18"/>
        </w:rPr>
        <w:t xml:space="preserve"> nabytí účinnosti </w:t>
      </w:r>
      <w:r w:rsidR="00F4019C" w:rsidRPr="00C70AF9">
        <w:rPr>
          <w:rFonts w:cs="Arial"/>
          <w:szCs w:val="18"/>
        </w:rPr>
        <w:t xml:space="preserve">dle odst. </w:t>
      </w:r>
      <w:r w:rsidR="00AB131D" w:rsidRPr="00C70AF9">
        <w:rPr>
          <w:rFonts w:cs="Arial"/>
          <w:szCs w:val="18"/>
        </w:rPr>
        <w:fldChar w:fldCharType="begin"/>
      </w:r>
      <w:r w:rsidR="00AB131D" w:rsidRPr="00C70AF9">
        <w:rPr>
          <w:rFonts w:cs="Arial"/>
          <w:szCs w:val="18"/>
        </w:rPr>
        <w:instrText xml:space="preserve"> REF _Ref374531199 \n \h </w:instrText>
      </w:r>
      <w:r w:rsidR="00C720AB" w:rsidRPr="00C70AF9">
        <w:rPr>
          <w:rFonts w:cs="Arial"/>
          <w:szCs w:val="18"/>
        </w:rPr>
        <w:instrText xml:space="preserve"> \* MERGEFORMAT </w:instrText>
      </w:r>
      <w:r w:rsidR="00AB131D" w:rsidRPr="00C70AF9">
        <w:rPr>
          <w:rFonts w:cs="Arial"/>
          <w:szCs w:val="18"/>
        </w:rPr>
      </w:r>
      <w:r w:rsidR="00AB131D" w:rsidRPr="00C70AF9">
        <w:rPr>
          <w:rFonts w:cs="Arial"/>
          <w:szCs w:val="18"/>
        </w:rPr>
        <w:fldChar w:fldCharType="separate"/>
      </w:r>
      <w:r w:rsidR="00C70AF9">
        <w:rPr>
          <w:rFonts w:cs="Arial"/>
          <w:szCs w:val="18"/>
        </w:rPr>
        <w:t>1</w:t>
      </w:r>
      <w:r w:rsidR="00AB131D" w:rsidRPr="00C70AF9">
        <w:rPr>
          <w:rFonts w:cs="Arial"/>
          <w:szCs w:val="18"/>
        </w:rPr>
        <w:fldChar w:fldCharType="end"/>
      </w:r>
      <w:r w:rsidR="00F4019C" w:rsidRPr="00C70AF9">
        <w:rPr>
          <w:rFonts w:cs="Arial"/>
          <w:szCs w:val="18"/>
        </w:rPr>
        <w:t xml:space="preserve"> tohoto článku </w:t>
      </w:r>
      <w:r w:rsidR="00B46F5A" w:rsidRPr="00C70AF9">
        <w:rPr>
          <w:rFonts w:cs="Arial"/>
          <w:szCs w:val="18"/>
        </w:rPr>
        <w:t>(</w:t>
      </w:r>
      <w:r w:rsidR="00F4019C" w:rsidRPr="00C70AF9">
        <w:rPr>
          <w:rFonts w:cs="Arial"/>
          <w:szCs w:val="18"/>
        </w:rPr>
        <w:t>dále jen „</w:t>
      </w:r>
      <w:r w:rsidR="00B46F5A" w:rsidRPr="00C70AF9">
        <w:rPr>
          <w:rFonts w:cs="Arial"/>
          <w:szCs w:val="18"/>
        </w:rPr>
        <w:t>Aktualizovaný Harmonogram prací</w:t>
      </w:r>
      <w:r w:rsidR="00F4019C" w:rsidRPr="00C70AF9">
        <w:rPr>
          <w:rFonts w:cs="Arial"/>
          <w:szCs w:val="18"/>
        </w:rPr>
        <w:t>“</w:t>
      </w:r>
      <w:r w:rsidR="00B46F5A" w:rsidRPr="00C70AF9">
        <w:rPr>
          <w:rFonts w:cs="Arial"/>
          <w:szCs w:val="18"/>
        </w:rPr>
        <w:t>). Smluvní strany výslovně souhlas</w:t>
      </w:r>
      <w:r w:rsidR="006D7F46" w:rsidRPr="00C70AF9">
        <w:rPr>
          <w:rFonts w:cs="Arial"/>
          <w:szCs w:val="18"/>
        </w:rPr>
        <w:t>í</w:t>
      </w:r>
      <w:r w:rsidR="00B46F5A" w:rsidRPr="00C70AF9">
        <w:rPr>
          <w:rFonts w:cs="Arial"/>
          <w:szCs w:val="18"/>
        </w:rPr>
        <w:t xml:space="preserve"> s tím, že Aktualizovaný Harmonogram prací </w:t>
      </w:r>
      <w:r w:rsidR="00E2745B" w:rsidRPr="00C70AF9">
        <w:rPr>
          <w:rFonts w:cs="Arial"/>
          <w:szCs w:val="18"/>
        </w:rPr>
        <w:t xml:space="preserve">nahrazuje původní harmonogram prací </w:t>
      </w:r>
      <w:r w:rsidR="006D7F46" w:rsidRPr="00C70AF9">
        <w:rPr>
          <w:rFonts w:cs="Arial"/>
          <w:szCs w:val="18"/>
        </w:rPr>
        <w:t xml:space="preserve">tohoto článku </w:t>
      </w:r>
      <w:r w:rsidR="00E2745B" w:rsidRPr="00C70AF9">
        <w:rPr>
          <w:rFonts w:cs="Arial"/>
          <w:szCs w:val="18"/>
        </w:rPr>
        <w:t xml:space="preserve">a </w:t>
      </w:r>
      <w:r w:rsidR="00B46F5A" w:rsidRPr="00C70AF9">
        <w:rPr>
          <w:rFonts w:cs="Arial"/>
          <w:szCs w:val="18"/>
        </w:rPr>
        <w:t>má přednost před ujednáním této smlouvy</w:t>
      </w:r>
      <w:r w:rsidR="000B38EA" w:rsidRPr="00C70AF9">
        <w:rPr>
          <w:rFonts w:cs="Arial"/>
          <w:szCs w:val="18"/>
        </w:rPr>
        <w:t>.</w:t>
      </w:r>
    </w:p>
    <w:p w14:paraId="70710ED3" w14:textId="77777777" w:rsidR="004610C0" w:rsidRPr="009A123E" w:rsidRDefault="004610C0" w:rsidP="0001797D">
      <w:pPr>
        <w:pStyle w:val="rove2-slovantext"/>
        <w:rPr>
          <w:szCs w:val="18"/>
        </w:rPr>
      </w:pPr>
      <w:r w:rsidRPr="009A123E">
        <w:rPr>
          <w:szCs w:val="18"/>
        </w:rPr>
        <w:t>Zhotovitel je povinen vykonávat věcnou a termínovou koordinaci svých prací uvedených v</w:t>
      </w:r>
      <w:r w:rsidR="00AB131D" w:rsidRPr="009A123E">
        <w:rPr>
          <w:szCs w:val="18"/>
        </w:rPr>
        <w:t> </w:t>
      </w:r>
      <w:r w:rsidR="00D40434" w:rsidRPr="009A123E">
        <w:rPr>
          <w:szCs w:val="18"/>
        </w:rPr>
        <w:t>č</w:t>
      </w:r>
      <w:r w:rsidR="002A2216" w:rsidRPr="009A123E">
        <w:rPr>
          <w:szCs w:val="18"/>
        </w:rPr>
        <w:t>l</w:t>
      </w:r>
      <w:r w:rsidR="00AB131D" w:rsidRPr="009A123E">
        <w:rPr>
          <w:szCs w:val="18"/>
        </w:rPr>
        <w:t>. </w:t>
      </w:r>
      <w:r w:rsidR="00AB131D" w:rsidRPr="009A123E">
        <w:rPr>
          <w:szCs w:val="18"/>
        </w:rPr>
        <w:fldChar w:fldCharType="begin"/>
      </w:r>
      <w:r w:rsidR="00AB131D" w:rsidRPr="009A123E">
        <w:rPr>
          <w:szCs w:val="18"/>
        </w:rPr>
        <w:instrText xml:space="preserve"> REF _Ref374529472 \n \h </w:instrText>
      </w:r>
      <w:r w:rsidR="00C720AB" w:rsidRPr="009A123E">
        <w:rPr>
          <w:szCs w:val="18"/>
        </w:rPr>
        <w:instrText xml:space="preserve"> \* MERGEFORMAT </w:instrText>
      </w:r>
      <w:r w:rsidR="00AB131D" w:rsidRPr="009A123E">
        <w:rPr>
          <w:szCs w:val="18"/>
        </w:rPr>
      </w:r>
      <w:r w:rsidR="00AB131D" w:rsidRPr="009A123E">
        <w:rPr>
          <w:szCs w:val="18"/>
        </w:rPr>
        <w:fldChar w:fldCharType="separate"/>
      </w:r>
      <w:r w:rsidR="00C70AF9">
        <w:rPr>
          <w:szCs w:val="18"/>
        </w:rPr>
        <w:t>II</w:t>
      </w:r>
      <w:r w:rsidR="00AB131D" w:rsidRPr="009A123E">
        <w:rPr>
          <w:szCs w:val="18"/>
        </w:rPr>
        <w:fldChar w:fldCharType="end"/>
      </w:r>
      <w:r w:rsidR="002A2216" w:rsidRPr="009A123E">
        <w:rPr>
          <w:szCs w:val="18"/>
        </w:rPr>
        <w:t xml:space="preserve">. </w:t>
      </w:r>
      <w:r w:rsidR="003B5DE4" w:rsidRPr="009A123E">
        <w:rPr>
          <w:szCs w:val="18"/>
        </w:rPr>
        <w:t xml:space="preserve">této </w:t>
      </w:r>
      <w:r w:rsidRPr="009A123E">
        <w:rPr>
          <w:szCs w:val="18"/>
        </w:rPr>
        <w:t>smlouvy s</w:t>
      </w:r>
      <w:r w:rsidR="00324A1D" w:rsidRPr="009A123E">
        <w:rPr>
          <w:szCs w:val="18"/>
        </w:rPr>
        <w:t> </w:t>
      </w:r>
      <w:r w:rsidRPr="009A123E">
        <w:rPr>
          <w:szCs w:val="18"/>
        </w:rPr>
        <w:t>objednatelem</w:t>
      </w:r>
      <w:r w:rsidR="00324A1D" w:rsidRPr="009A123E">
        <w:rPr>
          <w:szCs w:val="18"/>
        </w:rPr>
        <w:t>,</w:t>
      </w:r>
      <w:r w:rsidRPr="009A123E">
        <w:rPr>
          <w:szCs w:val="18"/>
        </w:rPr>
        <w:t xml:space="preserve"> resp. odpovědnou osobou us</w:t>
      </w:r>
      <w:r w:rsidR="00CC2548" w:rsidRPr="009A123E">
        <w:rPr>
          <w:szCs w:val="18"/>
        </w:rPr>
        <w:t>tanovenou objednatelem v</w:t>
      </w:r>
      <w:r w:rsidR="00022D29" w:rsidRPr="009A123E">
        <w:rPr>
          <w:szCs w:val="18"/>
        </w:rPr>
        <w:t> </w:t>
      </w:r>
      <w:r w:rsidRPr="009A123E">
        <w:rPr>
          <w:szCs w:val="18"/>
        </w:rPr>
        <w:t>čl</w:t>
      </w:r>
      <w:r w:rsidR="00022D29" w:rsidRPr="009A123E">
        <w:rPr>
          <w:szCs w:val="18"/>
        </w:rPr>
        <w:t>.</w:t>
      </w:r>
      <w:r w:rsidRPr="009A123E">
        <w:rPr>
          <w:szCs w:val="18"/>
        </w:rPr>
        <w:t xml:space="preserve"> </w:t>
      </w:r>
      <w:r w:rsidR="00831745" w:rsidRPr="009A123E">
        <w:rPr>
          <w:szCs w:val="18"/>
        </w:rPr>
        <w:fldChar w:fldCharType="begin"/>
      </w:r>
      <w:r w:rsidR="00831745" w:rsidRPr="009A123E">
        <w:rPr>
          <w:szCs w:val="18"/>
        </w:rPr>
        <w:instrText xml:space="preserve"> REF _Ref374529935 \n \h </w:instrText>
      </w:r>
      <w:r w:rsidR="00C720AB" w:rsidRPr="009A123E">
        <w:rPr>
          <w:szCs w:val="18"/>
        </w:rPr>
        <w:instrText xml:space="preserve"> \* MERGEFORMAT </w:instrText>
      </w:r>
      <w:r w:rsidR="00831745" w:rsidRPr="009A123E">
        <w:rPr>
          <w:szCs w:val="18"/>
        </w:rPr>
      </w:r>
      <w:r w:rsidR="00831745" w:rsidRPr="009A123E">
        <w:rPr>
          <w:szCs w:val="18"/>
        </w:rPr>
        <w:fldChar w:fldCharType="separate"/>
      </w:r>
      <w:r w:rsidR="00C70AF9">
        <w:rPr>
          <w:szCs w:val="18"/>
        </w:rPr>
        <w:t>XVII</w:t>
      </w:r>
      <w:r w:rsidR="00831745" w:rsidRPr="009A123E">
        <w:rPr>
          <w:szCs w:val="18"/>
        </w:rPr>
        <w:fldChar w:fldCharType="end"/>
      </w:r>
      <w:r w:rsidR="00647D47" w:rsidRPr="009A123E">
        <w:rPr>
          <w:szCs w:val="18"/>
        </w:rPr>
        <w:t xml:space="preserve">. </w:t>
      </w:r>
      <w:r w:rsidRPr="009A123E">
        <w:rPr>
          <w:szCs w:val="18"/>
        </w:rPr>
        <w:t>této smlouvy,</w:t>
      </w:r>
      <w:r w:rsidR="00A36677" w:rsidRPr="009A123E">
        <w:rPr>
          <w:szCs w:val="18"/>
        </w:rPr>
        <w:t xml:space="preserve"> popřípadě i s jinými </w:t>
      </w:r>
      <w:r w:rsidR="001E2534" w:rsidRPr="009A123E">
        <w:rPr>
          <w:szCs w:val="18"/>
        </w:rPr>
        <w:t>pod</w:t>
      </w:r>
      <w:r w:rsidR="00A36677" w:rsidRPr="009A123E">
        <w:rPr>
          <w:szCs w:val="18"/>
        </w:rPr>
        <w:t>dodavateli objednatele</w:t>
      </w:r>
      <w:r w:rsidRPr="009A123E">
        <w:rPr>
          <w:szCs w:val="18"/>
        </w:rPr>
        <w:t xml:space="preserve"> tak</w:t>
      </w:r>
      <w:r w:rsidR="00022D29" w:rsidRPr="009A123E">
        <w:rPr>
          <w:szCs w:val="18"/>
        </w:rPr>
        <w:t>,</w:t>
      </w:r>
      <w:r w:rsidRPr="009A123E">
        <w:rPr>
          <w:szCs w:val="18"/>
        </w:rPr>
        <w:t xml:space="preserve"> aby byl dodržen</w:t>
      </w:r>
      <w:r w:rsidR="00F30E70" w:rsidRPr="009A123E">
        <w:rPr>
          <w:szCs w:val="18"/>
        </w:rPr>
        <w:t xml:space="preserve"> konečný termín realizace</w:t>
      </w:r>
      <w:r w:rsidR="00E32698" w:rsidRPr="009A123E">
        <w:rPr>
          <w:szCs w:val="18"/>
        </w:rPr>
        <w:t xml:space="preserve"> díla </w:t>
      </w:r>
      <w:r w:rsidRPr="009A123E">
        <w:rPr>
          <w:szCs w:val="18"/>
        </w:rPr>
        <w:t>s ohledem na zajištění jednoty a termínové koordinace s ostatními zhotoviteli</w:t>
      </w:r>
      <w:r w:rsidR="00A36677" w:rsidRPr="009A123E">
        <w:rPr>
          <w:szCs w:val="18"/>
        </w:rPr>
        <w:t xml:space="preserve"> (</w:t>
      </w:r>
      <w:r w:rsidR="001E2534" w:rsidRPr="009A123E">
        <w:rPr>
          <w:szCs w:val="18"/>
        </w:rPr>
        <w:t>pod</w:t>
      </w:r>
      <w:r w:rsidR="00A36677" w:rsidRPr="009A123E">
        <w:rPr>
          <w:szCs w:val="18"/>
        </w:rPr>
        <w:t>dodavateli objednatele)</w:t>
      </w:r>
      <w:r w:rsidRPr="009A123E">
        <w:rPr>
          <w:szCs w:val="18"/>
        </w:rPr>
        <w:t>.</w:t>
      </w:r>
      <w:r w:rsidR="00A36677" w:rsidRPr="009A123E">
        <w:rPr>
          <w:szCs w:val="18"/>
        </w:rPr>
        <w:t xml:space="preserve"> </w:t>
      </w:r>
      <w:r w:rsidR="00101725" w:rsidRPr="009A123E">
        <w:rPr>
          <w:szCs w:val="18"/>
        </w:rPr>
        <w:t>Termín koordinačních porad je stanoven na „den“ a „hodinu“ a „místo konání“</w:t>
      </w:r>
      <w:r w:rsidR="00603F27" w:rsidRPr="009A123E">
        <w:rPr>
          <w:szCs w:val="18"/>
        </w:rPr>
        <w:t>.</w:t>
      </w:r>
    </w:p>
    <w:p w14:paraId="3C529B9B" w14:textId="14F3396F" w:rsidR="00285AFE" w:rsidRPr="009A123E" w:rsidRDefault="004610C0" w:rsidP="0001797D">
      <w:pPr>
        <w:pStyle w:val="rove2-slovantext"/>
        <w:rPr>
          <w:rFonts w:cs="Arial"/>
          <w:szCs w:val="18"/>
        </w:rPr>
      </w:pPr>
      <w:bookmarkStart w:id="12" w:name="_Ref374529585"/>
      <w:r w:rsidRPr="009A123E">
        <w:rPr>
          <w:szCs w:val="18"/>
        </w:rPr>
        <w:t>Vyskytne-li se v průběhu plnění díla potřeba víceprací, zhotovitel se zavazuje</w:t>
      </w:r>
      <w:r w:rsidR="00392C05" w:rsidRPr="009A123E">
        <w:rPr>
          <w:szCs w:val="18"/>
        </w:rPr>
        <w:t xml:space="preserve"> provést jejich přesný soupis včetně jejich ocenění</w:t>
      </w:r>
      <w:r w:rsidRPr="009A123E">
        <w:rPr>
          <w:szCs w:val="18"/>
        </w:rPr>
        <w:t xml:space="preserve"> </w:t>
      </w:r>
      <w:r w:rsidR="00392C05" w:rsidRPr="009A123E">
        <w:rPr>
          <w:szCs w:val="18"/>
        </w:rPr>
        <w:t>a</w:t>
      </w:r>
      <w:r w:rsidRPr="009A123E">
        <w:rPr>
          <w:szCs w:val="18"/>
        </w:rPr>
        <w:t xml:space="preserve"> písemně </w:t>
      </w:r>
      <w:r w:rsidR="00392C05" w:rsidRPr="009A123E">
        <w:rPr>
          <w:szCs w:val="18"/>
        </w:rPr>
        <w:t xml:space="preserve">je </w:t>
      </w:r>
      <w:r w:rsidRPr="009A123E">
        <w:rPr>
          <w:szCs w:val="18"/>
        </w:rPr>
        <w:t xml:space="preserve">projednat s objednatelem před jejich zahájením </w:t>
      </w:r>
      <w:r w:rsidR="00AC0EA4" w:rsidRPr="009A123E">
        <w:rPr>
          <w:szCs w:val="18"/>
        </w:rPr>
        <w:t>formou změnového listu</w:t>
      </w:r>
      <w:r w:rsidR="003C3D53" w:rsidRPr="009A123E">
        <w:rPr>
          <w:szCs w:val="18"/>
        </w:rPr>
        <w:t>,</w:t>
      </w:r>
      <w:r w:rsidR="00AC0EA4" w:rsidRPr="009A123E">
        <w:rPr>
          <w:szCs w:val="18"/>
        </w:rPr>
        <w:t xml:space="preserve"> </w:t>
      </w:r>
      <w:r w:rsidRPr="009A123E">
        <w:rPr>
          <w:szCs w:val="18"/>
        </w:rPr>
        <w:t>a to s předpokládaným vlivem na sjednaný termín realizace</w:t>
      </w:r>
      <w:r w:rsidR="00AC0EA4" w:rsidRPr="009A123E">
        <w:rPr>
          <w:szCs w:val="18"/>
        </w:rPr>
        <w:t xml:space="preserve"> </w:t>
      </w:r>
      <w:r w:rsidRPr="009A123E">
        <w:rPr>
          <w:szCs w:val="18"/>
        </w:rPr>
        <w:t xml:space="preserve">díla a jeho cenu. Takové práce může </w:t>
      </w:r>
      <w:r w:rsidR="00AC3E55" w:rsidRPr="009A123E">
        <w:rPr>
          <w:szCs w:val="18"/>
        </w:rPr>
        <w:t xml:space="preserve">zhotovitel </w:t>
      </w:r>
      <w:r w:rsidRPr="009A123E">
        <w:rPr>
          <w:szCs w:val="18"/>
        </w:rPr>
        <w:t xml:space="preserve">zahájit pouze </w:t>
      </w:r>
      <w:r w:rsidR="000A64A9" w:rsidRPr="009A123E">
        <w:rPr>
          <w:szCs w:val="18"/>
        </w:rPr>
        <w:t>v případě, že</w:t>
      </w:r>
      <w:r w:rsidR="00AC3E55" w:rsidRPr="009A123E">
        <w:rPr>
          <w:szCs w:val="18"/>
        </w:rPr>
        <w:t xml:space="preserve"> s objednatelem</w:t>
      </w:r>
      <w:r w:rsidR="000A64A9" w:rsidRPr="009A123E">
        <w:rPr>
          <w:szCs w:val="18"/>
        </w:rPr>
        <w:t xml:space="preserve"> uzavře dodatek k této smlouvě</w:t>
      </w:r>
      <w:r w:rsidRPr="009A123E">
        <w:rPr>
          <w:szCs w:val="18"/>
        </w:rPr>
        <w:t xml:space="preserve">, jinak nárok na jejich úhradu nevzniká. </w:t>
      </w:r>
      <w:r w:rsidR="00285AFE" w:rsidRPr="009A123E">
        <w:rPr>
          <w:szCs w:val="18"/>
        </w:rPr>
        <w:t xml:space="preserve">Změnový list bude mít náležitosti podle podmínek </w:t>
      </w:r>
      <w:r w:rsidR="0092205F" w:rsidRPr="009A123E">
        <w:rPr>
          <w:szCs w:val="18"/>
        </w:rPr>
        <w:t>poskytovatele dotace</w:t>
      </w:r>
      <w:r w:rsidR="00285AFE" w:rsidRPr="009A123E">
        <w:rPr>
          <w:szCs w:val="18"/>
        </w:rPr>
        <w:t xml:space="preserve"> a bude opatřen podpisem TDI a </w:t>
      </w:r>
      <w:r w:rsidR="004750D7" w:rsidRPr="009A123E">
        <w:rPr>
          <w:szCs w:val="18"/>
        </w:rPr>
        <w:t>oprávněným zástupcem objednatele (jeho statutárním orgánem či osobou jím k tomu řádně zmocněnou)</w:t>
      </w:r>
      <w:r w:rsidR="00285AFE" w:rsidRPr="009A123E">
        <w:rPr>
          <w:szCs w:val="18"/>
        </w:rPr>
        <w:t>.</w:t>
      </w:r>
      <w:bookmarkEnd w:id="12"/>
    </w:p>
    <w:p w14:paraId="482869E4" w14:textId="77777777" w:rsidR="004610C0" w:rsidRPr="009A123E" w:rsidRDefault="004610C0" w:rsidP="0001797D">
      <w:pPr>
        <w:pStyle w:val="rove1-slolnku"/>
        <w:rPr>
          <w:szCs w:val="18"/>
        </w:rPr>
      </w:pPr>
      <w:bookmarkStart w:id="13" w:name="_Ref374530210"/>
    </w:p>
    <w:bookmarkEnd w:id="13"/>
    <w:p w14:paraId="51732ED6" w14:textId="77777777" w:rsidR="002C451B" w:rsidRPr="009A123E" w:rsidRDefault="002C451B" w:rsidP="0001797D">
      <w:pPr>
        <w:pStyle w:val="rove1-nzevlnku"/>
      </w:pPr>
      <w:r w:rsidRPr="009A123E">
        <w:t>Staveniště, stavební deník</w:t>
      </w:r>
    </w:p>
    <w:p w14:paraId="4AD8ADDE" w14:textId="77777777" w:rsidR="004610C0" w:rsidRPr="009A123E" w:rsidRDefault="004610C0" w:rsidP="0001797D">
      <w:pPr>
        <w:pStyle w:val="rove2-slovantext"/>
        <w:rPr>
          <w:szCs w:val="18"/>
        </w:rPr>
      </w:pPr>
      <w:r w:rsidRPr="009A123E">
        <w:rPr>
          <w:szCs w:val="18"/>
        </w:rPr>
        <w:t>Objednatel předá zhotoviteli staveniště</w:t>
      </w:r>
      <w:r w:rsidR="00C2148A" w:rsidRPr="009A123E">
        <w:rPr>
          <w:szCs w:val="18"/>
        </w:rPr>
        <w:t xml:space="preserve"> k </w:t>
      </w:r>
      <w:r w:rsidRPr="009A123E">
        <w:rPr>
          <w:szCs w:val="18"/>
        </w:rPr>
        <w:t>užívání</w:t>
      </w:r>
      <w:r w:rsidR="00992BBA" w:rsidRPr="009A123E">
        <w:rPr>
          <w:szCs w:val="18"/>
        </w:rPr>
        <w:t xml:space="preserve"> </w:t>
      </w:r>
      <w:r w:rsidR="009B0771" w:rsidRPr="009A123E">
        <w:rPr>
          <w:szCs w:val="18"/>
        </w:rPr>
        <w:t xml:space="preserve">ve lhůtě dle čl. </w:t>
      </w:r>
      <w:r w:rsidR="001840D2" w:rsidRPr="009A123E">
        <w:rPr>
          <w:szCs w:val="18"/>
        </w:rPr>
        <w:t xml:space="preserve">VI. </w:t>
      </w:r>
      <w:r w:rsidR="009B0771" w:rsidRPr="009A123E">
        <w:rPr>
          <w:szCs w:val="18"/>
        </w:rPr>
        <w:t>odst.</w:t>
      </w:r>
      <w:r w:rsidR="00405FDC" w:rsidRPr="009A123E">
        <w:rPr>
          <w:szCs w:val="18"/>
        </w:rPr>
        <w:t xml:space="preserve"> </w:t>
      </w:r>
      <w:r w:rsidR="001840D2" w:rsidRPr="009A123E">
        <w:rPr>
          <w:szCs w:val="18"/>
        </w:rPr>
        <w:t xml:space="preserve">3 </w:t>
      </w:r>
      <w:r w:rsidR="00992BBA" w:rsidRPr="009A123E">
        <w:rPr>
          <w:szCs w:val="18"/>
        </w:rPr>
        <w:t>této smlouvy.</w:t>
      </w:r>
      <w:r w:rsidRPr="009A123E">
        <w:rPr>
          <w:szCs w:val="18"/>
        </w:rPr>
        <w:t xml:space="preserve"> </w:t>
      </w:r>
      <w:r w:rsidR="00992BBA" w:rsidRPr="009A123E">
        <w:rPr>
          <w:szCs w:val="18"/>
        </w:rPr>
        <w:t>S</w:t>
      </w:r>
      <w:r w:rsidRPr="009A123E">
        <w:rPr>
          <w:szCs w:val="18"/>
        </w:rPr>
        <w:t>taveniště bude zhotoviteli k dispozici po celou dobu provádění díla a dobu potřebnou pro vyklizení staveniště</w:t>
      </w:r>
      <w:r w:rsidR="0072665C" w:rsidRPr="009A123E">
        <w:rPr>
          <w:szCs w:val="18"/>
        </w:rPr>
        <w:t xml:space="preserve">, to vše s ohledem na nutnost koordinace dalších prací s ostatními </w:t>
      </w:r>
      <w:r w:rsidR="001E2534" w:rsidRPr="009A123E">
        <w:rPr>
          <w:szCs w:val="18"/>
        </w:rPr>
        <w:t>pod</w:t>
      </w:r>
      <w:r w:rsidR="0072665C" w:rsidRPr="009A123E">
        <w:rPr>
          <w:szCs w:val="18"/>
        </w:rPr>
        <w:t>dodavateli objednatele</w:t>
      </w:r>
      <w:r w:rsidRPr="009A123E">
        <w:rPr>
          <w:szCs w:val="18"/>
        </w:rPr>
        <w:t>.</w:t>
      </w:r>
      <w:r w:rsidR="00D62649" w:rsidRPr="009A123E">
        <w:rPr>
          <w:szCs w:val="18"/>
        </w:rPr>
        <w:t xml:space="preserve"> </w:t>
      </w:r>
      <w:r w:rsidR="00C1116F" w:rsidRPr="009A123E">
        <w:rPr>
          <w:szCs w:val="18"/>
        </w:rPr>
        <w:t>O </w:t>
      </w:r>
      <w:r w:rsidRPr="009A123E">
        <w:rPr>
          <w:szCs w:val="18"/>
        </w:rPr>
        <w:t xml:space="preserve">předání staveniště </w:t>
      </w:r>
      <w:r w:rsidR="00D62649" w:rsidRPr="009A123E">
        <w:rPr>
          <w:szCs w:val="18"/>
        </w:rPr>
        <w:t xml:space="preserve">(resp. části staveniště) </w:t>
      </w:r>
      <w:r w:rsidRPr="009A123E">
        <w:rPr>
          <w:szCs w:val="18"/>
        </w:rPr>
        <w:t xml:space="preserve">objednatelem zhotoviteli bude sepsán protokol. </w:t>
      </w:r>
    </w:p>
    <w:p w14:paraId="75930D97" w14:textId="77777777" w:rsidR="004610C0" w:rsidRPr="009A123E" w:rsidRDefault="004610C0" w:rsidP="0001797D">
      <w:pPr>
        <w:pStyle w:val="rove2-slovantext"/>
        <w:rPr>
          <w:szCs w:val="18"/>
        </w:rPr>
      </w:pPr>
      <w:r w:rsidRPr="009A123E">
        <w:rPr>
          <w:szCs w:val="18"/>
        </w:rPr>
        <w:t>Objednatel předá při</w:t>
      </w:r>
      <w:r w:rsidR="001A1442" w:rsidRPr="009A123E">
        <w:rPr>
          <w:szCs w:val="18"/>
        </w:rPr>
        <w:t xml:space="preserve"> předání staveniště zhotoviteli </w:t>
      </w:r>
      <w:r w:rsidRPr="009A123E">
        <w:rPr>
          <w:szCs w:val="18"/>
        </w:rPr>
        <w:t>prostor staveniště</w:t>
      </w:r>
      <w:r w:rsidR="000161B1" w:rsidRPr="009A123E">
        <w:rPr>
          <w:szCs w:val="18"/>
        </w:rPr>
        <w:t xml:space="preserve"> pro provádění prací.</w:t>
      </w:r>
    </w:p>
    <w:p w14:paraId="257D41EF" w14:textId="77777777" w:rsidR="004610C0" w:rsidRPr="009A123E" w:rsidRDefault="004610C0" w:rsidP="0001797D">
      <w:pPr>
        <w:pStyle w:val="rove2-slovantext"/>
        <w:rPr>
          <w:szCs w:val="18"/>
        </w:rPr>
      </w:pPr>
      <w:r w:rsidRPr="009A123E">
        <w:rPr>
          <w:szCs w:val="18"/>
        </w:rPr>
        <w:t xml:space="preserve">Zhotovitel je povinen udržovat na převzatém staveništi pořádek a čistotu a odstranit veškeré nečistoty a odpady vzniklé v důsledku jeho činnosti při provádění díla. </w:t>
      </w:r>
      <w:r w:rsidR="000A64A9" w:rsidRPr="009A123E">
        <w:rPr>
          <w:szCs w:val="18"/>
        </w:rPr>
        <w:t xml:space="preserve">Je též povinen zabezpečit zařízení staveniště, a to v souladu s jeho potřebami a s dokumentací předanou objednatelem. </w:t>
      </w:r>
      <w:r w:rsidRPr="009A123E">
        <w:rPr>
          <w:szCs w:val="18"/>
        </w:rPr>
        <w:t xml:space="preserve">Nebude-li i přes </w:t>
      </w:r>
      <w:r w:rsidRPr="009A123E">
        <w:rPr>
          <w:szCs w:val="18"/>
        </w:rPr>
        <w:lastRenderedPageBreak/>
        <w:t xml:space="preserve">písemnou výzvu zhotovitel toto dodržovat, zajistí tyto práce objednatel a </w:t>
      </w:r>
      <w:r w:rsidR="0072665C" w:rsidRPr="009A123E">
        <w:rPr>
          <w:szCs w:val="18"/>
        </w:rPr>
        <w:t xml:space="preserve">zhotovitel se zavazuje tyto </w:t>
      </w:r>
      <w:r w:rsidRPr="009A123E">
        <w:rPr>
          <w:szCs w:val="18"/>
        </w:rPr>
        <w:t xml:space="preserve">náklady </w:t>
      </w:r>
      <w:r w:rsidR="0072665C" w:rsidRPr="009A123E">
        <w:rPr>
          <w:szCs w:val="18"/>
        </w:rPr>
        <w:t xml:space="preserve">uhradit </w:t>
      </w:r>
      <w:r w:rsidRPr="009A123E">
        <w:rPr>
          <w:szCs w:val="18"/>
        </w:rPr>
        <w:t>(</w:t>
      </w:r>
      <w:r w:rsidR="00EB4FE4" w:rsidRPr="009A123E">
        <w:rPr>
          <w:szCs w:val="18"/>
        </w:rPr>
        <w:t xml:space="preserve">náklady je možné </w:t>
      </w:r>
      <w:r w:rsidRPr="009A123E">
        <w:rPr>
          <w:szCs w:val="18"/>
        </w:rPr>
        <w:t>započ</w:t>
      </w:r>
      <w:r w:rsidR="00EB4FE4" w:rsidRPr="009A123E">
        <w:rPr>
          <w:szCs w:val="18"/>
        </w:rPr>
        <w:t xml:space="preserve">íst </w:t>
      </w:r>
      <w:r w:rsidRPr="009A123E">
        <w:rPr>
          <w:szCs w:val="18"/>
        </w:rPr>
        <w:t xml:space="preserve">proti </w:t>
      </w:r>
      <w:r w:rsidR="00EB4FE4" w:rsidRPr="009A123E">
        <w:rPr>
          <w:szCs w:val="18"/>
        </w:rPr>
        <w:t xml:space="preserve">zhotovitelem </w:t>
      </w:r>
      <w:r w:rsidRPr="009A123E">
        <w:rPr>
          <w:szCs w:val="18"/>
        </w:rPr>
        <w:t>fakturované částce).</w:t>
      </w:r>
    </w:p>
    <w:p w14:paraId="51572CD7" w14:textId="77777777" w:rsidR="004610C0" w:rsidRPr="009A123E" w:rsidRDefault="004610C0" w:rsidP="0001797D">
      <w:pPr>
        <w:pStyle w:val="rove2-slovantext"/>
        <w:rPr>
          <w:szCs w:val="18"/>
        </w:rPr>
      </w:pPr>
      <w:r w:rsidRPr="009A123E">
        <w:rPr>
          <w:szCs w:val="18"/>
        </w:rPr>
        <w:t>Zhotovitel dnem převzetí staveniště odpovídá za dodržování před</w:t>
      </w:r>
      <w:r w:rsidR="00487A77" w:rsidRPr="009A123E">
        <w:rPr>
          <w:szCs w:val="18"/>
        </w:rPr>
        <w:t>pisů, týkajících se bezpečnosti</w:t>
      </w:r>
      <w:r w:rsidR="002C451B" w:rsidRPr="009A123E">
        <w:rPr>
          <w:szCs w:val="18"/>
        </w:rPr>
        <w:t xml:space="preserve"> </w:t>
      </w:r>
      <w:r w:rsidRPr="009A123E">
        <w:rPr>
          <w:szCs w:val="18"/>
        </w:rPr>
        <w:t>a</w:t>
      </w:r>
      <w:r w:rsidR="00487A77" w:rsidRPr="009A123E">
        <w:rPr>
          <w:szCs w:val="18"/>
        </w:rPr>
        <w:t> </w:t>
      </w:r>
      <w:r w:rsidRPr="009A123E">
        <w:rPr>
          <w:szCs w:val="18"/>
        </w:rPr>
        <w:t xml:space="preserve">ochrany zdraví, protipožárních předpisů a předpisů o ochraně životního prostředí na staveništi. Zhotovitel je povinen a na svou odpovědnost prokazatelně (písemnou formou) seznámit všechny pracovníky zhotovitele, kteří se podílejí na realizaci předmětu díla </w:t>
      </w:r>
      <w:r w:rsidR="009C3304" w:rsidRPr="009A123E">
        <w:rPr>
          <w:szCs w:val="18"/>
        </w:rPr>
        <w:t xml:space="preserve">dle </w:t>
      </w:r>
      <w:r w:rsidRPr="009A123E">
        <w:rPr>
          <w:szCs w:val="18"/>
        </w:rPr>
        <w:t>této smlouvy, s předpisy k zajištění bezpečnosti a ochrany zdraví pracovníků, požární ochrany a hygieny práce podle jejich profesního zařazení, a to před zahájením prací. Pracovníci zhotovitele jsou povinni zúčastnit se seznámení se specifiky staveniště, které bude provedeno písemnou formou odpovědným pracovníkem objednatele (stavbyvedoucí, popř. mistr). Během provádění prací zhotovitel odpovídá za znemožnění vstupu nepovolaných osob na staveniště, případně na tu část staveniště, ve které provádí práce ke zhotovení díla.</w:t>
      </w:r>
    </w:p>
    <w:p w14:paraId="186004BB" w14:textId="2C3E59F8" w:rsidR="0022778A" w:rsidRPr="009A123E" w:rsidRDefault="004610C0" w:rsidP="00073CDD">
      <w:pPr>
        <w:pStyle w:val="rove2-slovantext"/>
        <w:spacing w:after="0"/>
        <w:rPr>
          <w:szCs w:val="18"/>
        </w:rPr>
      </w:pPr>
      <w:bookmarkStart w:id="14" w:name="_Ref374530202"/>
      <w:r w:rsidRPr="009A123E">
        <w:rPr>
          <w:szCs w:val="18"/>
        </w:rPr>
        <w:t>Zhotovitel je povinen vést ode dne převzetí staveniště o provádě</w:t>
      </w:r>
      <w:r w:rsidR="00C1116F" w:rsidRPr="009A123E">
        <w:rPr>
          <w:szCs w:val="18"/>
        </w:rPr>
        <w:t>ných pracích stavební deník, do </w:t>
      </w:r>
      <w:r w:rsidRPr="009A123E">
        <w:rPr>
          <w:szCs w:val="18"/>
        </w:rPr>
        <w:t>kterého je povinen zapisovat</w:t>
      </w:r>
      <w:r w:rsidR="0022778A" w:rsidRPr="009A123E">
        <w:rPr>
          <w:szCs w:val="18"/>
        </w:rPr>
        <w:t xml:space="preserve"> průběh realizace díla, jakož i</w:t>
      </w:r>
      <w:r w:rsidRPr="009A123E">
        <w:rPr>
          <w:szCs w:val="18"/>
        </w:rPr>
        <w:t xml:space="preserve"> </w:t>
      </w:r>
      <w:r w:rsidR="0022778A" w:rsidRPr="009A123E">
        <w:rPr>
          <w:szCs w:val="18"/>
        </w:rPr>
        <w:t xml:space="preserve">další </w:t>
      </w:r>
      <w:r w:rsidRPr="009A123E">
        <w:rPr>
          <w:szCs w:val="18"/>
        </w:rPr>
        <w:t>skutečnosti rozhodné pro</w:t>
      </w:r>
      <w:r w:rsidR="00C1116F" w:rsidRPr="009A123E">
        <w:rPr>
          <w:szCs w:val="18"/>
        </w:rPr>
        <w:t> </w:t>
      </w:r>
      <w:r w:rsidR="00533385" w:rsidRPr="009A123E">
        <w:rPr>
          <w:szCs w:val="18"/>
        </w:rPr>
        <w:t xml:space="preserve">provádění díla a </w:t>
      </w:r>
      <w:r w:rsidRPr="009A123E">
        <w:rPr>
          <w:szCs w:val="18"/>
        </w:rPr>
        <w:t xml:space="preserve">plnění </w:t>
      </w:r>
      <w:r w:rsidR="00C56156" w:rsidRPr="009A123E">
        <w:rPr>
          <w:szCs w:val="18"/>
        </w:rPr>
        <w:t xml:space="preserve">svých </w:t>
      </w:r>
      <w:r w:rsidRPr="009A123E">
        <w:rPr>
          <w:szCs w:val="18"/>
        </w:rPr>
        <w:t>závazk</w:t>
      </w:r>
      <w:r w:rsidR="00C56156" w:rsidRPr="009A123E">
        <w:rPr>
          <w:szCs w:val="18"/>
        </w:rPr>
        <w:t>ů</w:t>
      </w:r>
      <w:r w:rsidR="00533385" w:rsidRPr="009A123E">
        <w:rPr>
          <w:szCs w:val="18"/>
        </w:rPr>
        <w:t xml:space="preserve"> dle této smlouvy</w:t>
      </w:r>
      <w:r w:rsidRPr="009A123E">
        <w:rPr>
          <w:szCs w:val="18"/>
        </w:rPr>
        <w:t xml:space="preserve">. </w:t>
      </w:r>
      <w:r w:rsidR="0022778A" w:rsidRPr="009A123E">
        <w:rPr>
          <w:szCs w:val="18"/>
        </w:rPr>
        <w:t>Zhotovitel je povinen vést stavební deník v souladu s </w:t>
      </w:r>
      <w:proofErr w:type="spellStart"/>
      <w:r w:rsidR="0022778A" w:rsidRPr="009A123E">
        <w:rPr>
          <w:szCs w:val="18"/>
        </w:rPr>
        <w:t>ust</w:t>
      </w:r>
      <w:proofErr w:type="spellEnd"/>
      <w:r w:rsidR="0022778A" w:rsidRPr="009A123E">
        <w:rPr>
          <w:szCs w:val="18"/>
        </w:rPr>
        <w:t xml:space="preserve">. </w:t>
      </w:r>
      <w:r w:rsidR="00922B6A" w:rsidRPr="009A123E">
        <w:rPr>
          <w:szCs w:val="18"/>
        </w:rPr>
        <w:t>§ </w:t>
      </w:r>
      <w:r w:rsidR="0022778A" w:rsidRPr="009A123E">
        <w:rPr>
          <w:szCs w:val="18"/>
        </w:rPr>
        <w:t>157 stavebního zákona; stavební deník musí obsahovat zejména tyto údaje:</w:t>
      </w:r>
      <w:bookmarkEnd w:id="14"/>
    </w:p>
    <w:p w14:paraId="36A23E7E" w14:textId="77777777" w:rsidR="0022778A" w:rsidRPr="009A123E" w:rsidRDefault="0022778A" w:rsidP="00073CDD">
      <w:pPr>
        <w:pStyle w:val="rove3-slovantext"/>
        <w:spacing w:before="40" w:after="0" w:line="276" w:lineRule="auto"/>
        <w:rPr>
          <w:szCs w:val="18"/>
        </w:rPr>
      </w:pPr>
      <w:r w:rsidRPr="009A123E">
        <w:rPr>
          <w:szCs w:val="18"/>
        </w:rPr>
        <w:t>Jména a příjmení pracovníků pracujících na staveništi</w:t>
      </w:r>
    </w:p>
    <w:p w14:paraId="09444955" w14:textId="77777777" w:rsidR="0022778A" w:rsidRPr="009A123E" w:rsidRDefault="0022778A" w:rsidP="00073CDD">
      <w:pPr>
        <w:pStyle w:val="rove3-slovantext"/>
        <w:spacing w:before="40" w:after="0" w:line="276" w:lineRule="auto"/>
        <w:rPr>
          <w:szCs w:val="18"/>
        </w:rPr>
      </w:pPr>
      <w:r w:rsidRPr="009A123E">
        <w:rPr>
          <w:szCs w:val="18"/>
        </w:rPr>
        <w:t>Popis a množství provedených prací a montáží a jejich časový odstup</w:t>
      </w:r>
    </w:p>
    <w:p w14:paraId="1BBE0864" w14:textId="77777777" w:rsidR="0022778A" w:rsidRPr="009A123E" w:rsidRDefault="0022778A" w:rsidP="00073CDD">
      <w:pPr>
        <w:pStyle w:val="rove3-slovantext"/>
        <w:spacing w:before="40" w:after="0" w:line="276" w:lineRule="auto"/>
        <w:rPr>
          <w:szCs w:val="18"/>
        </w:rPr>
      </w:pPr>
      <w:r w:rsidRPr="009A123E">
        <w:rPr>
          <w:szCs w:val="18"/>
        </w:rPr>
        <w:t>Dodávky materiálů, výrobků, strojů, zařízení a vybavení pro realizaci díla</w:t>
      </w:r>
      <w:r w:rsidR="00873E0D" w:rsidRPr="009A123E">
        <w:rPr>
          <w:szCs w:val="18"/>
        </w:rPr>
        <w:t xml:space="preserve"> a jejich využití</w:t>
      </w:r>
    </w:p>
    <w:p w14:paraId="645494E1" w14:textId="77777777" w:rsidR="0022778A" w:rsidRPr="009A123E" w:rsidRDefault="00A336CB" w:rsidP="00073CDD">
      <w:pPr>
        <w:pStyle w:val="rove3-slovantext"/>
        <w:spacing w:before="40" w:after="0" w:line="276" w:lineRule="auto"/>
        <w:rPr>
          <w:szCs w:val="18"/>
        </w:rPr>
      </w:pPr>
      <w:r w:rsidRPr="009A123E">
        <w:rPr>
          <w:szCs w:val="18"/>
        </w:rPr>
        <w:t>Zápisy z k</w:t>
      </w:r>
      <w:r w:rsidR="00873E0D" w:rsidRPr="009A123E">
        <w:rPr>
          <w:szCs w:val="18"/>
        </w:rPr>
        <w:t>ontroly provádění díla</w:t>
      </w:r>
      <w:r w:rsidR="00CC1FAB" w:rsidRPr="009A123E">
        <w:rPr>
          <w:szCs w:val="18"/>
        </w:rPr>
        <w:t xml:space="preserve"> dle čl. </w:t>
      </w:r>
      <w:r w:rsidR="00831745" w:rsidRPr="009A123E">
        <w:rPr>
          <w:szCs w:val="18"/>
        </w:rPr>
        <w:fldChar w:fldCharType="begin"/>
      </w:r>
      <w:r w:rsidR="00831745" w:rsidRPr="009A123E">
        <w:rPr>
          <w:szCs w:val="18"/>
        </w:rPr>
        <w:instrText xml:space="preserve"> REF _Ref374529988 \n \h </w:instrText>
      </w:r>
      <w:r w:rsidR="00C720AB" w:rsidRPr="009A123E">
        <w:rPr>
          <w:szCs w:val="18"/>
        </w:rPr>
        <w:instrText xml:space="preserve"> \* MERGEFORMAT </w:instrText>
      </w:r>
      <w:r w:rsidR="00831745" w:rsidRPr="009A123E">
        <w:rPr>
          <w:szCs w:val="18"/>
        </w:rPr>
      </w:r>
      <w:r w:rsidR="00831745" w:rsidRPr="009A123E">
        <w:rPr>
          <w:szCs w:val="18"/>
        </w:rPr>
        <w:fldChar w:fldCharType="separate"/>
      </w:r>
      <w:r w:rsidR="00C70AF9">
        <w:rPr>
          <w:szCs w:val="18"/>
        </w:rPr>
        <w:t>VIII</w:t>
      </w:r>
      <w:r w:rsidR="00831745" w:rsidRPr="009A123E">
        <w:rPr>
          <w:szCs w:val="18"/>
        </w:rPr>
        <w:fldChar w:fldCharType="end"/>
      </w:r>
      <w:r w:rsidR="00831745" w:rsidRPr="009A123E">
        <w:rPr>
          <w:szCs w:val="18"/>
        </w:rPr>
        <w:t>.</w:t>
      </w:r>
      <w:r w:rsidR="00CC1FAB" w:rsidRPr="009A123E">
        <w:rPr>
          <w:szCs w:val="18"/>
        </w:rPr>
        <w:t xml:space="preserve"> odst. </w:t>
      </w:r>
      <w:r w:rsidR="00831745" w:rsidRPr="009A123E">
        <w:rPr>
          <w:szCs w:val="18"/>
        </w:rPr>
        <w:fldChar w:fldCharType="begin"/>
      </w:r>
      <w:r w:rsidR="00831745" w:rsidRPr="009A123E">
        <w:rPr>
          <w:szCs w:val="18"/>
        </w:rPr>
        <w:instrText xml:space="preserve"> REF _Ref374530052 \n \h </w:instrText>
      </w:r>
      <w:r w:rsidR="00C720AB" w:rsidRPr="009A123E">
        <w:rPr>
          <w:szCs w:val="18"/>
        </w:rPr>
        <w:instrText xml:space="preserve"> \* MERGEFORMAT </w:instrText>
      </w:r>
      <w:r w:rsidR="00831745" w:rsidRPr="009A123E">
        <w:rPr>
          <w:szCs w:val="18"/>
        </w:rPr>
      </w:r>
      <w:r w:rsidR="00831745" w:rsidRPr="009A123E">
        <w:rPr>
          <w:szCs w:val="18"/>
        </w:rPr>
        <w:fldChar w:fldCharType="separate"/>
      </w:r>
      <w:r w:rsidR="00C70AF9">
        <w:rPr>
          <w:szCs w:val="18"/>
        </w:rPr>
        <w:t>4</w:t>
      </w:r>
      <w:r w:rsidR="00831745" w:rsidRPr="009A123E">
        <w:rPr>
          <w:szCs w:val="18"/>
        </w:rPr>
        <w:fldChar w:fldCharType="end"/>
      </w:r>
      <w:r w:rsidR="00CC1FAB" w:rsidRPr="009A123E">
        <w:rPr>
          <w:szCs w:val="18"/>
        </w:rPr>
        <w:t xml:space="preserve"> této smlouvy</w:t>
      </w:r>
      <w:r w:rsidR="00873E0D" w:rsidRPr="009A123E">
        <w:rPr>
          <w:szCs w:val="18"/>
        </w:rPr>
        <w:t>.</w:t>
      </w:r>
    </w:p>
    <w:p w14:paraId="1BE0708E" w14:textId="77777777" w:rsidR="00873E0D" w:rsidRPr="009A123E" w:rsidRDefault="00873E0D" w:rsidP="00073CDD">
      <w:pPr>
        <w:pStyle w:val="rove3-slovantext"/>
        <w:spacing w:before="40" w:after="0" w:line="276" w:lineRule="auto"/>
        <w:rPr>
          <w:szCs w:val="18"/>
        </w:rPr>
      </w:pPr>
      <w:r w:rsidRPr="009A123E">
        <w:rPr>
          <w:szCs w:val="18"/>
        </w:rPr>
        <w:t>Opatření proveden</w:t>
      </w:r>
      <w:r w:rsidR="00A336CB" w:rsidRPr="009A123E">
        <w:rPr>
          <w:szCs w:val="18"/>
        </w:rPr>
        <w:t>á</w:t>
      </w:r>
      <w:r w:rsidRPr="009A123E">
        <w:rPr>
          <w:szCs w:val="18"/>
        </w:rPr>
        <w:t xml:space="preserve"> v souladu s předpisy o bezpečnosti práce, požární ochrany a ochrany životního prostředí</w:t>
      </w:r>
    </w:p>
    <w:p w14:paraId="0C4AB1E2" w14:textId="77777777" w:rsidR="004610C0" w:rsidRPr="009A123E" w:rsidRDefault="004610C0" w:rsidP="00073CDD">
      <w:pPr>
        <w:pStyle w:val="rove2-text"/>
        <w:spacing w:before="80"/>
        <w:rPr>
          <w:szCs w:val="18"/>
        </w:rPr>
      </w:pPr>
      <w:r w:rsidRPr="009A123E">
        <w:rPr>
          <w:szCs w:val="18"/>
        </w:rPr>
        <w:t>Povinnost vést stavební deník končí dnem odstranění poslední vady dle zápisu o předání a převzetí díla.</w:t>
      </w:r>
    </w:p>
    <w:p w14:paraId="2896EAB8" w14:textId="0E92B8DB" w:rsidR="00533385" w:rsidRPr="009A123E" w:rsidRDefault="004610C0" w:rsidP="0001797D">
      <w:pPr>
        <w:pStyle w:val="rove2-slovantext"/>
        <w:rPr>
          <w:szCs w:val="18"/>
        </w:rPr>
      </w:pPr>
      <w:r w:rsidRPr="009A123E">
        <w:rPr>
          <w:szCs w:val="18"/>
        </w:rPr>
        <w:t xml:space="preserve">Zápisy ve stavebním deníku </w:t>
      </w:r>
      <w:r w:rsidR="009C3304" w:rsidRPr="009A123E">
        <w:rPr>
          <w:szCs w:val="18"/>
        </w:rPr>
        <w:t>provádějí</w:t>
      </w:r>
      <w:r w:rsidR="00CC303D" w:rsidRPr="009A123E">
        <w:rPr>
          <w:szCs w:val="18"/>
        </w:rPr>
        <w:t xml:space="preserve"> a stvrzují</w:t>
      </w:r>
      <w:r w:rsidR="009C3304" w:rsidRPr="009A123E">
        <w:rPr>
          <w:szCs w:val="18"/>
        </w:rPr>
        <w:t xml:space="preserve"> </w:t>
      </w:r>
      <w:r w:rsidRPr="009A123E">
        <w:rPr>
          <w:szCs w:val="18"/>
        </w:rPr>
        <w:t>za objednatele a zhotovitele zástupci pro věci technické uvedení v</w:t>
      </w:r>
      <w:r w:rsidR="002C451B" w:rsidRPr="009A123E">
        <w:rPr>
          <w:szCs w:val="18"/>
        </w:rPr>
        <w:t> této smlouvě</w:t>
      </w:r>
      <w:r w:rsidRPr="009A123E">
        <w:rPr>
          <w:szCs w:val="18"/>
        </w:rPr>
        <w:t xml:space="preserve">. Dále je k zápisu do stavebního deníku oprávněn zpracovatel projektové dokumentace, zástupce investora/stavebníka, orgány státní správy. </w:t>
      </w:r>
    </w:p>
    <w:p w14:paraId="40B7507D" w14:textId="5C804D6E" w:rsidR="004610C0" w:rsidRPr="009A123E" w:rsidRDefault="004610C0" w:rsidP="0001797D">
      <w:pPr>
        <w:pStyle w:val="rove2-slovantext"/>
        <w:rPr>
          <w:szCs w:val="18"/>
        </w:rPr>
      </w:pPr>
      <w:bookmarkStart w:id="15" w:name="_Ref374531415"/>
      <w:r w:rsidRPr="009A123E">
        <w:rPr>
          <w:szCs w:val="18"/>
        </w:rPr>
        <w:t>Nesouhlasí-li zhotovitel se zápisem, který učinil objednatel</w:t>
      </w:r>
      <w:r w:rsidR="00E20DDD" w:rsidRPr="009A123E">
        <w:rPr>
          <w:szCs w:val="18"/>
        </w:rPr>
        <w:t xml:space="preserve">, </w:t>
      </w:r>
      <w:r w:rsidR="00B759BB" w:rsidRPr="009A123E">
        <w:rPr>
          <w:szCs w:val="18"/>
        </w:rPr>
        <w:t>technický dozor investora (dále jen „TDI“)</w:t>
      </w:r>
      <w:r w:rsidRPr="009A123E">
        <w:rPr>
          <w:szCs w:val="18"/>
        </w:rPr>
        <w:t>, případně zpracovatel projektové dokumentace, do stavebního deníku</w:t>
      </w:r>
      <w:r w:rsidR="009C3304" w:rsidRPr="009A123E">
        <w:rPr>
          <w:szCs w:val="18"/>
        </w:rPr>
        <w:t>,</w:t>
      </w:r>
      <w:r w:rsidRPr="009A123E">
        <w:rPr>
          <w:szCs w:val="18"/>
        </w:rPr>
        <w:t xml:space="preserve"> musí k tomuto zápisu připojit svoje stanovisko nejpozději do </w:t>
      </w:r>
      <w:r w:rsidR="00BF3149" w:rsidRPr="009A123E">
        <w:rPr>
          <w:szCs w:val="18"/>
        </w:rPr>
        <w:t>dvou</w:t>
      </w:r>
      <w:r w:rsidRPr="009A123E">
        <w:rPr>
          <w:szCs w:val="18"/>
        </w:rPr>
        <w:t xml:space="preserve"> pracovních dnů, jinak se má za to, že s uvedeným zápisem souhlasí.</w:t>
      </w:r>
      <w:bookmarkEnd w:id="15"/>
    </w:p>
    <w:p w14:paraId="5397955D" w14:textId="77777777" w:rsidR="004610C0" w:rsidRPr="009A123E" w:rsidRDefault="004610C0" w:rsidP="0001797D">
      <w:pPr>
        <w:pStyle w:val="rove2-slovantext"/>
        <w:rPr>
          <w:szCs w:val="18"/>
        </w:rPr>
      </w:pPr>
      <w:r w:rsidRPr="009A123E">
        <w:rPr>
          <w:szCs w:val="18"/>
        </w:rPr>
        <w:t>Objednatel je povinen vyjadřovat se k zápisům ve stavebním deníku, učiněným</w:t>
      </w:r>
      <w:r w:rsidR="00C2148A" w:rsidRPr="009A123E">
        <w:rPr>
          <w:szCs w:val="18"/>
        </w:rPr>
        <w:t xml:space="preserve"> zhotovitelem, nejpozději do </w:t>
      </w:r>
      <w:r w:rsidR="00BF3149" w:rsidRPr="009A123E">
        <w:rPr>
          <w:szCs w:val="18"/>
        </w:rPr>
        <w:t>7</w:t>
      </w:r>
      <w:r w:rsidR="00A62044" w:rsidRPr="009A123E">
        <w:rPr>
          <w:szCs w:val="18"/>
        </w:rPr>
        <w:t xml:space="preserve"> </w:t>
      </w:r>
      <w:r w:rsidRPr="009A123E">
        <w:rPr>
          <w:szCs w:val="18"/>
        </w:rPr>
        <w:t>pracovních dnů</w:t>
      </w:r>
      <w:r w:rsidR="00533385" w:rsidRPr="009A123E">
        <w:rPr>
          <w:szCs w:val="18"/>
        </w:rPr>
        <w:t xml:space="preserve"> od předání originálů zápisů dle odst. </w:t>
      </w:r>
      <w:r w:rsidR="00AB131D" w:rsidRPr="009A123E">
        <w:rPr>
          <w:szCs w:val="18"/>
        </w:rPr>
        <w:fldChar w:fldCharType="begin"/>
      </w:r>
      <w:r w:rsidR="00AB131D" w:rsidRPr="009A123E">
        <w:rPr>
          <w:szCs w:val="18"/>
        </w:rPr>
        <w:instrText xml:space="preserve"> REF _Ref374531415 \n \h </w:instrText>
      </w:r>
      <w:r w:rsidR="00C720AB" w:rsidRPr="009A123E">
        <w:rPr>
          <w:szCs w:val="18"/>
        </w:rPr>
        <w:instrText xml:space="preserve"> \* MERGEFORMAT </w:instrText>
      </w:r>
      <w:r w:rsidR="00AB131D" w:rsidRPr="009A123E">
        <w:rPr>
          <w:szCs w:val="18"/>
        </w:rPr>
      </w:r>
      <w:r w:rsidR="00AB131D" w:rsidRPr="009A123E">
        <w:rPr>
          <w:szCs w:val="18"/>
        </w:rPr>
        <w:fldChar w:fldCharType="separate"/>
      </w:r>
      <w:r w:rsidR="00C70AF9">
        <w:rPr>
          <w:szCs w:val="18"/>
        </w:rPr>
        <w:t>7</w:t>
      </w:r>
      <w:r w:rsidR="00AB131D" w:rsidRPr="009A123E">
        <w:rPr>
          <w:szCs w:val="18"/>
        </w:rPr>
        <w:fldChar w:fldCharType="end"/>
      </w:r>
      <w:r w:rsidR="00533385" w:rsidRPr="009A123E">
        <w:rPr>
          <w:szCs w:val="18"/>
        </w:rPr>
        <w:t xml:space="preserve"> tohoto článku.</w:t>
      </w:r>
    </w:p>
    <w:p w14:paraId="7949F556" w14:textId="77777777" w:rsidR="004610C0" w:rsidRPr="009A123E" w:rsidRDefault="004610C0" w:rsidP="0001797D">
      <w:pPr>
        <w:pStyle w:val="rove2-slovantext"/>
        <w:rPr>
          <w:szCs w:val="18"/>
        </w:rPr>
      </w:pPr>
      <w:r w:rsidRPr="009A123E">
        <w:rPr>
          <w:szCs w:val="18"/>
        </w:rPr>
        <w:t>Zápisy ve stavebním deníku se nepovažují za změnu smlou</w:t>
      </w:r>
      <w:r w:rsidR="00C1116F" w:rsidRPr="009A123E">
        <w:rPr>
          <w:szCs w:val="18"/>
        </w:rPr>
        <w:t>vy, ale slouží jako podklad pro </w:t>
      </w:r>
      <w:r w:rsidRPr="009A123E">
        <w:rPr>
          <w:szCs w:val="18"/>
        </w:rPr>
        <w:t xml:space="preserve">vypracování změnových listů, a </w:t>
      </w:r>
      <w:r w:rsidR="00C07DCE" w:rsidRPr="009A123E">
        <w:rPr>
          <w:szCs w:val="18"/>
        </w:rPr>
        <w:t xml:space="preserve">dodatků této </w:t>
      </w:r>
      <w:r w:rsidRPr="009A123E">
        <w:rPr>
          <w:szCs w:val="18"/>
        </w:rPr>
        <w:t>smlouvy.</w:t>
      </w:r>
      <w:r w:rsidR="00A336CB" w:rsidRPr="009A123E">
        <w:rPr>
          <w:szCs w:val="18"/>
        </w:rPr>
        <w:t xml:space="preserve"> Originál stavebního deníku předá zhotovitel objednateli při předání díla. </w:t>
      </w:r>
    </w:p>
    <w:p w14:paraId="2555DB4E" w14:textId="228AE91C" w:rsidR="0055505D" w:rsidRPr="009A123E" w:rsidRDefault="0028091A" w:rsidP="000738E4">
      <w:pPr>
        <w:pStyle w:val="rove2-slovantext"/>
        <w:numPr>
          <w:ilvl w:val="0"/>
          <w:numId w:val="0"/>
        </w:numPr>
        <w:ind w:left="397"/>
        <w:rPr>
          <w:szCs w:val="18"/>
        </w:rPr>
      </w:pPr>
      <w:r w:rsidRPr="009A123E">
        <w:rPr>
          <w:szCs w:val="18"/>
        </w:rPr>
        <w:t>Objednatel umožní zhotoviteli odběr elektrické energie ze sítě, případně dalších médií, v místě stavby, výhradně však za účelem provedení díla.</w:t>
      </w:r>
      <w:r w:rsidR="0055505D" w:rsidRPr="009A123E">
        <w:rPr>
          <w:szCs w:val="18"/>
        </w:rPr>
        <w:t xml:space="preserve"> </w:t>
      </w:r>
    </w:p>
    <w:p w14:paraId="69CB0AF0" w14:textId="77777777" w:rsidR="00C2148A" w:rsidRPr="009A123E" w:rsidRDefault="00C2148A" w:rsidP="0001797D">
      <w:pPr>
        <w:pStyle w:val="rove1-slolnku"/>
        <w:rPr>
          <w:szCs w:val="18"/>
        </w:rPr>
      </w:pPr>
      <w:bookmarkStart w:id="16" w:name="_Ref374529988"/>
    </w:p>
    <w:bookmarkEnd w:id="16"/>
    <w:p w14:paraId="2D6F7D98" w14:textId="77777777" w:rsidR="002C451B" w:rsidRPr="009A123E" w:rsidRDefault="002C451B" w:rsidP="00454FE5">
      <w:pPr>
        <w:pStyle w:val="rove1-nzevlnku"/>
      </w:pPr>
      <w:r w:rsidRPr="009A123E">
        <w:t>Provádění díla</w:t>
      </w:r>
    </w:p>
    <w:p w14:paraId="2931F2FB" w14:textId="77777777" w:rsidR="00E20DDD" w:rsidRPr="009A123E" w:rsidRDefault="00246112" w:rsidP="0001797D">
      <w:pPr>
        <w:pStyle w:val="rove2-slovantext"/>
        <w:rPr>
          <w:szCs w:val="18"/>
        </w:rPr>
      </w:pPr>
      <w:r w:rsidRPr="009A123E">
        <w:rPr>
          <w:szCs w:val="18"/>
        </w:rPr>
        <w:t xml:space="preserve">Zhotovitel se zavazuje provést dílo </w:t>
      </w:r>
      <w:r w:rsidR="00A45FBC" w:rsidRPr="009A123E">
        <w:rPr>
          <w:szCs w:val="18"/>
        </w:rPr>
        <w:t>řádně, včas a v odpovídají</w:t>
      </w:r>
      <w:r w:rsidR="00C1116F" w:rsidRPr="009A123E">
        <w:rPr>
          <w:szCs w:val="18"/>
        </w:rPr>
        <w:t>cí kvalitě za použití postupů a </w:t>
      </w:r>
      <w:r w:rsidR="00A45FBC" w:rsidRPr="009A123E">
        <w:rPr>
          <w:szCs w:val="18"/>
        </w:rPr>
        <w:t xml:space="preserve">materiálů, které jsou uvedeny v projektové dokumentaci, a dodržovat veškeré podmínky sjednané v této smlouvě </w:t>
      </w:r>
      <w:r w:rsidR="00A45FBC" w:rsidRPr="009A123E">
        <w:rPr>
          <w:szCs w:val="18"/>
        </w:rPr>
        <w:lastRenderedPageBreak/>
        <w:t xml:space="preserve">a jejích přílohách.  </w:t>
      </w:r>
      <w:r w:rsidR="007D4EA4" w:rsidRPr="009A123E">
        <w:rPr>
          <w:szCs w:val="18"/>
        </w:rPr>
        <w:t>Zhotovitel je při provádění díla povinen plnit podmínky příslušných stavebních povolení a sdělení k ohlášení stavebních úprav a požadavky dotčených orgánů související</w:t>
      </w:r>
      <w:r w:rsidR="00A45FBC" w:rsidRPr="009A123E">
        <w:rPr>
          <w:szCs w:val="18"/>
        </w:rPr>
        <w:t>ch</w:t>
      </w:r>
      <w:r w:rsidR="007D4EA4" w:rsidRPr="009A123E">
        <w:rPr>
          <w:szCs w:val="18"/>
        </w:rPr>
        <w:t xml:space="preserve"> s realizací díla. Zhotovitel je d</w:t>
      </w:r>
      <w:r w:rsidR="00AD5C73" w:rsidRPr="009A123E">
        <w:rPr>
          <w:szCs w:val="18"/>
        </w:rPr>
        <w:t>á</w:t>
      </w:r>
      <w:r w:rsidR="007D4EA4" w:rsidRPr="009A123E">
        <w:rPr>
          <w:szCs w:val="18"/>
        </w:rPr>
        <w:t>le povinen podrobit se stavebnímu dozoru</w:t>
      </w:r>
      <w:r w:rsidR="00E20DDD" w:rsidRPr="009A123E">
        <w:rPr>
          <w:szCs w:val="18"/>
        </w:rPr>
        <w:t xml:space="preserve"> státních orgánů</w:t>
      </w:r>
      <w:r w:rsidR="007D4EA4" w:rsidRPr="009A123E">
        <w:rPr>
          <w:szCs w:val="18"/>
        </w:rPr>
        <w:t xml:space="preserve"> a</w:t>
      </w:r>
      <w:r w:rsidR="00AD5C73" w:rsidRPr="009A123E">
        <w:rPr>
          <w:szCs w:val="18"/>
        </w:rPr>
        <w:t xml:space="preserve"> kontrole ze strany osoby, kterou pro tyto účely pověřil objednatel (</w:t>
      </w:r>
      <w:r w:rsidR="009059BE" w:rsidRPr="009A123E">
        <w:rPr>
          <w:szCs w:val="18"/>
        </w:rPr>
        <w:t>TDI</w:t>
      </w:r>
      <w:r w:rsidR="00AD5C73" w:rsidRPr="009A123E">
        <w:rPr>
          <w:szCs w:val="18"/>
        </w:rPr>
        <w:t>, zástupce objednatele pro věci technické</w:t>
      </w:r>
      <w:r w:rsidR="00A45FBC" w:rsidRPr="009A123E">
        <w:rPr>
          <w:szCs w:val="18"/>
        </w:rPr>
        <w:t>, a</w:t>
      </w:r>
      <w:r w:rsidR="00E738B8" w:rsidRPr="009A123E">
        <w:rPr>
          <w:szCs w:val="18"/>
        </w:rPr>
        <w:t xml:space="preserve"> zpracovatel</w:t>
      </w:r>
      <w:r w:rsidR="00E20DDD" w:rsidRPr="009A123E">
        <w:rPr>
          <w:szCs w:val="18"/>
        </w:rPr>
        <w:t>e</w:t>
      </w:r>
      <w:r w:rsidR="00E738B8" w:rsidRPr="009A123E">
        <w:rPr>
          <w:szCs w:val="18"/>
        </w:rPr>
        <w:t xml:space="preserve"> projektové dokumentace</w:t>
      </w:r>
      <w:r w:rsidR="00E20DDD" w:rsidRPr="009A123E">
        <w:rPr>
          <w:szCs w:val="18"/>
        </w:rPr>
        <w:t>)</w:t>
      </w:r>
      <w:r w:rsidR="00A45FBC" w:rsidRPr="009A123E">
        <w:rPr>
          <w:szCs w:val="18"/>
        </w:rPr>
        <w:t>.</w:t>
      </w:r>
    </w:p>
    <w:p w14:paraId="7C435AF3" w14:textId="3B318D77" w:rsidR="006B62AA" w:rsidRPr="009A123E" w:rsidRDefault="00E20DDD" w:rsidP="00A347CB">
      <w:pPr>
        <w:pStyle w:val="rove2-slovantext"/>
        <w:rPr>
          <w:szCs w:val="18"/>
        </w:rPr>
      </w:pPr>
      <w:bookmarkStart w:id="17" w:name="_Ref374530140"/>
      <w:r w:rsidRPr="009A123E">
        <w:rPr>
          <w:szCs w:val="18"/>
        </w:rPr>
        <w:t>Objednatel je oprávněn pověřit kontrolou provádění díla kromě zástupce pro věci technické také třetí stran</w:t>
      </w:r>
      <w:r w:rsidR="006B62AA" w:rsidRPr="009A123E">
        <w:rPr>
          <w:szCs w:val="18"/>
        </w:rPr>
        <w:t xml:space="preserve">y – </w:t>
      </w:r>
      <w:r w:rsidR="009059BE" w:rsidRPr="009A123E">
        <w:rPr>
          <w:szCs w:val="18"/>
        </w:rPr>
        <w:t>TDI</w:t>
      </w:r>
      <w:r w:rsidR="006B62AA" w:rsidRPr="009A123E">
        <w:rPr>
          <w:szCs w:val="18"/>
        </w:rPr>
        <w:t xml:space="preserve"> </w:t>
      </w:r>
      <w:r w:rsidR="00A347CB" w:rsidRPr="009A123E">
        <w:rPr>
          <w:szCs w:val="18"/>
        </w:rPr>
        <w:t xml:space="preserve">(technický dozor stavebníka) </w:t>
      </w:r>
      <w:r w:rsidR="006B62AA" w:rsidRPr="009A123E">
        <w:rPr>
          <w:szCs w:val="18"/>
        </w:rPr>
        <w:t>a zpracovatele projektové dokumentace</w:t>
      </w:r>
      <w:r w:rsidR="00A347CB" w:rsidRPr="009A123E">
        <w:rPr>
          <w:szCs w:val="18"/>
        </w:rPr>
        <w:t xml:space="preserve"> za účelem autorského dozoru projektanta</w:t>
      </w:r>
      <w:r w:rsidR="006B62AA" w:rsidRPr="009A123E">
        <w:rPr>
          <w:szCs w:val="18"/>
        </w:rPr>
        <w:t>.</w:t>
      </w:r>
      <w:bookmarkEnd w:id="17"/>
      <w:r w:rsidR="006B62AA" w:rsidRPr="009A123E">
        <w:rPr>
          <w:szCs w:val="18"/>
        </w:rPr>
        <w:t xml:space="preserve"> </w:t>
      </w:r>
      <w:r w:rsidR="00A347CB" w:rsidRPr="009A123E">
        <w:rPr>
          <w:szCs w:val="18"/>
        </w:rPr>
        <w:t>Objednatel se současně zavazuje určit a jmenovat koordinátora bezpečnosti práce na staveništi.</w:t>
      </w:r>
    </w:p>
    <w:p w14:paraId="3F051F54" w14:textId="77777777" w:rsidR="00246112" w:rsidRPr="009A123E" w:rsidRDefault="009059BE" w:rsidP="0001797D">
      <w:pPr>
        <w:pStyle w:val="rove2-slovantext"/>
        <w:rPr>
          <w:szCs w:val="18"/>
        </w:rPr>
      </w:pPr>
      <w:r w:rsidRPr="009A123E">
        <w:rPr>
          <w:szCs w:val="18"/>
        </w:rPr>
        <w:t>TDI</w:t>
      </w:r>
      <w:r w:rsidR="006B62AA" w:rsidRPr="009A123E">
        <w:rPr>
          <w:szCs w:val="18"/>
        </w:rPr>
        <w:t xml:space="preserve"> je subjekt nezávislý na objednateli nebo zhotoviteli, </w:t>
      </w:r>
      <w:r w:rsidRPr="009A123E">
        <w:rPr>
          <w:szCs w:val="18"/>
        </w:rPr>
        <w:t>jehož</w:t>
      </w:r>
      <w:r w:rsidR="006B62AA" w:rsidRPr="009A123E">
        <w:rPr>
          <w:szCs w:val="18"/>
        </w:rPr>
        <w:t xml:space="preserve"> úkolem budou činnosti spočívající zejména v přejímání dokončených částí díla, v kontrole a přejímání dílčích prací, které budou dalšími činnostmi zakryty, ve zhotovení soupisu vad a nedodělků, pro</w:t>
      </w:r>
      <w:r w:rsidR="00C1116F" w:rsidRPr="009A123E">
        <w:rPr>
          <w:szCs w:val="18"/>
        </w:rPr>
        <w:t>věření dodavatelských faktur, v </w:t>
      </w:r>
      <w:r w:rsidR="006B62AA" w:rsidRPr="009A123E">
        <w:rPr>
          <w:szCs w:val="18"/>
        </w:rPr>
        <w:t xml:space="preserve">kontrole vedení stavebního deníku, sledování realizace stavby s ohledem na podmínky stavebního povolení a řešení případných změn. O takovém pověření je objednatel povinen písemně informovat zhotovitele nejpozději v den zahájení činnosti TDI. </w:t>
      </w:r>
    </w:p>
    <w:p w14:paraId="428FA784" w14:textId="5628F28B" w:rsidR="00432020" w:rsidRPr="009A123E" w:rsidRDefault="004610C0" w:rsidP="0001797D">
      <w:pPr>
        <w:pStyle w:val="rove2-slovantext"/>
        <w:rPr>
          <w:szCs w:val="18"/>
        </w:rPr>
      </w:pPr>
      <w:bookmarkStart w:id="18" w:name="_Ref374530052"/>
      <w:r w:rsidRPr="009A123E">
        <w:rPr>
          <w:szCs w:val="18"/>
        </w:rPr>
        <w:t xml:space="preserve">Zhotovitel je povinen při realizaci díla dodržovat veškeré </w:t>
      </w:r>
      <w:r w:rsidR="008F035F" w:rsidRPr="009A123E">
        <w:rPr>
          <w:szCs w:val="18"/>
        </w:rPr>
        <w:t xml:space="preserve">relevantní </w:t>
      </w:r>
      <w:r w:rsidRPr="009A123E">
        <w:rPr>
          <w:szCs w:val="18"/>
        </w:rPr>
        <w:t>zákony a jejich prováděcí vyhlášky</w:t>
      </w:r>
      <w:r w:rsidR="009A123E">
        <w:rPr>
          <w:szCs w:val="18"/>
        </w:rPr>
        <w:t>,</w:t>
      </w:r>
      <w:r w:rsidRPr="009A123E">
        <w:rPr>
          <w:szCs w:val="18"/>
        </w:rPr>
        <w:t xml:space="preserve"> ČSN, technologické, bezpečnostní a hygienické předpisy, které se týkají jeho činnosti, zejména předp</w:t>
      </w:r>
      <w:r w:rsidR="00487A77" w:rsidRPr="009A123E">
        <w:rPr>
          <w:szCs w:val="18"/>
        </w:rPr>
        <w:t xml:space="preserve">isy </w:t>
      </w:r>
      <w:r w:rsidRPr="009A123E">
        <w:rPr>
          <w:szCs w:val="18"/>
        </w:rPr>
        <w:t>o</w:t>
      </w:r>
      <w:r w:rsidR="00487A77" w:rsidRPr="009A123E">
        <w:rPr>
          <w:szCs w:val="18"/>
        </w:rPr>
        <w:t> </w:t>
      </w:r>
      <w:r w:rsidRPr="009A123E">
        <w:rPr>
          <w:szCs w:val="18"/>
        </w:rPr>
        <w:t xml:space="preserve">bezpečnosti a ochraně zdraví při práci, </w:t>
      </w:r>
      <w:r w:rsidR="00BC165C" w:rsidRPr="009A123E">
        <w:rPr>
          <w:szCs w:val="18"/>
        </w:rPr>
        <w:t xml:space="preserve">o zaměstnanosti, </w:t>
      </w:r>
      <w:r w:rsidRPr="009A123E">
        <w:rPr>
          <w:szCs w:val="18"/>
        </w:rPr>
        <w:t>ochraně životního prostředí a nakládání s</w:t>
      </w:r>
      <w:r w:rsidR="00487A77" w:rsidRPr="009A123E">
        <w:rPr>
          <w:szCs w:val="18"/>
        </w:rPr>
        <w:t> </w:t>
      </w:r>
      <w:r w:rsidRPr="009A123E">
        <w:rPr>
          <w:szCs w:val="18"/>
        </w:rPr>
        <w:t xml:space="preserve">odpady. Pokud porušením těchto předpisů vznikne </w:t>
      </w:r>
      <w:r w:rsidR="00C07DCE" w:rsidRPr="009A123E">
        <w:rPr>
          <w:szCs w:val="18"/>
        </w:rPr>
        <w:t xml:space="preserve">objednateli či třetím osobám </w:t>
      </w:r>
      <w:r w:rsidRPr="009A123E">
        <w:rPr>
          <w:szCs w:val="18"/>
        </w:rPr>
        <w:t>jakákoliv škoda, nese vznikl</w:t>
      </w:r>
      <w:r w:rsidR="00C07DCE" w:rsidRPr="009A123E">
        <w:rPr>
          <w:szCs w:val="18"/>
        </w:rPr>
        <w:t>ou</w:t>
      </w:r>
      <w:r w:rsidRPr="009A123E">
        <w:rPr>
          <w:szCs w:val="18"/>
        </w:rPr>
        <w:t xml:space="preserve"> </w:t>
      </w:r>
      <w:r w:rsidR="00C07DCE" w:rsidRPr="009A123E">
        <w:rPr>
          <w:szCs w:val="18"/>
        </w:rPr>
        <w:t xml:space="preserve">škodu, jakož i veškeré další </w:t>
      </w:r>
      <w:r w:rsidRPr="009A123E">
        <w:rPr>
          <w:szCs w:val="18"/>
        </w:rPr>
        <w:t>náklady zhotovitel. Dále je zhotovitel povinen dodržet při provádění díla podmínky stavebního povolení a</w:t>
      </w:r>
      <w:r w:rsidR="00487A77" w:rsidRPr="009A123E">
        <w:rPr>
          <w:szCs w:val="18"/>
        </w:rPr>
        <w:t> </w:t>
      </w:r>
      <w:r w:rsidRPr="009A123E">
        <w:rPr>
          <w:szCs w:val="18"/>
        </w:rPr>
        <w:t>ostatních vyjádření a rozhodnutí správních orgánů, která se týkají předmětné</w:t>
      </w:r>
      <w:r w:rsidR="003C3D53" w:rsidRPr="009A123E">
        <w:rPr>
          <w:szCs w:val="18"/>
        </w:rPr>
        <w:t>ho díla</w:t>
      </w:r>
      <w:r w:rsidRPr="009A123E">
        <w:rPr>
          <w:szCs w:val="18"/>
        </w:rPr>
        <w:t>.</w:t>
      </w:r>
      <w:bookmarkEnd w:id="18"/>
    </w:p>
    <w:p w14:paraId="1C1A502B" w14:textId="77777777" w:rsidR="004610C0" w:rsidRPr="009A123E" w:rsidRDefault="004610C0" w:rsidP="0001797D">
      <w:pPr>
        <w:pStyle w:val="rove2-slovantext"/>
        <w:rPr>
          <w:szCs w:val="18"/>
        </w:rPr>
      </w:pPr>
      <w:r w:rsidRPr="009A123E">
        <w:rPr>
          <w:szCs w:val="18"/>
        </w:rPr>
        <w:t xml:space="preserve">Zhotovitel je povinen předložit oprávněné osobě </w:t>
      </w:r>
      <w:r w:rsidR="00432020" w:rsidRPr="009A123E">
        <w:rPr>
          <w:szCs w:val="18"/>
        </w:rPr>
        <w:t>(</w:t>
      </w:r>
      <w:r w:rsidR="0055505D" w:rsidRPr="009A123E">
        <w:rPr>
          <w:szCs w:val="18"/>
        </w:rPr>
        <w:t>zástupci objednatele pro věci technické</w:t>
      </w:r>
      <w:r w:rsidR="00432020" w:rsidRPr="009A123E">
        <w:rPr>
          <w:szCs w:val="18"/>
        </w:rPr>
        <w:t>)</w:t>
      </w:r>
      <w:r w:rsidR="00292A14" w:rsidRPr="009A123E">
        <w:rPr>
          <w:szCs w:val="18"/>
        </w:rPr>
        <w:t xml:space="preserve"> </w:t>
      </w:r>
      <w:r w:rsidRPr="009A123E">
        <w:rPr>
          <w:szCs w:val="18"/>
        </w:rPr>
        <w:t xml:space="preserve">objednatele seznam pracovníků, kteří budou na </w:t>
      </w:r>
      <w:r w:rsidR="003C3D53" w:rsidRPr="009A123E">
        <w:rPr>
          <w:szCs w:val="18"/>
        </w:rPr>
        <w:t>místě provádění díla</w:t>
      </w:r>
      <w:r w:rsidR="00182A6D" w:rsidRPr="009A123E">
        <w:rPr>
          <w:szCs w:val="18"/>
        </w:rPr>
        <w:t xml:space="preserve"> </w:t>
      </w:r>
      <w:r w:rsidRPr="009A123E">
        <w:rPr>
          <w:szCs w:val="18"/>
        </w:rPr>
        <w:t>vykonávat</w:t>
      </w:r>
      <w:r w:rsidR="00D04D67" w:rsidRPr="009A123E">
        <w:rPr>
          <w:szCs w:val="18"/>
        </w:rPr>
        <w:t xml:space="preserve"> práce</w:t>
      </w:r>
      <w:r w:rsidRPr="009A123E">
        <w:rPr>
          <w:szCs w:val="18"/>
        </w:rPr>
        <w:t>.</w:t>
      </w:r>
    </w:p>
    <w:p w14:paraId="38823399" w14:textId="66BFC910" w:rsidR="00A336CB" w:rsidRPr="009A123E" w:rsidRDefault="00AD5C73" w:rsidP="0001797D">
      <w:pPr>
        <w:pStyle w:val="rove2-slovantext"/>
        <w:rPr>
          <w:szCs w:val="18"/>
        </w:rPr>
      </w:pPr>
      <w:r w:rsidRPr="009A123E">
        <w:rPr>
          <w:szCs w:val="18"/>
        </w:rPr>
        <w:t>Objednatel je sám nebo prostřednictvím zástupce objednatele pro věci technické a TDI</w:t>
      </w:r>
      <w:r w:rsidR="005B160A" w:rsidRPr="009A123E">
        <w:rPr>
          <w:szCs w:val="18"/>
        </w:rPr>
        <w:t xml:space="preserve"> oprávněn kdykoli v době trvání této smlouvy kontrolovat a vyžádat si jakékoliv informace ohledně průběhu provádění díla.</w:t>
      </w:r>
      <w:r w:rsidR="00A336CB" w:rsidRPr="009A123E">
        <w:rPr>
          <w:szCs w:val="18"/>
        </w:rPr>
        <w:t xml:space="preserve"> </w:t>
      </w:r>
      <w:r w:rsidR="00A336CB" w:rsidRPr="009A123E">
        <w:rPr>
          <w:rFonts w:cs="Arial"/>
          <w:szCs w:val="18"/>
        </w:rPr>
        <w:t xml:space="preserve">Pro účely kontroly průběhu provádění díla organizuje objednatel kontrolní dny v termínech nezbytných pro řádné provádění kontroly, nejméně však jedenkrát za 2 týdny. Objednatel je povinen oznámit konání kontrolního dne písemně a nejméně </w:t>
      </w:r>
      <w:r w:rsidR="00F52D74" w:rsidRPr="009A123E">
        <w:rPr>
          <w:rFonts w:cs="Arial"/>
          <w:szCs w:val="18"/>
        </w:rPr>
        <w:t>dva dny</w:t>
      </w:r>
      <w:r w:rsidR="00A336CB" w:rsidRPr="009A123E">
        <w:rPr>
          <w:rFonts w:cs="Arial"/>
          <w:szCs w:val="18"/>
        </w:rPr>
        <w:t xml:space="preserve"> před jeho konáním</w:t>
      </w:r>
      <w:r w:rsidR="004702D1" w:rsidRPr="009A123E">
        <w:rPr>
          <w:rFonts w:cs="Arial"/>
          <w:szCs w:val="18"/>
        </w:rPr>
        <w:t>,</w:t>
      </w:r>
      <w:r w:rsidR="00F52D74" w:rsidRPr="009A123E">
        <w:rPr>
          <w:rFonts w:cs="Arial"/>
          <w:szCs w:val="18"/>
        </w:rPr>
        <w:t xml:space="preserve"> případně postačí uvedení termínu konání kontrolního dne ve stavebním deníku</w:t>
      </w:r>
      <w:r w:rsidR="00A336CB" w:rsidRPr="009A123E">
        <w:rPr>
          <w:rFonts w:cs="Arial"/>
          <w:szCs w:val="18"/>
        </w:rPr>
        <w:t xml:space="preserve">. Kontrolních dnů jsou povinni se zúčastnit zástupce objednatele pro věci technické, TDI, </w:t>
      </w:r>
      <w:r w:rsidR="00E738B8" w:rsidRPr="009A123E">
        <w:rPr>
          <w:rFonts w:cs="Arial"/>
          <w:szCs w:val="18"/>
        </w:rPr>
        <w:t>zpracovatel projektové dokumentace</w:t>
      </w:r>
      <w:r w:rsidR="00A336CB" w:rsidRPr="009A123E">
        <w:rPr>
          <w:rFonts w:cs="Arial"/>
          <w:szCs w:val="18"/>
        </w:rPr>
        <w:t xml:space="preserve">, </w:t>
      </w:r>
      <w:r w:rsidR="00A45FBC" w:rsidRPr="009A123E">
        <w:rPr>
          <w:szCs w:val="18"/>
        </w:rPr>
        <w:t>bezpečnostní technik</w:t>
      </w:r>
      <w:r w:rsidR="00A336CB" w:rsidRPr="009A123E">
        <w:rPr>
          <w:rFonts w:cs="Arial"/>
          <w:szCs w:val="18"/>
        </w:rPr>
        <w:t xml:space="preserve"> a zástupci </w:t>
      </w:r>
      <w:r w:rsidR="00A45FBC" w:rsidRPr="009A123E">
        <w:rPr>
          <w:rFonts w:cs="Arial"/>
          <w:szCs w:val="18"/>
        </w:rPr>
        <w:t>z</w:t>
      </w:r>
      <w:r w:rsidR="00A336CB" w:rsidRPr="009A123E">
        <w:rPr>
          <w:rFonts w:cs="Arial"/>
          <w:szCs w:val="18"/>
        </w:rPr>
        <w:t xml:space="preserve">hotovitele. Obsahem kontrolního dne je zejména zpráva </w:t>
      </w:r>
      <w:r w:rsidR="00A336CB" w:rsidRPr="009A123E">
        <w:rPr>
          <w:szCs w:val="18"/>
        </w:rPr>
        <w:t>zh</w:t>
      </w:r>
      <w:r w:rsidR="00A336CB" w:rsidRPr="009A123E">
        <w:rPr>
          <w:rFonts w:cs="Arial"/>
          <w:szCs w:val="18"/>
        </w:rPr>
        <w:t xml:space="preserve">otovitele o postupu prací, kontrola časového a finančního plnění provádění prací, připomínky a podněty </w:t>
      </w:r>
      <w:r w:rsidR="00A336CB" w:rsidRPr="009A123E">
        <w:rPr>
          <w:szCs w:val="18"/>
        </w:rPr>
        <w:t>TDI</w:t>
      </w:r>
      <w:r w:rsidR="00E738B8" w:rsidRPr="009A123E">
        <w:rPr>
          <w:szCs w:val="18"/>
        </w:rPr>
        <w:t>,</w:t>
      </w:r>
      <w:r w:rsidR="00A336CB" w:rsidRPr="009A123E">
        <w:rPr>
          <w:rFonts w:cs="Arial"/>
          <w:szCs w:val="18"/>
        </w:rPr>
        <w:t xml:space="preserve"> </w:t>
      </w:r>
      <w:r w:rsidR="00E738B8" w:rsidRPr="009A123E">
        <w:rPr>
          <w:szCs w:val="18"/>
        </w:rPr>
        <w:t>zpracovatele projektové dokumentace</w:t>
      </w:r>
      <w:r w:rsidR="00A336CB" w:rsidRPr="009A123E">
        <w:rPr>
          <w:rFonts w:cs="Arial"/>
          <w:szCs w:val="18"/>
        </w:rPr>
        <w:t xml:space="preserve"> a stanovení případných nápravných opatření a úkolů.</w:t>
      </w:r>
      <w:r w:rsidR="00A336CB" w:rsidRPr="009A123E">
        <w:rPr>
          <w:szCs w:val="18"/>
        </w:rPr>
        <w:t xml:space="preserve"> </w:t>
      </w:r>
      <w:r w:rsidR="00A336CB" w:rsidRPr="009A123E">
        <w:rPr>
          <w:rFonts w:cs="Arial"/>
          <w:szCs w:val="18"/>
        </w:rPr>
        <w:t xml:space="preserve">Objednatel pořizuje z kontrolního dne zápis o jednání, který písemně předá všem zúčastněným. Zhotovitel zapisuje datum konání kontrolního dne a jeho závěry do stavebního deníku. </w:t>
      </w:r>
    </w:p>
    <w:p w14:paraId="76025456" w14:textId="77777777" w:rsidR="004610C0" w:rsidRPr="009A123E" w:rsidRDefault="004610C0" w:rsidP="0001797D">
      <w:pPr>
        <w:pStyle w:val="rove2-slovantext"/>
        <w:rPr>
          <w:szCs w:val="18"/>
        </w:rPr>
      </w:pPr>
      <w:r w:rsidRPr="009A123E">
        <w:rPr>
          <w:szCs w:val="18"/>
        </w:rPr>
        <w:t>Zhotovitel je povinen vyzvat objednatele předem ke kontrole a prověření prací, které v dalším postupu budou zakryty nebo se stanou nepřístupnými, a to zápisem ve stavebním deníku</w:t>
      </w:r>
      <w:r w:rsidR="00A336CB" w:rsidRPr="009A123E">
        <w:rPr>
          <w:szCs w:val="18"/>
        </w:rPr>
        <w:t>, a to nejméně 3 pracovní dny předem</w:t>
      </w:r>
      <w:r w:rsidRPr="009A123E">
        <w:rPr>
          <w:szCs w:val="18"/>
        </w:rPr>
        <w:t>. Neučiní-li tak, je povinen na žádost objednatele odkrýt práce, které byly zakryty nebo které se staly nepřístupnými, na svůj náklad.</w:t>
      </w:r>
    </w:p>
    <w:p w14:paraId="526A6CB0" w14:textId="77777777" w:rsidR="004610C0" w:rsidRPr="009A123E" w:rsidRDefault="004610C0" w:rsidP="00073CDD">
      <w:pPr>
        <w:pStyle w:val="rove2-slovantext"/>
        <w:spacing w:after="0"/>
        <w:rPr>
          <w:szCs w:val="18"/>
        </w:rPr>
      </w:pPr>
      <w:r w:rsidRPr="009A123E">
        <w:rPr>
          <w:szCs w:val="18"/>
        </w:rPr>
        <w:t xml:space="preserve">Zhotovitel v plné míře zodpovídá za bezpečnost a ochranu zdraví osob v prostoru </w:t>
      </w:r>
      <w:r w:rsidR="003C3D53" w:rsidRPr="009A123E">
        <w:rPr>
          <w:szCs w:val="18"/>
        </w:rPr>
        <w:t>provádění díla, popřípadě té části</w:t>
      </w:r>
      <w:r w:rsidRPr="009A123E">
        <w:rPr>
          <w:szCs w:val="18"/>
        </w:rPr>
        <w:t>, ve které provádí práce ke zhotovení díla, a zabezpečí jejich vybavení ochrannými pomůckami.</w:t>
      </w:r>
    </w:p>
    <w:p w14:paraId="57D8891B" w14:textId="77777777" w:rsidR="004610C0" w:rsidRPr="009A123E" w:rsidRDefault="004610C0" w:rsidP="00073CDD">
      <w:pPr>
        <w:pStyle w:val="rove3-slovantext"/>
        <w:spacing w:before="40" w:after="0" w:line="276" w:lineRule="auto"/>
        <w:rPr>
          <w:szCs w:val="18"/>
        </w:rPr>
      </w:pPr>
      <w:r w:rsidRPr="009A123E">
        <w:rPr>
          <w:szCs w:val="18"/>
        </w:rPr>
        <w:lastRenderedPageBreak/>
        <w:t>Všichni pracovníci zhotovitele v</w:t>
      </w:r>
      <w:r w:rsidR="003C3D53" w:rsidRPr="009A123E">
        <w:rPr>
          <w:szCs w:val="18"/>
        </w:rPr>
        <w:t xml:space="preserve"> daném </w:t>
      </w:r>
      <w:r w:rsidRPr="009A123E">
        <w:rPr>
          <w:szCs w:val="18"/>
        </w:rPr>
        <w:t xml:space="preserve">prostoru </w:t>
      </w:r>
      <w:r w:rsidR="003C3D53" w:rsidRPr="009A123E">
        <w:rPr>
          <w:szCs w:val="18"/>
        </w:rPr>
        <w:t xml:space="preserve">místa plnění </w:t>
      </w:r>
      <w:r w:rsidRPr="009A123E">
        <w:rPr>
          <w:szCs w:val="18"/>
        </w:rPr>
        <w:t xml:space="preserve">budou vybaveni ochrannými </w:t>
      </w:r>
      <w:r w:rsidR="004C2FF5" w:rsidRPr="009A123E">
        <w:rPr>
          <w:szCs w:val="18"/>
        </w:rPr>
        <w:t xml:space="preserve">pomůckami, obzvláště </w:t>
      </w:r>
      <w:r w:rsidRPr="009A123E">
        <w:rPr>
          <w:szCs w:val="18"/>
        </w:rPr>
        <w:t>přilbami.</w:t>
      </w:r>
    </w:p>
    <w:p w14:paraId="2910C39A" w14:textId="67B1CD47" w:rsidR="004610C0" w:rsidRPr="009A123E" w:rsidRDefault="004610C0" w:rsidP="00073CDD">
      <w:pPr>
        <w:pStyle w:val="rove3-slovantext"/>
        <w:spacing w:before="40" w:after="0" w:line="276" w:lineRule="auto"/>
        <w:rPr>
          <w:szCs w:val="18"/>
        </w:rPr>
      </w:pPr>
      <w:r w:rsidRPr="009A123E">
        <w:rPr>
          <w:szCs w:val="18"/>
        </w:rPr>
        <w:t xml:space="preserve">Pracovníci zhotovitele nesmí v prostoru staveniště požívat alkohol nebo jiné omamné či psychotropní látky, ani tyto do </w:t>
      </w:r>
      <w:r w:rsidR="003C3D53" w:rsidRPr="009A123E">
        <w:rPr>
          <w:szCs w:val="18"/>
        </w:rPr>
        <w:t xml:space="preserve">daného </w:t>
      </w:r>
      <w:r w:rsidRPr="009A123E">
        <w:rPr>
          <w:szCs w:val="18"/>
        </w:rPr>
        <w:t>prostoru donášet</w:t>
      </w:r>
      <w:r w:rsidR="009C3304" w:rsidRPr="009A123E">
        <w:rPr>
          <w:szCs w:val="18"/>
        </w:rPr>
        <w:t xml:space="preserve"> nebo přechovávat</w:t>
      </w:r>
      <w:r w:rsidR="00C1116F" w:rsidRPr="009A123E">
        <w:rPr>
          <w:szCs w:val="18"/>
        </w:rPr>
        <w:t>, a jsou povinni se na </w:t>
      </w:r>
      <w:r w:rsidRPr="009A123E">
        <w:rPr>
          <w:szCs w:val="18"/>
        </w:rPr>
        <w:t>požádání objednatele podrobit dechové zkoušce. Vydat pokyn k dechové zkoušce jsou oprávněni tito pracovníci</w:t>
      </w:r>
      <w:r w:rsidR="004702D1" w:rsidRPr="009A123E">
        <w:rPr>
          <w:szCs w:val="18"/>
        </w:rPr>
        <w:t xml:space="preserve"> objednatele: TDI, zástupci </w:t>
      </w:r>
      <w:r w:rsidR="00BB1098" w:rsidRPr="009A123E">
        <w:rPr>
          <w:szCs w:val="18"/>
        </w:rPr>
        <w:t>ve věcech technických,</w:t>
      </w:r>
      <w:r w:rsidR="009C3304" w:rsidRPr="009A123E">
        <w:rPr>
          <w:szCs w:val="18"/>
        </w:rPr>
        <w:t> </w:t>
      </w:r>
      <w:r w:rsidRPr="009A123E">
        <w:rPr>
          <w:szCs w:val="18"/>
        </w:rPr>
        <w:t>bezpečnostní technik.</w:t>
      </w:r>
      <w:r w:rsidR="009C3304" w:rsidRPr="009A123E">
        <w:rPr>
          <w:szCs w:val="18"/>
        </w:rPr>
        <w:t xml:space="preserve"> Pracovníci zhotovitele jsou povinni se této zkoušce podrobit a zhotovitel je povinen své pracovníky k této povinnosti zavázat a informovat.</w:t>
      </w:r>
    </w:p>
    <w:p w14:paraId="032CA8EA" w14:textId="77777777" w:rsidR="004610C0" w:rsidRPr="009A123E" w:rsidRDefault="004610C0" w:rsidP="00073CDD">
      <w:pPr>
        <w:pStyle w:val="rove3-slovantext"/>
        <w:spacing w:before="40" w:after="0" w:line="276" w:lineRule="auto"/>
        <w:rPr>
          <w:szCs w:val="18"/>
        </w:rPr>
      </w:pPr>
      <w:r w:rsidRPr="009A123E">
        <w:rPr>
          <w:szCs w:val="18"/>
        </w:rPr>
        <w:t>Všichni pracovníci zhotovitele jsou povinni bezodkladně ohlásit každý pracovní úraz odpovědnému zástupci o</w:t>
      </w:r>
      <w:r w:rsidR="00BB1098" w:rsidRPr="009A123E">
        <w:rPr>
          <w:szCs w:val="18"/>
        </w:rPr>
        <w:t>bjednatele (TDI, zástupce ve věcech technických ze strany objednatel</w:t>
      </w:r>
      <w:r w:rsidRPr="009A123E">
        <w:rPr>
          <w:szCs w:val="18"/>
        </w:rPr>
        <w:t>) a účinně spolupracovat na vyšetření tak</w:t>
      </w:r>
      <w:r w:rsidR="00BB1098" w:rsidRPr="009A123E">
        <w:rPr>
          <w:szCs w:val="18"/>
        </w:rPr>
        <w:t>ového úrazu.</w:t>
      </w:r>
    </w:p>
    <w:p w14:paraId="6358D4CC" w14:textId="77777777" w:rsidR="004610C0" w:rsidRPr="009A123E" w:rsidRDefault="004610C0" w:rsidP="0001797D">
      <w:pPr>
        <w:pStyle w:val="rove2-slovantext"/>
        <w:rPr>
          <w:szCs w:val="18"/>
        </w:rPr>
      </w:pPr>
      <w:r w:rsidRPr="009A123E">
        <w:rPr>
          <w:szCs w:val="18"/>
        </w:rPr>
        <w:t xml:space="preserve">Veškeré odborné práce musí vykonávat pracovníci zhotovitele nebo jeho </w:t>
      </w:r>
      <w:r w:rsidR="001E2534" w:rsidRPr="009A123E">
        <w:rPr>
          <w:szCs w:val="18"/>
        </w:rPr>
        <w:t>pod</w:t>
      </w:r>
      <w:r w:rsidRPr="009A123E">
        <w:rPr>
          <w:szCs w:val="18"/>
        </w:rPr>
        <w:t>dodavatelů, mající příslušnou kvalifikaci. Doklad o kvalifikaci pracovníků je zhotovitel povinen předložit objednateli ke</w:t>
      </w:r>
      <w:r w:rsidR="00A35CA9" w:rsidRPr="009A123E">
        <w:rPr>
          <w:szCs w:val="18"/>
        </w:rPr>
        <w:t> </w:t>
      </w:r>
      <w:r w:rsidRPr="009A123E">
        <w:rPr>
          <w:szCs w:val="18"/>
        </w:rPr>
        <w:t xml:space="preserve">dni podpisu </w:t>
      </w:r>
      <w:r w:rsidR="00847C2F" w:rsidRPr="009A123E">
        <w:rPr>
          <w:szCs w:val="18"/>
        </w:rPr>
        <w:t>této smlouvy</w:t>
      </w:r>
      <w:r w:rsidRPr="009A123E">
        <w:rPr>
          <w:szCs w:val="18"/>
        </w:rPr>
        <w:t>. Zhotovitel je povinen použít ke zhotovení díla pouze taková zařízení a</w:t>
      </w:r>
      <w:r w:rsidR="00487A77" w:rsidRPr="009A123E">
        <w:rPr>
          <w:szCs w:val="18"/>
        </w:rPr>
        <w:t> </w:t>
      </w:r>
      <w:r w:rsidRPr="009A123E">
        <w:rPr>
          <w:szCs w:val="18"/>
        </w:rPr>
        <w:t>stroje, jejichž technický stav je v souladu s příslušnými právními a provozními předpisy a jejichž provoz (užití) je na území České republiky schválen.</w:t>
      </w:r>
    </w:p>
    <w:p w14:paraId="61E8945D" w14:textId="77777777" w:rsidR="00BC165C" w:rsidRPr="009A123E" w:rsidRDefault="00BC165C" w:rsidP="0001797D">
      <w:pPr>
        <w:pStyle w:val="rove2-slovantext"/>
        <w:rPr>
          <w:szCs w:val="18"/>
        </w:rPr>
      </w:pPr>
      <w:r w:rsidRPr="009A123E">
        <w:rPr>
          <w:szCs w:val="18"/>
        </w:rPr>
        <w:t>Zhotovitel je při činnosti dle této smlouvy povinen důsledně dodržovat právní předpisy o</w:t>
      </w:r>
      <w:r w:rsidR="00487A77" w:rsidRPr="009A123E">
        <w:rPr>
          <w:szCs w:val="18"/>
        </w:rPr>
        <w:t> </w:t>
      </w:r>
      <w:r w:rsidRPr="009A123E">
        <w:rPr>
          <w:szCs w:val="18"/>
        </w:rPr>
        <w:t xml:space="preserve">zaměstnanosti, zejména zákon </w:t>
      </w:r>
      <w:r w:rsidR="00922B6A" w:rsidRPr="009A123E">
        <w:rPr>
          <w:szCs w:val="18"/>
        </w:rPr>
        <w:t>č. </w:t>
      </w:r>
      <w:r w:rsidRPr="009A123E">
        <w:rPr>
          <w:szCs w:val="18"/>
        </w:rPr>
        <w:t>435/2004 Sb. (o zaměstnanosti) v platném znění. Zhotovitel se zavazuje svoji činnost provádět</w:t>
      </w:r>
      <w:r w:rsidR="005135A9" w:rsidRPr="009A123E">
        <w:rPr>
          <w:szCs w:val="18"/>
        </w:rPr>
        <w:t xml:space="preserve"> s ohledem na ostatní ust</w:t>
      </w:r>
      <w:r w:rsidR="00FA7427" w:rsidRPr="009A123E">
        <w:rPr>
          <w:szCs w:val="18"/>
        </w:rPr>
        <w:t>a</w:t>
      </w:r>
      <w:r w:rsidR="005135A9" w:rsidRPr="009A123E">
        <w:rPr>
          <w:szCs w:val="18"/>
        </w:rPr>
        <w:t>novení této smlouvy</w:t>
      </w:r>
      <w:r w:rsidRPr="009A123E">
        <w:rPr>
          <w:szCs w:val="18"/>
        </w:rPr>
        <w:t xml:space="preserve"> svými zaměstnanci</w:t>
      </w:r>
      <w:r w:rsidR="005135A9" w:rsidRPr="009A123E">
        <w:rPr>
          <w:szCs w:val="18"/>
        </w:rPr>
        <w:t xml:space="preserve"> v řádném pracovním poměru, prostřednictvím jiného zaměstnavatele, popř. jiným způsobem v souladu s výše uvedeným zákonem, ostatními právními předpisy a stanovisky MPSV ČR a MF ČR. Zhotovitel odpovídá objednateli za škodu vzniklou v důsledku případných sankcí uložených objed</w:t>
      </w:r>
      <w:r w:rsidR="00FA7427" w:rsidRPr="009A123E">
        <w:rPr>
          <w:szCs w:val="18"/>
        </w:rPr>
        <w:t>n</w:t>
      </w:r>
      <w:r w:rsidR="005135A9" w:rsidRPr="009A123E">
        <w:rPr>
          <w:szCs w:val="18"/>
        </w:rPr>
        <w:t>ateli za porušení předpisů o zaměstnanosti</w:t>
      </w:r>
      <w:r w:rsidR="007824F3" w:rsidRPr="009A123E">
        <w:rPr>
          <w:szCs w:val="18"/>
        </w:rPr>
        <w:t xml:space="preserve"> a nelegálním zaměstnávání </w:t>
      </w:r>
      <w:r w:rsidR="005135A9" w:rsidRPr="009A123E">
        <w:rPr>
          <w:szCs w:val="18"/>
        </w:rPr>
        <w:t>v</w:t>
      </w:r>
      <w:r w:rsidR="00487A77" w:rsidRPr="009A123E">
        <w:rPr>
          <w:szCs w:val="18"/>
        </w:rPr>
        <w:t> </w:t>
      </w:r>
      <w:r w:rsidR="005135A9" w:rsidRPr="009A123E">
        <w:rPr>
          <w:szCs w:val="18"/>
        </w:rPr>
        <w:t>souvislosti s osobami, jejichž prostřednictvím zhotovitel zajišťoval svoji činnost dle této smlouvy nebo v souvislosti s</w:t>
      </w:r>
      <w:r w:rsidR="005074F9" w:rsidRPr="009A123E">
        <w:rPr>
          <w:szCs w:val="18"/>
        </w:rPr>
        <w:t> </w:t>
      </w:r>
      <w:r w:rsidR="005135A9" w:rsidRPr="009A123E">
        <w:rPr>
          <w:szCs w:val="18"/>
        </w:rPr>
        <w:t>osobami</w:t>
      </w:r>
      <w:r w:rsidR="005074F9" w:rsidRPr="009A123E">
        <w:rPr>
          <w:szCs w:val="18"/>
        </w:rPr>
        <w:t>,</w:t>
      </w:r>
      <w:r w:rsidR="005135A9" w:rsidRPr="009A123E">
        <w:rPr>
          <w:szCs w:val="18"/>
        </w:rPr>
        <w:t xml:space="preserve"> které se nacházely </w:t>
      </w:r>
      <w:r w:rsidR="003C3D53" w:rsidRPr="009A123E">
        <w:rPr>
          <w:szCs w:val="18"/>
        </w:rPr>
        <w:t>v místě provádění díla</w:t>
      </w:r>
      <w:r w:rsidR="005135A9" w:rsidRPr="009A123E">
        <w:rPr>
          <w:szCs w:val="18"/>
        </w:rPr>
        <w:t xml:space="preserve"> v prostoru prací </w:t>
      </w:r>
      <w:r w:rsidR="007824F3" w:rsidRPr="009A123E">
        <w:rPr>
          <w:szCs w:val="18"/>
        </w:rPr>
        <w:t>zhotovitele</w:t>
      </w:r>
      <w:r w:rsidR="005135A9" w:rsidRPr="009A123E">
        <w:rPr>
          <w:szCs w:val="18"/>
        </w:rPr>
        <w:t>.</w:t>
      </w:r>
      <w:r w:rsidR="007824F3" w:rsidRPr="009A123E">
        <w:rPr>
          <w:szCs w:val="18"/>
        </w:rPr>
        <w:t xml:space="preserve"> Škodu vzniklou objednateli uložením výše uvedených sankcí se zhotovitel zavazuje bez prodlení nahradit.</w:t>
      </w:r>
    </w:p>
    <w:p w14:paraId="3290A71A" w14:textId="77777777" w:rsidR="004610C0" w:rsidRPr="009A123E" w:rsidRDefault="00474C12" w:rsidP="0001797D">
      <w:pPr>
        <w:pStyle w:val="rove2-slovantext"/>
        <w:rPr>
          <w:szCs w:val="18"/>
        </w:rPr>
      </w:pPr>
      <w:r w:rsidRPr="009A123E">
        <w:rPr>
          <w:szCs w:val="18"/>
        </w:rPr>
        <w:t>V</w:t>
      </w:r>
      <w:r w:rsidR="004610C0" w:rsidRPr="009A123E">
        <w:rPr>
          <w:szCs w:val="18"/>
        </w:rPr>
        <w:t xml:space="preserve">eškerá vyhrazená technická zařízení (elektrická, zdvihací, plynová a tlaková) používaná </w:t>
      </w:r>
      <w:r w:rsidR="003C3D53" w:rsidRPr="009A123E">
        <w:rPr>
          <w:szCs w:val="18"/>
        </w:rPr>
        <w:t>v místě provádění díla</w:t>
      </w:r>
      <w:r w:rsidR="004610C0" w:rsidRPr="009A123E">
        <w:rPr>
          <w:szCs w:val="18"/>
        </w:rPr>
        <w:t xml:space="preserve"> při zhotovení předmětu díla dle </w:t>
      </w:r>
      <w:r w:rsidR="00847C2F" w:rsidRPr="009A123E">
        <w:rPr>
          <w:szCs w:val="18"/>
        </w:rPr>
        <w:t>této smlouvy</w:t>
      </w:r>
      <w:r w:rsidR="004610C0" w:rsidRPr="009A123E">
        <w:rPr>
          <w:szCs w:val="18"/>
        </w:rPr>
        <w:t xml:space="preserve"> musí mít platnou revizi dle příslušných předpisů a musí být průběžně podrobována předepsaným zkouškám a revizím. Obsluha takových zařízení musí být prokazatelně odborně způsobilá, stejně tak obsluha jiných zařízení a strojů, jejichž provoz vyžaduje zvláštní odbornou způsobilost (například obsluha zemních strojů, vysokozdvižných vozíků, stavba a bourání </w:t>
      </w:r>
      <w:proofErr w:type="gramStart"/>
      <w:r w:rsidR="004610C0" w:rsidRPr="009A123E">
        <w:rPr>
          <w:szCs w:val="18"/>
        </w:rPr>
        <w:t>lešení,</w:t>
      </w:r>
      <w:proofErr w:type="gramEnd"/>
      <w:r w:rsidR="004610C0" w:rsidRPr="009A123E">
        <w:rPr>
          <w:szCs w:val="18"/>
        </w:rPr>
        <w:t xml:space="preserve"> apod.).</w:t>
      </w:r>
    </w:p>
    <w:p w14:paraId="726758D3" w14:textId="77777777" w:rsidR="00AD5C73" w:rsidRPr="009A123E" w:rsidRDefault="004610C0" w:rsidP="0001797D">
      <w:pPr>
        <w:pStyle w:val="rove2-slovantext"/>
        <w:rPr>
          <w:szCs w:val="18"/>
        </w:rPr>
      </w:pPr>
      <w:r w:rsidRPr="009A123E">
        <w:rPr>
          <w:szCs w:val="18"/>
        </w:rPr>
        <w:t>Veškerá vozidla, stroje a zřízení zhotovitele používaná na staveništi musí být v takovém technickém stavu, který odpovídá platným předpisům a normá</w:t>
      </w:r>
      <w:r w:rsidR="00BB1098" w:rsidRPr="009A123E">
        <w:rPr>
          <w:szCs w:val="18"/>
        </w:rPr>
        <w:t xml:space="preserve">m, a to zejména z hlediska </w:t>
      </w:r>
      <w:r w:rsidR="00C1116F" w:rsidRPr="009A123E">
        <w:rPr>
          <w:szCs w:val="18"/>
        </w:rPr>
        <w:t>bezpečnosti práce a </w:t>
      </w:r>
      <w:r w:rsidRPr="009A123E">
        <w:rPr>
          <w:szCs w:val="18"/>
        </w:rPr>
        <w:t>ochrany životního prostředí. Doklady o technické způsobilosti vozidel, strojů a</w:t>
      </w:r>
      <w:r w:rsidR="00487A77" w:rsidRPr="009A123E">
        <w:rPr>
          <w:szCs w:val="18"/>
        </w:rPr>
        <w:t> </w:t>
      </w:r>
      <w:r w:rsidRPr="009A123E">
        <w:rPr>
          <w:szCs w:val="18"/>
        </w:rPr>
        <w:t>zařízení je zhotovitel povinen na požádání objednateli předložit.</w:t>
      </w:r>
    </w:p>
    <w:p w14:paraId="01C78254" w14:textId="77777777" w:rsidR="004610C0" w:rsidRPr="009A123E" w:rsidRDefault="004610C0" w:rsidP="0001797D">
      <w:pPr>
        <w:pStyle w:val="rove2-slovantext"/>
        <w:rPr>
          <w:szCs w:val="18"/>
        </w:rPr>
      </w:pPr>
      <w:r w:rsidRPr="009A123E">
        <w:rPr>
          <w:szCs w:val="18"/>
        </w:rPr>
        <w:t>Pokud činností zhotovitele dojde ke znečištění veřejných komunikací, je zhotovitel povinen neprodleně tyto uvést do původního stavu. Jestliže v</w:t>
      </w:r>
      <w:r w:rsidR="001B6C67" w:rsidRPr="009A123E">
        <w:rPr>
          <w:szCs w:val="18"/>
        </w:rPr>
        <w:t> </w:t>
      </w:r>
      <w:r w:rsidRPr="009A123E">
        <w:rPr>
          <w:szCs w:val="18"/>
        </w:rPr>
        <w:t>souvislosti s</w:t>
      </w:r>
      <w:r w:rsidR="001B6C67" w:rsidRPr="009A123E">
        <w:rPr>
          <w:szCs w:val="18"/>
        </w:rPr>
        <w:t> </w:t>
      </w:r>
      <w:r w:rsidRPr="009A123E">
        <w:rPr>
          <w:szCs w:val="18"/>
        </w:rPr>
        <w:t>prováděním prací bude třeba umístit nebo přemístit dopravní značky podle předpisu o pozemních komunikacích, obstará tyto práce zhotovitel. Všechny náklady s</w:t>
      </w:r>
      <w:r w:rsidR="001B6C67" w:rsidRPr="009A123E">
        <w:rPr>
          <w:szCs w:val="18"/>
        </w:rPr>
        <w:t> </w:t>
      </w:r>
      <w:r w:rsidRPr="009A123E">
        <w:rPr>
          <w:szCs w:val="18"/>
        </w:rPr>
        <w:t>tím spojené jsou zahrnuty ve sjednané ceně díla.</w:t>
      </w:r>
    </w:p>
    <w:p w14:paraId="5DDF84BD" w14:textId="77777777" w:rsidR="004610C0" w:rsidRPr="009A123E" w:rsidRDefault="004610C0" w:rsidP="0001797D">
      <w:pPr>
        <w:pStyle w:val="rove2-slovantext"/>
        <w:rPr>
          <w:szCs w:val="18"/>
        </w:rPr>
      </w:pPr>
      <w:r w:rsidRPr="009A123E">
        <w:rPr>
          <w:szCs w:val="18"/>
        </w:rPr>
        <w:t>Zhotovitel je povinen se při provádění prací ke zhotovení díla řídit obecnými právními předpisy, případně pokyny objednatele, souvisejícími s</w:t>
      </w:r>
      <w:r w:rsidR="001B6C67" w:rsidRPr="009A123E">
        <w:rPr>
          <w:szCs w:val="18"/>
        </w:rPr>
        <w:t> </w:t>
      </w:r>
      <w:r w:rsidRPr="009A123E">
        <w:rPr>
          <w:szCs w:val="18"/>
        </w:rPr>
        <w:t>nakládáním a likvidací odpadů, vzniklých činností zhotovitele, zacházením s</w:t>
      </w:r>
      <w:r w:rsidR="001B6C67" w:rsidRPr="009A123E">
        <w:rPr>
          <w:szCs w:val="18"/>
        </w:rPr>
        <w:t> </w:t>
      </w:r>
      <w:r w:rsidRPr="009A123E">
        <w:rPr>
          <w:szCs w:val="18"/>
        </w:rPr>
        <w:t>chemickými a nebezpečnými látkami a protipožární ochranou. Veškeré náklady s</w:t>
      </w:r>
      <w:r w:rsidR="001B6C67" w:rsidRPr="009A123E">
        <w:rPr>
          <w:szCs w:val="18"/>
        </w:rPr>
        <w:t> </w:t>
      </w:r>
      <w:r w:rsidRPr="009A123E">
        <w:rPr>
          <w:szCs w:val="18"/>
        </w:rPr>
        <w:t>tím spojené nese zhotovitel. Pokud porušením těchto předpisů vznikne jakákoliv škoda, nese veškeré vzniklé náklady zhotovitel.</w:t>
      </w:r>
    </w:p>
    <w:p w14:paraId="62F437A7" w14:textId="77777777" w:rsidR="003C3D53" w:rsidRPr="009A123E" w:rsidRDefault="003C3D53" w:rsidP="0001797D">
      <w:pPr>
        <w:pStyle w:val="rove2-slovantext"/>
        <w:rPr>
          <w:szCs w:val="18"/>
        </w:rPr>
      </w:pPr>
      <w:r w:rsidRPr="009A123E">
        <w:rPr>
          <w:szCs w:val="18"/>
        </w:rPr>
        <w:lastRenderedPageBreak/>
        <w:t>Při realizaci díla je zhotovitel povinen postupovat takovým způsobem, aby stavba neměla nepříznivý dopad na životní prostředí.</w:t>
      </w:r>
    </w:p>
    <w:p w14:paraId="4E07EF36" w14:textId="77777777" w:rsidR="004610C0" w:rsidRPr="009A123E" w:rsidRDefault="004610C0" w:rsidP="0001797D">
      <w:pPr>
        <w:pStyle w:val="rove2-slovantext"/>
        <w:rPr>
          <w:szCs w:val="18"/>
        </w:rPr>
      </w:pPr>
      <w:r w:rsidRPr="009A123E">
        <w:rPr>
          <w:szCs w:val="18"/>
        </w:rPr>
        <w:t>Pokud činností zhotovitele dojde ke způsobení škody objednateli nebo jiným subjektům z</w:t>
      </w:r>
      <w:r w:rsidR="001B6C67" w:rsidRPr="009A123E">
        <w:rPr>
          <w:szCs w:val="18"/>
        </w:rPr>
        <w:t> </w:t>
      </w:r>
      <w:r w:rsidRPr="009A123E">
        <w:rPr>
          <w:szCs w:val="18"/>
        </w:rPr>
        <w:t>titulu opomenutí, nedbalosti nebo neplněním podmínek vyplývajících ze zákona, ČSN nebo jiných norem nebo vyplývajících z</w:t>
      </w:r>
      <w:r w:rsidR="001B6C67" w:rsidRPr="009A123E">
        <w:rPr>
          <w:szCs w:val="18"/>
        </w:rPr>
        <w:t> </w:t>
      </w:r>
      <w:r w:rsidRPr="009A123E">
        <w:rPr>
          <w:szCs w:val="18"/>
        </w:rPr>
        <w:t>této smlouvy, je zhotovitel povinen bez zbytečného odkladu tuto škodu odstranit a není-li to možné, tak prokázanou škodu finančně uhradit. Veškeré náklady s</w:t>
      </w:r>
      <w:r w:rsidR="001B6C67" w:rsidRPr="009A123E">
        <w:rPr>
          <w:szCs w:val="18"/>
        </w:rPr>
        <w:t> </w:t>
      </w:r>
      <w:r w:rsidRPr="009A123E">
        <w:rPr>
          <w:szCs w:val="18"/>
        </w:rPr>
        <w:t>tím spojené nese zhotovitel.</w:t>
      </w:r>
    </w:p>
    <w:p w14:paraId="2170D9E3" w14:textId="77777777" w:rsidR="00943B89" w:rsidRPr="009A123E" w:rsidRDefault="00943B89" w:rsidP="0001797D">
      <w:pPr>
        <w:pStyle w:val="rove2-slovantext"/>
        <w:rPr>
          <w:szCs w:val="18"/>
        </w:rPr>
      </w:pPr>
      <w:r w:rsidRPr="009A123E">
        <w:rPr>
          <w:szCs w:val="18"/>
        </w:rPr>
        <w:t xml:space="preserve">Zhotovitel se zavazuje provést dílo pouze prostřednictvím </w:t>
      </w:r>
      <w:r w:rsidR="001E2534" w:rsidRPr="009A123E">
        <w:rPr>
          <w:szCs w:val="18"/>
        </w:rPr>
        <w:t>pod</w:t>
      </w:r>
      <w:r w:rsidRPr="009A123E">
        <w:rPr>
          <w:szCs w:val="18"/>
        </w:rPr>
        <w:t>dodavatelů, kteří jsou uvedeni v</w:t>
      </w:r>
      <w:r w:rsidR="001B6C67" w:rsidRPr="009A123E">
        <w:rPr>
          <w:szCs w:val="18"/>
        </w:rPr>
        <w:t> </w:t>
      </w:r>
      <w:r w:rsidR="00182A6D" w:rsidRPr="009A123E">
        <w:rPr>
          <w:szCs w:val="18"/>
        </w:rPr>
        <w:t>P</w:t>
      </w:r>
      <w:r w:rsidR="00696816" w:rsidRPr="009A123E">
        <w:rPr>
          <w:szCs w:val="18"/>
        </w:rPr>
        <w:t>říloze</w:t>
      </w:r>
      <w:r w:rsidRPr="009A123E">
        <w:rPr>
          <w:szCs w:val="18"/>
        </w:rPr>
        <w:t xml:space="preserve"> </w:t>
      </w:r>
      <w:r w:rsidR="00922B6A" w:rsidRPr="009A123E">
        <w:rPr>
          <w:szCs w:val="18"/>
        </w:rPr>
        <w:t>č. </w:t>
      </w:r>
      <w:r w:rsidR="00691C5C" w:rsidRPr="009A123E">
        <w:rPr>
          <w:szCs w:val="18"/>
        </w:rPr>
        <w:t>3</w:t>
      </w:r>
      <w:r w:rsidR="001306BB" w:rsidRPr="009A123E">
        <w:rPr>
          <w:szCs w:val="18"/>
        </w:rPr>
        <w:t xml:space="preserve"> </w:t>
      </w:r>
      <w:r w:rsidR="00B47492" w:rsidRPr="009A123E">
        <w:rPr>
          <w:szCs w:val="18"/>
        </w:rPr>
        <w:t xml:space="preserve">této smlouvy </w:t>
      </w:r>
      <w:r w:rsidRPr="009A123E">
        <w:rPr>
          <w:szCs w:val="18"/>
        </w:rPr>
        <w:t xml:space="preserve">„Seznam </w:t>
      </w:r>
      <w:r w:rsidR="001E2534" w:rsidRPr="009A123E">
        <w:rPr>
          <w:szCs w:val="18"/>
        </w:rPr>
        <w:t>pod</w:t>
      </w:r>
      <w:r w:rsidRPr="009A123E">
        <w:rPr>
          <w:szCs w:val="18"/>
        </w:rPr>
        <w:t>dodavatelů“.</w:t>
      </w:r>
      <w:r w:rsidR="00BE1E9B" w:rsidRPr="009A123E">
        <w:rPr>
          <w:szCs w:val="18"/>
        </w:rPr>
        <w:t xml:space="preserve"> Změna </w:t>
      </w:r>
      <w:r w:rsidR="001E2534" w:rsidRPr="009A123E">
        <w:rPr>
          <w:szCs w:val="18"/>
        </w:rPr>
        <w:t>pod</w:t>
      </w:r>
      <w:r w:rsidR="00BE1E9B" w:rsidRPr="009A123E">
        <w:rPr>
          <w:szCs w:val="18"/>
        </w:rPr>
        <w:t>dodavatele je možná jen s</w:t>
      </w:r>
      <w:r w:rsidR="001B6C67" w:rsidRPr="009A123E">
        <w:rPr>
          <w:szCs w:val="18"/>
        </w:rPr>
        <w:t> </w:t>
      </w:r>
      <w:r w:rsidR="00BE1E9B" w:rsidRPr="009A123E">
        <w:rPr>
          <w:szCs w:val="18"/>
        </w:rPr>
        <w:t>výslovným písemným souhlasem objednatele.</w:t>
      </w:r>
    </w:p>
    <w:p w14:paraId="0163A931" w14:textId="5D2EE845" w:rsidR="002C7602" w:rsidRPr="009A123E" w:rsidRDefault="00B6009F" w:rsidP="0001797D">
      <w:pPr>
        <w:pStyle w:val="rove2-slovantext"/>
        <w:rPr>
          <w:szCs w:val="18"/>
        </w:rPr>
      </w:pPr>
      <w:r w:rsidRPr="009A123E">
        <w:rPr>
          <w:szCs w:val="18"/>
        </w:rPr>
        <w:t xml:space="preserve">Zhotovitel </w:t>
      </w:r>
      <w:r w:rsidR="00A953D1" w:rsidRPr="009A123E">
        <w:rPr>
          <w:szCs w:val="18"/>
        </w:rPr>
        <w:t>je povinen předat objednateli nejpozději do</w:t>
      </w:r>
      <w:r w:rsidR="00C1116F" w:rsidRPr="009A123E">
        <w:rPr>
          <w:szCs w:val="18"/>
        </w:rPr>
        <w:t> </w:t>
      </w:r>
      <w:r w:rsidR="00A953D1" w:rsidRPr="009A123E">
        <w:rPr>
          <w:szCs w:val="18"/>
        </w:rPr>
        <w:t>60</w:t>
      </w:r>
      <w:r w:rsidR="00C1116F" w:rsidRPr="009A123E">
        <w:rPr>
          <w:szCs w:val="18"/>
        </w:rPr>
        <w:t> </w:t>
      </w:r>
      <w:r w:rsidR="00A953D1" w:rsidRPr="009A123E">
        <w:rPr>
          <w:szCs w:val="18"/>
        </w:rPr>
        <w:t xml:space="preserve">dnů od podpisu předávacího protokolu dle čl. </w:t>
      </w:r>
      <w:r w:rsidR="00831745" w:rsidRPr="009A123E">
        <w:rPr>
          <w:szCs w:val="18"/>
        </w:rPr>
        <w:fldChar w:fldCharType="begin"/>
      </w:r>
      <w:r w:rsidR="00831745" w:rsidRPr="009A123E">
        <w:rPr>
          <w:szCs w:val="18"/>
        </w:rPr>
        <w:instrText xml:space="preserve"> REF _Ref374529859 \n \h </w:instrText>
      </w:r>
      <w:r w:rsidR="00C720AB" w:rsidRPr="009A123E">
        <w:rPr>
          <w:szCs w:val="18"/>
        </w:rPr>
        <w:instrText xml:space="preserve"> \* MERGEFORMAT </w:instrText>
      </w:r>
      <w:r w:rsidR="00831745" w:rsidRPr="009A123E">
        <w:rPr>
          <w:szCs w:val="18"/>
        </w:rPr>
      </w:r>
      <w:r w:rsidR="00831745" w:rsidRPr="009A123E">
        <w:rPr>
          <w:szCs w:val="18"/>
        </w:rPr>
        <w:fldChar w:fldCharType="separate"/>
      </w:r>
      <w:r w:rsidR="00C70AF9">
        <w:rPr>
          <w:szCs w:val="18"/>
        </w:rPr>
        <w:t>IX</w:t>
      </w:r>
      <w:r w:rsidR="00831745" w:rsidRPr="009A123E">
        <w:rPr>
          <w:szCs w:val="18"/>
        </w:rPr>
        <w:fldChar w:fldCharType="end"/>
      </w:r>
      <w:r w:rsidR="00831745" w:rsidRPr="009A123E">
        <w:rPr>
          <w:szCs w:val="18"/>
        </w:rPr>
        <w:t>.</w:t>
      </w:r>
      <w:r w:rsidR="004330CB" w:rsidRPr="009A123E">
        <w:rPr>
          <w:szCs w:val="18"/>
        </w:rPr>
        <w:t xml:space="preserve"> </w:t>
      </w:r>
      <w:r w:rsidR="00943B89" w:rsidRPr="009A123E">
        <w:rPr>
          <w:szCs w:val="18"/>
        </w:rPr>
        <w:t>t</w:t>
      </w:r>
      <w:r w:rsidR="00A953D1" w:rsidRPr="009A123E">
        <w:rPr>
          <w:szCs w:val="18"/>
        </w:rPr>
        <w:t xml:space="preserve">éto smlouvy seznam </w:t>
      </w:r>
      <w:r w:rsidR="001E2534" w:rsidRPr="009A123E">
        <w:rPr>
          <w:szCs w:val="18"/>
        </w:rPr>
        <w:t>pod</w:t>
      </w:r>
      <w:r w:rsidR="002C7602" w:rsidRPr="009A123E">
        <w:rPr>
          <w:szCs w:val="18"/>
        </w:rPr>
        <w:t>dodavatelů, jimž za</w:t>
      </w:r>
      <w:r w:rsidR="00C1116F" w:rsidRPr="009A123E">
        <w:rPr>
          <w:szCs w:val="18"/>
        </w:rPr>
        <w:t> </w:t>
      </w:r>
      <w:r w:rsidR="002C7602" w:rsidRPr="009A123E">
        <w:rPr>
          <w:szCs w:val="18"/>
        </w:rPr>
        <w:t xml:space="preserve">plnění </w:t>
      </w:r>
      <w:r w:rsidR="001E2534" w:rsidRPr="009A123E">
        <w:rPr>
          <w:szCs w:val="18"/>
        </w:rPr>
        <w:t>pod</w:t>
      </w:r>
      <w:r w:rsidR="002C7602" w:rsidRPr="009A123E">
        <w:rPr>
          <w:szCs w:val="18"/>
        </w:rPr>
        <w:t>dodávky uhradil více než 10</w:t>
      </w:r>
      <w:r w:rsidR="00E16546" w:rsidRPr="009A123E">
        <w:rPr>
          <w:szCs w:val="18"/>
        </w:rPr>
        <w:t> </w:t>
      </w:r>
      <w:r w:rsidR="002C7602" w:rsidRPr="009A123E">
        <w:rPr>
          <w:szCs w:val="18"/>
        </w:rPr>
        <w:t>% z</w:t>
      </w:r>
      <w:r w:rsidR="001B6C67" w:rsidRPr="009A123E">
        <w:rPr>
          <w:szCs w:val="18"/>
        </w:rPr>
        <w:t> </w:t>
      </w:r>
      <w:r w:rsidR="002C7602" w:rsidRPr="009A123E">
        <w:rPr>
          <w:szCs w:val="18"/>
        </w:rPr>
        <w:t xml:space="preserve">ceny díla. Má-li </w:t>
      </w:r>
      <w:r w:rsidR="001E2534" w:rsidRPr="009A123E">
        <w:rPr>
          <w:szCs w:val="18"/>
        </w:rPr>
        <w:t>pod</w:t>
      </w:r>
      <w:r w:rsidR="002C7602" w:rsidRPr="009A123E">
        <w:rPr>
          <w:szCs w:val="18"/>
        </w:rPr>
        <w:t>dodavatel formu akciové společnosti</w:t>
      </w:r>
      <w:r w:rsidR="00812C69" w:rsidRPr="009A123E">
        <w:rPr>
          <w:szCs w:val="18"/>
        </w:rPr>
        <w:t>,</w:t>
      </w:r>
      <w:r w:rsidR="002C7602" w:rsidRPr="009A123E">
        <w:rPr>
          <w:szCs w:val="18"/>
        </w:rPr>
        <w:t xml:space="preserve"> je přílohou seznamu i seznam vlastníků akcií, jejichž souhrnná jmenovitá hodnota přesahuje 10</w:t>
      </w:r>
      <w:r w:rsidR="00E16546" w:rsidRPr="009A123E">
        <w:rPr>
          <w:szCs w:val="18"/>
        </w:rPr>
        <w:t> </w:t>
      </w:r>
      <w:r w:rsidR="002C7602" w:rsidRPr="009A123E">
        <w:rPr>
          <w:szCs w:val="18"/>
        </w:rPr>
        <w:t xml:space="preserve">% základního kapitálu, vyhotovený ve lhůtě 90 dnů před dnem předložení seznamu </w:t>
      </w:r>
      <w:r w:rsidR="001E2534" w:rsidRPr="009A123E">
        <w:rPr>
          <w:szCs w:val="18"/>
        </w:rPr>
        <w:t>pod</w:t>
      </w:r>
      <w:r w:rsidR="002C7602" w:rsidRPr="009A123E">
        <w:rPr>
          <w:szCs w:val="18"/>
        </w:rPr>
        <w:t>dodavatelů.</w:t>
      </w:r>
    </w:p>
    <w:p w14:paraId="2E8D13E1" w14:textId="77777777" w:rsidR="00892E4B" w:rsidRPr="009A123E" w:rsidRDefault="00892E4B" w:rsidP="00ED75F3">
      <w:pPr>
        <w:pStyle w:val="rove1-slolnku"/>
        <w:rPr>
          <w:szCs w:val="18"/>
        </w:rPr>
      </w:pPr>
      <w:bookmarkStart w:id="19" w:name="_Ref374529859"/>
    </w:p>
    <w:bookmarkEnd w:id="19"/>
    <w:p w14:paraId="75406C36" w14:textId="77777777" w:rsidR="00892E4B" w:rsidRPr="009A123E" w:rsidRDefault="00892E4B" w:rsidP="00ED75F3">
      <w:pPr>
        <w:pStyle w:val="rove1-nzevlnku"/>
      </w:pPr>
      <w:r w:rsidRPr="009A123E">
        <w:t>Předání a převzetí díla</w:t>
      </w:r>
    </w:p>
    <w:p w14:paraId="43844CC7" w14:textId="77777777" w:rsidR="00892E4B" w:rsidRPr="009A123E" w:rsidRDefault="00892E4B" w:rsidP="00ED75F3">
      <w:pPr>
        <w:pStyle w:val="rove2-slovantext"/>
        <w:rPr>
          <w:szCs w:val="18"/>
        </w:rPr>
      </w:pPr>
      <w:r w:rsidRPr="009A123E">
        <w:rPr>
          <w:szCs w:val="18"/>
        </w:rPr>
        <w:t>Zhotovitel je povinen písemně oznámit objednateli nejméně 5 pracovních dnů předem, kdy bude dílo připraveno k předání. Objednatel je pak povinen nejpozději do 5 dnů od termínu stanoveného zhotovitelem zahájit přejímací řízení a řádně v něm pokračovat.</w:t>
      </w:r>
    </w:p>
    <w:p w14:paraId="45823D31" w14:textId="72CEE80B" w:rsidR="00892E4B" w:rsidRPr="009A123E" w:rsidRDefault="00892E4B" w:rsidP="004A5104">
      <w:pPr>
        <w:pStyle w:val="rove2-slovantext"/>
        <w:rPr>
          <w:szCs w:val="18"/>
        </w:rPr>
      </w:pPr>
      <w:bookmarkStart w:id="20" w:name="_Ref374604621"/>
      <w:r w:rsidRPr="009A123E">
        <w:rPr>
          <w:szCs w:val="18"/>
        </w:rPr>
        <w:t xml:space="preserve">Objednatel se zavazuje provedené a dokončené dílo od zhotovitele převzít. </w:t>
      </w:r>
      <w:r w:rsidR="004A5104" w:rsidRPr="009A123E">
        <w:rPr>
          <w:szCs w:val="18"/>
        </w:rPr>
        <w:t xml:space="preserve">Objednatel k předání a převzetí díla přizve osoby vykonávající funkci technického dozoru stavebníka, případně také autorského dozoru projektanta. </w:t>
      </w:r>
      <w:r w:rsidRPr="009A123E">
        <w:rPr>
          <w:szCs w:val="18"/>
        </w:rPr>
        <w:t>Provedeným a dokončeným dílem se rozumí dílo, které je bez vad a nedodělků, nebo které má pouze drobné vady a nedostatky nebránící kolaudaci a následnému neomezenému užívání díla. Tyto vady a</w:t>
      </w:r>
      <w:r w:rsidR="00C1116F" w:rsidRPr="009A123E">
        <w:rPr>
          <w:szCs w:val="18"/>
        </w:rPr>
        <w:t> </w:t>
      </w:r>
      <w:r w:rsidRPr="009A123E">
        <w:rPr>
          <w:szCs w:val="18"/>
        </w:rPr>
        <w:t>nedodělky odstraní zhotovitel bez zbytečného odkladu v termínech dohodnutých s objednatelem (nebude-li termín sjednán, je zhotovitel povinen odstranit vady do 7 dnů), přičemž se objednatel zavazuje, že umožní zhotoviteli pro potřebu odstranění vad a nedodělků přístup do svých objektů a</w:t>
      </w:r>
      <w:r w:rsidR="00C1116F" w:rsidRPr="009A123E">
        <w:rPr>
          <w:szCs w:val="18"/>
        </w:rPr>
        <w:t> </w:t>
      </w:r>
      <w:r w:rsidRPr="009A123E">
        <w:rPr>
          <w:szCs w:val="18"/>
        </w:rPr>
        <w:t>na svá prostranství. Soupis těchto vad a nedodělků s uvedením termínů jejich odstranění bude součástí Dílčího/Konečného protokolu o předání a převzetí dokončené dílčí části díla.</w:t>
      </w:r>
      <w:bookmarkEnd w:id="20"/>
    </w:p>
    <w:p w14:paraId="307264E8" w14:textId="77777777" w:rsidR="00892E4B" w:rsidRPr="009A123E" w:rsidRDefault="00892E4B" w:rsidP="00ED75F3">
      <w:pPr>
        <w:pStyle w:val="rove2-slovantext"/>
        <w:rPr>
          <w:szCs w:val="18"/>
        </w:rPr>
      </w:pPr>
      <w:r w:rsidRPr="009A123E">
        <w:rPr>
          <w:szCs w:val="18"/>
        </w:rPr>
        <w:t xml:space="preserve">Převezme-li objednatel předmět díla s vadami nebránící užívání, bude součástí zápisu o konečném předání a převzetí soupis těchto vad a nedodělků s uvedením termínů odstranění. </w:t>
      </w:r>
    </w:p>
    <w:p w14:paraId="2F95E589" w14:textId="77777777" w:rsidR="00892E4B" w:rsidRPr="009A123E" w:rsidRDefault="00892E4B" w:rsidP="00ED75F3">
      <w:pPr>
        <w:pStyle w:val="rove2-slovantext"/>
        <w:rPr>
          <w:szCs w:val="18"/>
        </w:rPr>
      </w:pPr>
      <w:r w:rsidRPr="009A123E">
        <w:rPr>
          <w:szCs w:val="18"/>
        </w:rPr>
        <w:t>Místem předání a převzetí díla je místo, kde se dílo provádělo.</w:t>
      </w:r>
    </w:p>
    <w:p w14:paraId="249376AA" w14:textId="77777777" w:rsidR="00892E4B" w:rsidRPr="009A123E" w:rsidRDefault="00892E4B" w:rsidP="00073CDD">
      <w:pPr>
        <w:pStyle w:val="rove2-slovantext"/>
        <w:spacing w:after="0"/>
        <w:rPr>
          <w:szCs w:val="18"/>
        </w:rPr>
      </w:pPr>
      <w:r w:rsidRPr="009A123E">
        <w:rPr>
          <w:szCs w:val="18"/>
        </w:rPr>
        <w:t>Zhotovitel je povinen připravit a doložit u přejímacího řízení:</w:t>
      </w:r>
    </w:p>
    <w:p w14:paraId="483C0C95" w14:textId="77777777" w:rsidR="00892E4B" w:rsidRPr="009A123E" w:rsidRDefault="00892E4B" w:rsidP="00073CDD">
      <w:pPr>
        <w:pStyle w:val="rove3-odrkovtext"/>
        <w:spacing w:line="271" w:lineRule="auto"/>
        <w:rPr>
          <w:szCs w:val="18"/>
        </w:rPr>
      </w:pPr>
      <w:r w:rsidRPr="009A123E">
        <w:rPr>
          <w:szCs w:val="18"/>
        </w:rPr>
        <w:t>technická osvědčení a prohlášení o shodě (pokud nebyly předány objednateli v okamžiku dodávky na místo plnění) a protokoly o provedených zkouškách použitých materiálů a dílů;</w:t>
      </w:r>
    </w:p>
    <w:p w14:paraId="42BB8C24" w14:textId="77777777" w:rsidR="00892E4B" w:rsidRPr="009A123E" w:rsidRDefault="00892E4B" w:rsidP="00073CDD">
      <w:pPr>
        <w:pStyle w:val="rove3-odrkovtext"/>
        <w:spacing w:line="271" w:lineRule="auto"/>
        <w:rPr>
          <w:szCs w:val="18"/>
        </w:rPr>
      </w:pPr>
      <w:r w:rsidRPr="009A123E">
        <w:rPr>
          <w:szCs w:val="18"/>
        </w:rPr>
        <w:t>zápisy o prověření prací a konstrukcí zakrytých v průběhu prací;</w:t>
      </w:r>
    </w:p>
    <w:p w14:paraId="2FFC1D04" w14:textId="77777777" w:rsidR="00892E4B" w:rsidRPr="009A123E" w:rsidRDefault="00892E4B" w:rsidP="00073CDD">
      <w:pPr>
        <w:pStyle w:val="rove3-odrkovtext"/>
        <w:spacing w:line="271" w:lineRule="auto"/>
        <w:rPr>
          <w:szCs w:val="18"/>
        </w:rPr>
      </w:pPr>
      <w:r w:rsidRPr="009A123E">
        <w:rPr>
          <w:szCs w:val="18"/>
        </w:rPr>
        <w:t>zápisy o vyzkoušení smontovaného zařízení, o provedených revizních a provozních zkouškách;</w:t>
      </w:r>
    </w:p>
    <w:p w14:paraId="75F1F76B" w14:textId="77777777" w:rsidR="00892E4B" w:rsidRPr="009A123E" w:rsidRDefault="00892E4B" w:rsidP="00073CDD">
      <w:pPr>
        <w:pStyle w:val="rove3-odrkovtext"/>
        <w:spacing w:line="271" w:lineRule="auto"/>
        <w:rPr>
          <w:szCs w:val="18"/>
        </w:rPr>
      </w:pPr>
      <w:r w:rsidRPr="009A123E">
        <w:rPr>
          <w:szCs w:val="18"/>
        </w:rPr>
        <w:t>originál stavebního (montážního) deníku;</w:t>
      </w:r>
    </w:p>
    <w:p w14:paraId="5EADC353" w14:textId="77777777" w:rsidR="00892E4B" w:rsidRPr="009A123E" w:rsidRDefault="00892E4B" w:rsidP="00073CDD">
      <w:pPr>
        <w:pStyle w:val="rove3-odrkovtext"/>
        <w:spacing w:line="271" w:lineRule="auto"/>
        <w:rPr>
          <w:szCs w:val="18"/>
        </w:rPr>
      </w:pPr>
      <w:r w:rsidRPr="009A123E">
        <w:rPr>
          <w:szCs w:val="18"/>
        </w:rPr>
        <w:t>doklady o likvidaci vzniklých odpadů;</w:t>
      </w:r>
    </w:p>
    <w:p w14:paraId="4B2B1FF1" w14:textId="77777777" w:rsidR="00892E4B" w:rsidRPr="009A123E" w:rsidRDefault="00892E4B" w:rsidP="00073CDD">
      <w:pPr>
        <w:pStyle w:val="rove3-odrkovtext"/>
        <w:spacing w:line="271" w:lineRule="auto"/>
        <w:rPr>
          <w:szCs w:val="18"/>
        </w:rPr>
      </w:pPr>
      <w:r w:rsidRPr="009A123E">
        <w:rPr>
          <w:szCs w:val="18"/>
        </w:rPr>
        <w:t>návod obsluhy a údržby dodaných zařízení v českém jazyce;</w:t>
      </w:r>
    </w:p>
    <w:p w14:paraId="507543C1" w14:textId="77777777" w:rsidR="00892E4B" w:rsidRPr="009A123E" w:rsidRDefault="00892E4B" w:rsidP="00073CDD">
      <w:pPr>
        <w:pStyle w:val="rove3-odrkovtext"/>
        <w:spacing w:line="271" w:lineRule="auto"/>
        <w:rPr>
          <w:szCs w:val="18"/>
        </w:rPr>
      </w:pPr>
      <w:r w:rsidRPr="009A123E">
        <w:rPr>
          <w:szCs w:val="18"/>
        </w:rPr>
        <w:t>fotodokumentace projektu z průběhu realizace v tištěné formě (min. 20 fotografií) a na CD;</w:t>
      </w:r>
    </w:p>
    <w:p w14:paraId="3DB52FD6" w14:textId="77777777" w:rsidR="00892E4B" w:rsidRPr="009A123E" w:rsidRDefault="00892E4B" w:rsidP="00073CDD">
      <w:pPr>
        <w:pStyle w:val="rove3-odrkovtext"/>
        <w:spacing w:line="271" w:lineRule="auto"/>
        <w:rPr>
          <w:szCs w:val="18"/>
        </w:rPr>
      </w:pPr>
      <w:r w:rsidRPr="009A123E">
        <w:rPr>
          <w:szCs w:val="18"/>
        </w:rPr>
        <w:t xml:space="preserve">dokumentaci skutečného provedení stavby </w:t>
      </w:r>
      <w:r w:rsidRPr="009A123E">
        <w:rPr>
          <w:bCs/>
          <w:iCs/>
          <w:szCs w:val="18"/>
        </w:rPr>
        <w:t>ve třech vyhotoveních a v elektronické verzi na CD</w:t>
      </w:r>
      <w:r w:rsidRPr="009A123E">
        <w:rPr>
          <w:szCs w:val="18"/>
        </w:rPr>
        <w:t>;</w:t>
      </w:r>
    </w:p>
    <w:p w14:paraId="6AC4A8E6" w14:textId="77777777" w:rsidR="00892E4B" w:rsidRPr="009A123E" w:rsidRDefault="00892E4B" w:rsidP="00073CDD">
      <w:pPr>
        <w:pStyle w:val="rove3-odrkovtext"/>
        <w:spacing w:line="271" w:lineRule="auto"/>
        <w:rPr>
          <w:szCs w:val="18"/>
        </w:rPr>
      </w:pPr>
      <w:r w:rsidRPr="009A123E">
        <w:rPr>
          <w:szCs w:val="18"/>
        </w:rPr>
        <w:lastRenderedPageBreak/>
        <w:t>další doklady předem vyžádané objednatelem.</w:t>
      </w:r>
    </w:p>
    <w:p w14:paraId="15905F8A" w14:textId="43D09EDE" w:rsidR="00892E4B" w:rsidRPr="009A123E" w:rsidRDefault="0004509A" w:rsidP="00ED75F3">
      <w:pPr>
        <w:pStyle w:val="rove2-text"/>
        <w:rPr>
          <w:szCs w:val="18"/>
        </w:rPr>
      </w:pPr>
      <w:r w:rsidRPr="009A123E">
        <w:rPr>
          <w:szCs w:val="18"/>
        </w:rPr>
        <w:t>S</w:t>
      </w:r>
      <w:r w:rsidR="00892E4B" w:rsidRPr="009A123E">
        <w:rPr>
          <w:szCs w:val="18"/>
        </w:rPr>
        <w:t>mluv</w:t>
      </w:r>
      <w:r w:rsidRPr="009A123E">
        <w:rPr>
          <w:szCs w:val="18"/>
        </w:rPr>
        <w:t xml:space="preserve">ní strany </w:t>
      </w:r>
      <w:r w:rsidR="00892E4B" w:rsidRPr="009A123E">
        <w:rPr>
          <w:szCs w:val="18"/>
        </w:rPr>
        <w:t>si sjednali, že bez výše citovaných dokladů nelze považovat dílo za řádně dokončené a schopné k předání a převzetí.</w:t>
      </w:r>
    </w:p>
    <w:p w14:paraId="5EADFED5" w14:textId="77777777" w:rsidR="00892E4B" w:rsidRPr="009A123E" w:rsidRDefault="00892E4B" w:rsidP="00ED75F3">
      <w:pPr>
        <w:pStyle w:val="rove2-slovantext"/>
        <w:rPr>
          <w:szCs w:val="18"/>
        </w:rPr>
      </w:pPr>
      <w:r w:rsidRPr="009A123E">
        <w:rPr>
          <w:szCs w:val="18"/>
        </w:rPr>
        <w:t>Před předáním díla bude za účasti zástupců obou smluvních stran provedeno ověření funkčnosti díla zkušebním provozem a bude provedena instruktáž objednatelem určených zaměstnanců pro obsluhu díla.</w:t>
      </w:r>
    </w:p>
    <w:p w14:paraId="6ECCFD16" w14:textId="77777777" w:rsidR="00892E4B" w:rsidRPr="009A123E" w:rsidRDefault="00892E4B" w:rsidP="00ED75F3">
      <w:pPr>
        <w:pStyle w:val="rove1-slolnku"/>
        <w:rPr>
          <w:szCs w:val="18"/>
        </w:rPr>
      </w:pPr>
    </w:p>
    <w:p w14:paraId="4916399D" w14:textId="77777777" w:rsidR="00892E4B" w:rsidRPr="009A123E" w:rsidRDefault="00892E4B" w:rsidP="00ED75F3">
      <w:pPr>
        <w:pStyle w:val="rove1-nzevlnku"/>
      </w:pPr>
      <w:r w:rsidRPr="009A123E">
        <w:t xml:space="preserve">Nebezpečí škody na díle </w:t>
      </w:r>
    </w:p>
    <w:p w14:paraId="74AD295A" w14:textId="7F00F960" w:rsidR="00892E4B" w:rsidRPr="009A123E" w:rsidRDefault="00892E4B" w:rsidP="00ED75F3">
      <w:pPr>
        <w:pStyle w:val="rove2-slovantext"/>
        <w:rPr>
          <w:szCs w:val="18"/>
        </w:rPr>
      </w:pPr>
      <w:r w:rsidRPr="009A123E">
        <w:rPr>
          <w:szCs w:val="18"/>
        </w:rPr>
        <w:t xml:space="preserve">Nebezpečí škody na díle a věcech, které k provádění díla opatřil zhotovitel, nese po celou dobu provádění díla </w:t>
      </w:r>
      <w:r w:rsidR="00F22AF2" w:rsidRPr="009A123E">
        <w:rPr>
          <w:szCs w:val="18"/>
        </w:rPr>
        <w:t>zhotovitel. Nebezpečí škody na díle</w:t>
      </w:r>
      <w:r w:rsidRPr="009A123E">
        <w:rPr>
          <w:szCs w:val="18"/>
        </w:rPr>
        <w:t xml:space="preserve"> přechází na objednatele okamžikem předání příslušné části díla objednateli nebo zahájením užívání díla objednatelem.</w:t>
      </w:r>
    </w:p>
    <w:p w14:paraId="3218626C" w14:textId="77777777" w:rsidR="00892E4B" w:rsidRPr="009A123E" w:rsidRDefault="007337A4" w:rsidP="00ED75F3">
      <w:pPr>
        <w:pStyle w:val="rove2-slovantext"/>
        <w:rPr>
          <w:szCs w:val="18"/>
        </w:rPr>
      </w:pPr>
      <w:r w:rsidRPr="009A123E">
        <w:rPr>
          <w:szCs w:val="18"/>
        </w:rPr>
        <w:t>Nebezpečí škody na díle a věcech, které objednatel opatřil k provedení díla, nese od počátku realizace díla do úplného předání příslušné části díla, tedy až d</w:t>
      </w:r>
      <w:r w:rsidR="00C1116F" w:rsidRPr="009A123E">
        <w:rPr>
          <w:szCs w:val="18"/>
        </w:rPr>
        <w:t>o sepsání Protokolu o předání a </w:t>
      </w:r>
      <w:r w:rsidRPr="009A123E">
        <w:rPr>
          <w:szCs w:val="18"/>
        </w:rPr>
        <w:t>převzetí díla a jeho podpisu oběma smluvními stranami, zhotovitel. Smluvní strany se dohodly, že</w:t>
      </w:r>
      <w:r w:rsidR="00C1116F" w:rsidRPr="009A123E">
        <w:rPr>
          <w:szCs w:val="18"/>
        </w:rPr>
        <w:t> </w:t>
      </w:r>
      <w:r w:rsidR="00922B6A" w:rsidRPr="009A123E">
        <w:rPr>
          <w:szCs w:val="18"/>
        </w:rPr>
        <w:t>§ </w:t>
      </w:r>
      <w:r w:rsidRPr="009A123E">
        <w:rPr>
          <w:szCs w:val="18"/>
        </w:rPr>
        <w:t>2598 občanského zákoníku se na závazky z této smlouvy nepoužije.</w:t>
      </w:r>
    </w:p>
    <w:p w14:paraId="6C84A578" w14:textId="50605F0D" w:rsidR="00892E4B" w:rsidRPr="009A123E" w:rsidRDefault="00892E4B" w:rsidP="00ED75F3">
      <w:pPr>
        <w:pStyle w:val="rove2-slovantext"/>
        <w:rPr>
          <w:szCs w:val="18"/>
        </w:rPr>
      </w:pPr>
      <w:r w:rsidRPr="009A123E">
        <w:rPr>
          <w:szCs w:val="18"/>
        </w:rPr>
        <w:t>Zhotovitel se zavazuje, že veškeré obchodní a technické informace včetně specifikací, plánů, výkresů, vzorů apod., jakož i jiné informace a materiály svěřené objednatelem před zahájením nebo v průběhu prací ke zhotovení díla, bude udržovat v tajnosti a nevyužije takové materiály a informace ke svému prospěchu nebo prospěchu třetích osob, neumožní k takovým materiálům a informacím přístup třetím osobám bez předchozího písemného souhlasu objednatele a nepoužije takové materiály a informace k jiným účelům, než plnění závazku této smlouvy.</w:t>
      </w:r>
    </w:p>
    <w:p w14:paraId="37CCDD70" w14:textId="77777777" w:rsidR="00892E4B" w:rsidRPr="009A123E" w:rsidRDefault="00892E4B" w:rsidP="00ED75F3">
      <w:pPr>
        <w:pStyle w:val="rove1-slolnku"/>
        <w:rPr>
          <w:szCs w:val="18"/>
        </w:rPr>
      </w:pPr>
      <w:bookmarkStart w:id="21" w:name="_Ref374530156"/>
    </w:p>
    <w:bookmarkEnd w:id="21"/>
    <w:p w14:paraId="4957DA71" w14:textId="77777777" w:rsidR="00892E4B" w:rsidRPr="009A123E" w:rsidRDefault="00892E4B" w:rsidP="00ED75F3">
      <w:pPr>
        <w:pStyle w:val="rove1-nzevlnku"/>
      </w:pPr>
      <w:r w:rsidRPr="009A123E">
        <w:t>Vlastnické právo k dílu</w:t>
      </w:r>
    </w:p>
    <w:p w14:paraId="4A640933" w14:textId="23BBCD5E" w:rsidR="00892E4B" w:rsidRPr="0025354D" w:rsidRDefault="00892E4B" w:rsidP="009A123E">
      <w:pPr>
        <w:pStyle w:val="rove2-slovantext"/>
        <w:rPr>
          <w:lang w:eastAsia="ar-SA"/>
        </w:rPr>
      </w:pPr>
      <w:r w:rsidRPr="0025354D">
        <w:rPr>
          <w:lang w:eastAsia="ar-SA"/>
        </w:rPr>
        <w:t xml:space="preserve">Smluvní strany prohlašují s ohledem na znění </w:t>
      </w:r>
      <w:r w:rsidR="00922B6A" w:rsidRPr="0025354D">
        <w:rPr>
          <w:lang w:eastAsia="ar-SA"/>
        </w:rPr>
        <w:t>§ </w:t>
      </w:r>
      <w:r w:rsidRPr="0025354D">
        <w:rPr>
          <w:lang w:eastAsia="ar-SA"/>
        </w:rPr>
        <w:t xml:space="preserve">506 občanského zákoníku, </w:t>
      </w:r>
      <w:r w:rsidR="000637C6" w:rsidRPr="0025354D">
        <w:rPr>
          <w:lang w:eastAsia="ar-SA"/>
        </w:rPr>
        <w:t>že</w:t>
      </w:r>
      <w:r w:rsidR="00C1116F" w:rsidRPr="0025354D">
        <w:rPr>
          <w:lang w:eastAsia="ar-SA"/>
        </w:rPr>
        <w:t> </w:t>
      </w:r>
      <w:r w:rsidR="009F168E" w:rsidRPr="0025354D">
        <w:rPr>
          <w:lang w:eastAsia="ar-SA"/>
        </w:rPr>
        <w:t>stavba (budovy</w:t>
      </w:r>
      <w:r w:rsidRPr="0025354D">
        <w:rPr>
          <w:lang w:eastAsia="ar-SA"/>
        </w:rPr>
        <w:t xml:space="preserve">), na které je dílo prováděno, </w:t>
      </w:r>
      <w:r w:rsidR="000637C6" w:rsidRPr="0025354D">
        <w:rPr>
          <w:lang w:eastAsia="ar-SA"/>
        </w:rPr>
        <w:t xml:space="preserve">je </w:t>
      </w:r>
      <w:r w:rsidRPr="0025354D">
        <w:rPr>
          <w:lang w:eastAsia="ar-SA"/>
        </w:rPr>
        <w:t xml:space="preserve">součástí </w:t>
      </w:r>
      <w:r w:rsidR="009A123E" w:rsidRPr="00C70AF9">
        <w:rPr>
          <w:lang w:eastAsia="ar-SA"/>
        </w:rPr>
        <w:t>pozemk</w:t>
      </w:r>
      <w:r w:rsidR="0025354D" w:rsidRPr="00C70AF9">
        <w:rPr>
          <w:lang w:eastAsia="ar-SA"/>
        </w:rPr>
        <w:t>u</w:t>
      </w:r>
      <w:r w:rsidR="009A123E" w:rsidRPr="00C70AF9">
        <w:rPr>
          <w:lang w:eastAsia="ar-SA"/>
        </w:rPr>
        <w:t xml:space="preserve"> </w:t>
      </w:r>
      <w:proofErr w:type="spellStart"/>
      <w:r w:rsidRPr="00C70AF9">
        <w:rPr>
          <w:lang w:eastAsia="ar-SA"/>
        </w:rPr>
        <w:t>parc</w:t>
      </w:r>
      <w:proofErr w:type="spellEnd"/>
      <w:r w:rsidRPr="00C70AF9">
        <w:rPr>
          <w:lang w:eastAsia="ar-SA"/>
        </w:rPr>
        <w:t>.</w:t>
      </w:r>
      <w:r w:rsidR="00922B6A" w:rsidRPr="00C70AF9">
        <w:rPr>
          <w:lang w:eastAsia="ar-SA"/>
        </w:rPr>
        <w:t xml:space="preserve"> č.</w:t>
      </w:r>
      <w:r w:rsidR="00DE149D" w:rsidRPr="00C70AF9">
        <w:rPr>
          <w:lang w:eastAsia="ar-SA"/>
        </w:rPr>
        <w:t xml:space="preserve"> </w:t>
      </w:r>
      <w:r w:rsidR="0025354D" w:rsidRPr="00C70AF9">
        <w:rPr>
          <w:szCs w:val="18"/>
          <w:lang w:eastAsia="ar-SA"/>
        </w:rPr>
        <w:t>236</w:t>
      </w:r>
      <w:r w:rsidRPr="00C70AF9">
        <w:rPr>
          <w:lang w:eastAsia="ar-SA"/>
        </w:rPr>
        <w:t xml:space="preserve"> v </w:t>
      </w:r>
      <w:proofErr w:type="spellStart"/>
      <w:r w:rsidRPr="00C70AF9">
        <w:rPr>
          <w:lang w:eastAsia="ar-SA"/>
        </w:rPr>
        <w:t>k.ú</w:t>
      </w:r>
      <w:proofErr w:type="spellEnd"/>
      <w:r w:rsidRPr="00C70AF9">
        <w:rPr>
          <w:lang w:eastAsia="ar-SA"/>
        </w:rPr>
        <w:t>.</w:t>
      </w:r>
      <w:r w:rsidR="00DE149D" w:rsidRPr="00C70AF9">
        <w:rPr>
          <w:lang w:eastAsia="ar-SA"/>
        </w:rPr>
        <w:t xml:space="preserve"> </w:t>
      </w:r>
      <w:r w:rsidR="0025354D" w:rsidRPr="00C70AF9">
        <w:rPr>
          <w:lang w:eastAsia="ar-SA"/>
        </w:rPr>
        <w:t>Hrdlív</w:t>
      </w:r>
      <w:r w:rsidRPr="00C70AF9">
        <w:rPr>
          <w:lang w:eastAsia="ar-SA"/>
        </w:rPr>
        <w:t>, obec</w:t>
      </w:r>
      <w:r w:rsidR="00DE149D" w:rsidRPr="00C70AF9">
        <w:rPr>
          <w:lang w:eastAsia="ar-SA"/>
        </w:rPr>
        <w:t xml:space="preserve"> </w:t>
      </w:r>
      <w:r w:rsidR="0025354D" w:rsidRPr="00C70AF9">
        <w:rPr>
          <w:lang w:eastAsia="ar-SA"/>
        </w:rPr>
        <w:t>Hrdlív</w:t>
      </w:r>
      <w:r w:rsidR="00DE149D" w:rsidRPr="00C70AF9">
        <w:rPr>
          <w:lang w:eastAsia="ar-SA"/>
        </w:rPr>
        <w:t>.</w:t>
      </w:r>
    </w:p>
    <w:p w14:paraId="7AC1D5CC" w14:textId="77777777" w:rsidR="00892E4B" w:rsidRPr="0025354D" w:rsidRDefault="00892E4B" w:rsidP="00ED75F3">
      <w:pPr>
        <w:pStyle w:val="rove2-slovantext"/>
        <w:rPr>
          <w:szCs w:val="18"/>
          <w:lang w:eastAsia="ar-SA"/>
        </w:rPr>
      </w:pPr>
      <w:r w:rsidRPr="0025354D">
        <w:rPr>
          <w:szCs w:val="18"/>
          <w:lang w:eastAsia="ar-SA"/>
        </w:rPr>
        <w:t xml:space="preserve">Objednatel nabývá vlastnické právo ke všem součástem díla v okamžiku, kdy není možné příslušnou součást díla oddělit od stavby (budovy), na které je prováděna, aniž by došlo k poškození dané součásti díla. </w:t>
      </w:r>
    </w:p>
    <w:p w14:paraId="7933DF01" w14:textId="77777777" w:rsidR="00A444EC" w:rsidRPr="009A123E" w:rsidRDefault="00892E4B" w:rsidP="00ED75F3">
      <w:pPr>
        <w:pStyle w:val="rove2-slovantext"/>
        <w:rPr>
          <w:szCs w:val="18"/>
          <w:lang w:eastAsia="ar-SA"/>
        </w:rPr>
      </w:pPr>
      <w:r w:rsidRPr="009A123E">
        <w:rPr>
          <w:szCs w:val="18"/>
          <w:lang w:eastAsia="ar-SA"/>
        </w:rPr>
        <w:t>Objednatel nabývá vlastnické právo k součástem díla, které nejsou neoddělitelně spojeny se stavbou, na které je dílo prováděno, okamžikem protokolárního předání příslušné části díla, nejpozději však v okamžiku převzetí díla jako celku.</w:t>
      </w:r>
    </w:p>
    <w:p w14:paraId="488E72A0" w14:textId="77777777" w:rsidR="00892E4B" w:rsidRPr="009A123E" w:rsidRDefault="00892E4B" w:rsidP="00ED75F3">
      <w:pPr>
        <w:pStyle w:val="rove1-slolnku"/>
        <w:rPr>
          <w:szCs w:val="18"/>
        </w:rPr>
      </w:pPr>
      <w:bookmarkStart w:id="22" w:name="_Ref374530092"/>
    </w:p>
    <w:bookmarkEnd w:id="22"/>
    <w:p w14:paraId="1BD03892" w14:textId="77777777" w:rsidR="00892E4B" w:rsidRPr="009A123E" w:rsidRDefault="00892E4B" w:rsidP="00ED75F3">
      <w:pPr>
        <w:pStyle w:val="rove1-nzevlnku"/>
      </w:pPr>
      <w:r w:rsidRPr="009A123E">
        <w:t>Sankce a smluvní pokuty</w:t>
      </w:r>
    </w:p>
    <w:p w14:paraId="32810AE0" w14:textId="10B719B6" w:rsidR="009A123E" w:rsidRPr="004C1157" w:rsidRDefault="009A123E" w:rsidP="009A123E">
      <w:pPr>
        <w:pStyle w:val="rove2-slovantext"/>
      </w:pPr>
      <w:r w:rsidRPr="009F3668">
        <w:t>Výše sankce za nesplnění konečného termínu plnění je stanovena na 0,</w:t>
      </w:r>
      <w:r w:rsidR="00D76B9F">
        <w:t>5</w:t>
      </w:r>
      <w:r w:rsidRPr="009F3668">
        <w:t xml:space="preserve"> % z celkové ceny díla za každý i započatý den prodlení.</w:t>
      </w:r>
    </w:p>
    <w:p w14:paraId="1B8B081F" w14:textId="77777777" w:rsidR="009A123E" w:rsidRPr="004C1157" w:rsidRDefault="009A123E" w:rsidP="009A123E">
      <w:pPr>
        <w:pStyle w:val="rove2-slovantext"/>
      </w:pPr>
      <w:r w:rsidRPr="008021A2">
        <w:t xml:space="preserve">Smluvní strany si sjednaly pro případ, že zhotovitel nedodrží termín řádného odstranění vad či nedodělků dle čl. IX. odst. 2 této smlouvy, smluvní pokutu ve výši 1.000 Kč, kterou zhotovitel </w:t>
      </w:r>
      <w:r w:rsidRPr="008021A2">
        <w:lastRenderedPageBreak/>
        <w:t>objednateli uhradí za každou vadu či nedodělek za každý den prodlení s jejich odstraněním. Vady či nedodělky budou zapsány v předávacím protokolu.</w:t>
      </w:r>
    </w:p>
    <w:p w14:paraId="3FC35172" w14:textId="77777777" w:rsidR="009A123E" w:rsidRPr="004C1157" w:rsidRDefault="009A123E" w:rsidP="009A123E">
      <w:pPr>
        <w:pStyle w:val="rove2-slovantext"/>
      </w:pPr>
      <w:r w:rsidRPr="008021A2">
        <w:t>Smluvní strany si sjednaly pro případ, že zhotovitel nedodrží termín řádného odstranění reklamované záruční vady dle čl. XIV. této smlouvy, smluvní pokutu ve výši 1.000 Kč, kterou zhotovitel objednateli uhradí za každou reklamovanou vadu, u níž je zhotovitel v prodlení, za každý den, kdy je s jejím odstraněním zhotovitel v prodlení.</w:t>
      </w:r>
    </w:p>
    <w:p w14:paraId="4318677E" w14:textId="736121B3" w:rsidR="009A123E" w:rsidRPr="004C1157" w:rsidRDefault="009A123E" w:rsidP="009A123E">
      <w:pPr>
        <w:pStyle w:val="rove2-slovantext"/>
      </w:pPr>
      <w:r w:rsidRPr="008021A2">
        <w:t>Objednatel je povinen zaplatit zhotoviteli za prodlení s placením účtovaných částek úrok z prodlení ve výši stanovené předpisy práva občanského (zejména pak prováděcími předpisy k občanskému zákoníku), nejméně však 0,</w:t>
      </w:r>
      <w:r w:rsidR="007A06FA">
        <w:t>5</w:t>
      </w:r>
      <w:r w:rsidRPr="008021A2">
        <w:t xml:space="preserve"> % z dlužné částky za každý den prodlení.</w:t>
      </w:r>
    </w:p>
    <w:p w14:paraId="1A4727E4" w14:textId="77777777" w:rsidR="009A123E" w:rsidRPr="004C1157" w:rsidRDefault="009A123E" w:rsidP="009A123E">
      <w:pPr>
        <w:pStyle w:val="rove2-slovantext"/>
      </w:pPr>
      <w:r w:rsidRPr="008021A2">
        <w:t>Pokud objednateli vznikne nárok na uplatnění smluvní pokuty vůči zhotoviteli dle této smlouvy, je oprávněn jednostranně započíst celou smluvní pokutu na jakoukoliv splatnou fakturu zhotovitele, a zhotovitel podpisem této smlouvy s tímto výslovně souhlasí.</w:t>
      </w:r>
    </w:p>
    <w:p w14:paraId="36D20482" w14:textId="77777777" w:rsidR="009A123E" w:rsidRPr="004C1157" w:rsidRDefault="009A123E" w:rsidP="009A123E">
      <w:pPr>
        <w:pStyle w:val="rove2-slovantext"/>
      </w:pPr>
      <w:r w:rsidRPr="008021A2">
        <w:t>Uhrazením smluvních pokut není dotčen nárok na náhradu škody v plné výši.</w:t>
      </w:r>
    </w:p>
    <w:p w14:paraId="3203CF49" w14:textId="77777777" w:rsidR="009A123E" w:rsidRPr="004C1157" w:rsidRDefault="009A123E" w:rsidP="009A123E">
      <w:pPr>
        <w:pStyle w:val="rove2-slovantext"/>
      </w:pPr>
      <w:r w:rsidRPr="008021A2">
        <w:t>Pro určení výše smluvní pokuty je rozhodná cena v Kč bez DPH.</w:t>
      </w:r>
    </w:p>
    <w:p w14:paraId="533BD935" w14:textId="77777777" w:rsidR="00094C4E" w:rsidRPr="009A123E" w:rsidRDefault="00094C4E" w:rsidP="00ED75F3">
      <w:pPr>
        <w:pStyle w:val="rove1-slolnku"/>
        <w:rPr>
          <w:szCs w:val="18"/>
        </w:rPr>
      </w:pPr>
    </w:p>
    <w:p w14:paraId="3A089A66" w14:textId="77777777" w:rsidR="00094C4E" w:rsidRPr="009A123E" w:rsidRDefault="00094C4E" w:rsidP="00ED75F3">
      <w:pPr>
        <w:pStyle w:val="rove1-nzevlnku"/>
      </w:pPr>
      <w:r w:rsidRPr="009A123E">
        <w:t>Odpovědnost za vady díla</w:t>
      </w:r>
    </w:p>
    <w:p w14:paraId="03508B82" w14:textId="77777777" w:rsidR="00021E74" w:rsidRPr="009A123E" w:rsidRDefault="00021E74" w:rsidP="00021E74">
      <w:pPr>
        <w:pStyle w:val="rove2-slovantext"/>
        <w:rPr>
          <w:szCs w:val="18"/>
        </w:rPr>
      </w:pPr>
      <w:r w:rsidRPr="009A123E">
        <w:rPr>
          <w:szCs w:val="18"/>
        </w:rPr>
        <w:t>Má-li dílo při předání vadu, zakládá to povinnosti zhotovitele z vadného plnění. Po této době, tj. po předání a převzetí díla, má objednatel práva z vadného plnění, způsobil-li vadu zhotovitel porušením povinnosti, nebo jde-li o vadu uplatněnou v záruční době.</w:t>
      </w:r>
    </w:p>
    <w:p w14:paraId="71CC8806" w14:textId="77777777" w:rsidR="00094C4E" w:rsidRPr="009A123E" w:rsidRDefault="00094C4E" w:rsidP="00ED75F3">
      <w:pPr>
        <w:pStyle w:val="rove2-slovantext"/>
        <w:rPr>
          <w:szCs w:val="18"/>
        </w:rPr>
      </w:pPr>
      <w:r w:rsidRPr="009A123E">
        <w:rPr>
          <w:szCs w:val="18"/>
        </w:rPr>
        <w:t>Smluvní strany se dohodly, že zhotovitel rovněž odpovídá za kvalitu a jakost plnění svých dodavatelů a dalších osob, které využil k plnění díla, a za kvalitu a jakost všech věcí, které opatřil k provedení díla.</w:t>
      </w:r>
    </w:p>
    <w:p w14:paraId="4E8B4CBC" w14:textId="3C35388F" w:rsidR="00094C4E" w:rsidRPr="009A123E" w:rsidRDefault="00094C4E" w:rsidP="00ED75F3">
      <w:pPr>
        <w:pStyle w:val="rove2-slovantext"/>
        <w:rPr>
          <w:szCs w:val="18"/>
        </w:rPr>
      </w:pPr>
      <w:r w:rsidRPr="009A123E">
        <w:rPr>
          <w:szCs w:val="18"/>
        </w:rPr>
        <w:t xml:space="preserve">Smluvní strany se dohodly, že objednatel je oprávněn uplatňovat </w:t>
      </w:r>
      <w:r w:rsidR="00021E74" w:rsidRPr="009A123E">
        <w:rPr>
          <w:szCs w:val="18"/>
        </w:rPr>
        <w:t xml:space="preserve">veškeré </w:t>
      </w:r>
      <w:r w:rsidRPr="009A123E">
        <w:rPr>
          <w:szCs w:val="18"/>
        </w:rPr>
        <w:t>nároky z vad díla po zhotoviteli a</w:t>
      </w:r>
      <w:r w:rsidR="00C1116F" w:rsidRPr="009A123E">
        <w:rPr>
          <w:szCs w:val="18"/>
        </w:rPr>
        <w:t> </w:t>
      </w:r>
      <w:r w:rsidRPr="009A123E">
        <w:rPr>
          <w:szCs w:val="18"/>
        </w:rPr>
        <w:t xml:space="preserve">zhotovitel se zavazuje tyto nároky </w:t>
      </w:r>
      <w:r w:rsidR="00E20DDD" w:rsidRPr="009A123E">
        <w:rPr>
          <w:szCs w:val="18"/>
        </w:rPr>
        <w:t xml:space="preserve">řešit a plnit závazky z nich vyplývající bez ohledu na to, zda je odpovědnost za vady díla společná a nerozdílná s třetími osobami. </w:t>
      </w:r>
    </w:p>
    <w:p w14:paraId="510B9A31" w14:textId="77777777" w:rsidR="00892E4B" w:rsidRPr="009A123E" w:rsidRDefault="00892E4B" w:rsidP="00ED75F3">
      <w:pPr>
        <w:pStyle w:val="rove1-slolnku"/>
        <w:rPr>
          <w:szCs w:val="18"/>
        </w:rPr>
      </w:pPr>
      <w:bookmarkStart w:id="23" w:name="_Ref374604848"/>
    </w:p>
    <w:bookmarkEnd w:id="23"/>
    <w:p w14:paraId="45273818" w14:textId="77777777" w:rsidR="00892E4B" w:rsidRPr="009A123E" w:rsidRDefault="00892E4B" w:rsidP="00ED75F3">
      <w:pPr>
        <w:pStyle w:val="rove1-nzevlnku"/>
      </w:pPr>
      <w:r w:rsidRPr="009A123E">
        <w:t>Záruční podmínky</w:t>
      </w:r>
    </w:p>
    <w:p w14:paraId="4ACC3DC4" w14:textId="77777777" w:rsidR="0029284D" w:rsidRPr="009A123E" w:rsidRDefault="0029284D" w:rsidP="0029284D">
      <w:pPr>
        <w:pStyle w:val="rove2-slovantext"/>
        <w:numPr>
          <w:ilvl w:val="1"/>
          <w:numId w:val="5"/>
        </w:numPr>
        <w:rPr>
          <w:szCs w:val="18"/>
        </w:rPr>
      </w:pPr>
      <w:r w:rsidRPr="009A123E">
        <w:rPr>
          <w:szCs w:val="18"/>
        </w:rPr>
        <w:t>Zhotovitel poskytuje záruku za jakost a bezvadnost provedeného díla</w:t>
      </w:r>
      <w:r w:rsidRPr="009A123E">
        <w:rPr>
          <w:rFonts w:cs="Arial"/>
          <w:szCs w:val="18"/>
        </w:rPr>
        <w:t xml:space="preserve">, která se vztahuje na celé plnění díla vč. všech komponentů, </w:t>
      </w:r>
      <w:r w:rsidRPr="009A123E">
        <w:rPr>
          <w:szCs w:val="18"/>
        </w:rPr>
        <w:t>po dobu 60 měsíců.</w:t>
      </w:r>
    </w:p>
    <w:p w14:paraId="186A6BEF" w14:textId="77777777" w:rsidR="0029284D" w:rsidRPr="009A123E" w:rsidRDefault="0029284D" w:rsidP="0029284D">
      <w:pPr>
        <w:pStyle w:val="rove2-slovantext"/>
        <w:numPr>
          <w:ilvl w:val="1"/>
          <w:numId w:val="5"/>
        </w:numPr>
        <w:rPr>
          <w:szCs w:val="18"/>
        </w:rPr>
      </w:pPr>
      <w:r w:rsidRPr="009A123E">
        <w:rPr>
          <w:szCs w:val="18"/>
        </w:rPr>
        <w:t>Záruční lhůta pro dodávky, na něž výrobce těchto zařízení vystavuje samostatný záruční list, se sjednává v délce lhůty poskytnuté výrobcem, nejméně však v délce 24 měsíců.</w:t>
      </w:r>
    </w:p>
    <w:p w14:paraId="45BB8099" w14:textId="77777777" w:rsidR="0029284D" w:rsidRPr="009A123E" w:rsidRDefault="0029284D" w:rsidP="0029284D">
      <w:pPr>
        <w:pStyle w:val="rove2-slovantext"/>
        <w:numPr>
          <w:ilvl w:val="1"/>
          <w:numId w:val="5"/>
        </w:numPr>
        <w:rPr>
          <w:szCs w:val="18"/>
        </w:rPr>
      </w:pPr>
      <w:r w:rsidRPr="009A123E">
        <w:rPr>
          <w:szCs w:val="18"/>
        </w:rPr>
        <w:t>Záruční doba začíná běžet dnem předání a převzetí objednatelem celého dokončeného díla, tj. podpisem Konečného předávacího protokolu. Zhotovitelem zhotovené dílo musí v záruční době splňovat požadavky na kvalitu určené výchozími podklady a obecně platnými předpisy a normami. Jestliže dílo tyto požadavky nesplňuje, je taková odchylka kvality díla považována za vadu díla a zhotovitel je povinen ji v přiměřené lhůtě a na vlastní náklady odstranit.</w:t>
      </w:r>
    </w:p>
    <w:p w14:paraId="45414014" w14:textId="77777777" w:rsidR="0029284D" w:rsidRPr="009A123E" w:rsidRDefault="0029284D" w:rsidP="0029284D">
      <w:pPr>
        <w:pStyle w:val="rove2-slovantext"/>
        <w:numPr>
          <w:ilvl w:val="1"/>
          <w:numId w:val="5"/>
        </w:numPr>
        <w:rPr>
          <w:szCs w:val="18"/>
        </w:rPr>
      </w:pPr>
      <w:r w:rsidRPr="009A123E">
        <w:rPr>
          <w:szCs w:val="18"/>
        </w:rPr>
        <w:t>Objednatel je povinen vadu písemně uplatnit (reklamovat) u zhotovitele bez zbytečného odkladu, nejpozději však do deseti (10) pracovních dnů ode dne jejího zjištění. V reklamaci musí být vada popsána. Dále v reklamaci objednatel uvede své požadavky na způsob odstranění vady. Smluvní strany si sjednávají, že objednatel je oprávněn zvolit jeden z následujících způsobů odstranění vady:</w:t>
      </w:r>
    </w:p>
    <w:p w14:paraId="73441894" w14:textId="77777777" w:rsidR="0029284D" w:rsidRPr="009A123E" w:rsidRDefault="0029284D" w:rsidP="0029284D">
      <w:pPr>
        <w:pStyle w:val="rove3-odrkovtext"/>
        <w:rPr>
          <w:szCs w:val="18"/>
        </w:rPr>
      </w:pPr>
      <w:r w:rsidRPr="009A123E">
        <w:rPr>
          <w:szCs w:val="18"/>
        </w:rPr>
        <w:lastRenderedPageBreak/>
        <w:t xml:space="preserve">dodání nové věci bez vady, </w:t>
      </w:r>
    </w:p>
    <w:p w14:paraId="166FD363" w14:textId="77777777" w:rsidR="0029284D" w:rsidRPr="009A123E" w:rsidRDefault="0029284D" w:rsidP="0029284D">
      <w:pPr>
        <w:pStyle w:val="rove3-odrkovtext"/>
        <w:rPr>
          <w:szCs w:val="18"/>
        </w:rPr>
      </w:pPr>
      <w:r w:rsidRPr="009A123E">
        <w:rPr>
          <w:szCs w:val="18"/>
        </w:rPr>
        <w:t>oprava věci</w:t>
      </w:r>
    </w:p>
    <w:p w14:paraId="284C7F95" w14:textId="59FA0216" w:rsidR="0029284D" w:rsidRPr="009A123E" w:rsidRDefault="0029284D" w:rsidP="0029284D">
      <w:pPr>
        <w:pStyle w:val="rove2-slovantext"/>
        <w:numPr>
          <w:ilvl w:val="1"/>
          <w:numId w:val="5"/>
        </w:numPr>
        <w:rPr>
          <w:szCs w:val="18"/>
        </w:rPr>
      </w:pPr>
      <w:bookmarkStart w:id="24" w:name="_Ref374604907"/>
      <w:r w:rsidRPr="009A123E">
        <w:rPr>
          <w:szCs w:val="18"/>
        </w:rPr>
        <w:t>Objednatel bude reklamace doručovat prostřednictvím datové schránky. V pochybnostech s doručením se má za to, že reklamace byla doručena třetí den po prokazatelném odeslání zhotoviteli.</w:t>
      </w:r>
      <w:bookmarkEnd w:id="24"/>
    </w:p>
    <w:p w14:paraId="19C7310D" w14:textId="30C1A3E3" w:rsidR="0029284D" w:rsidRPr="009A123E" w:rsidRDefault="0029284D" w:rsidP="0029284D">
      <w:pPr>
        <w:pStyle w:val="rove2-slovantext"/>
        <w:numPr>
          <w:ilvl w:val="1"/>
          <w:numId w:val="5"/>
        </w:numPr>
        <w:rPr>
          <w:szCs w:val="18"/>
        </w:rPr>
      </w:pPr>
      <w:r w:rsidRPr="009A123E">
        <w:rPr>
          <w:szCs w:val="18"/>
        </w:rPr>
        <w:t>Zhotovitel je povinen nejpozději do pracovních 2 dnů po obdržení reklamace se písemně vyjádřit, zda reklamaci uznává či neuznává. Současně zhotovitel písemně navrhne termín odstranění vady, navržený termín podléhá odsouhlasení objednatelem. Pokud se zhotovitel nevyjádří, má se za to, že nastoupí k odstranění vady nejpozději do 7 dnů od obdržení reklamace. Nenastoupí-li zhotovitel k odstranění reklamované vady ani do 7 dnů po obdržení reklamace, je objednatel oprávněn pověřit odstraněním vady jinou specializovanou osobu. Veškeré náklady vzniklé s odstraněním reklamované vady uhradí objednateli zhotovitel. Smluvní strany mohou dohodnout způsob odstranění vady v čase odpovídajícím podmínkám a povaze vady.</w:t>
      </w:r>
    </w:p>
    <w:p w14:paraId="66ED8AAA" w14:textId="09B182DD" w:rsidR="00892E4B" w:rsidRPr="009A123E" w:rsidRDefault="0029284D" w:rsidP="0029284D">
      <w:pPr>
        <w:pStyle w:val="rove2-slovantext"/>
        <w:rPr>
          <w:szCs w:val="18"/>
        </w:rPr>
      </w:pPr>
      <w:r w:rsidRPr="009A123E">
        <w:rPr>
          <w:szCs w:val="18"/>
        </w:rPr>
        <w:t>Reklamaci lze uplatnit nejpozději do posledního dne záruční lhůty, přičemž i reklamace odeslaná objednatelem v poslední den záruční lhůty se považuje za včas uplatněnou.</w:t>
      </w:r>
    </w:p>
    <w:p w14:paraId="41ED899A" w14:textId="77777777" w:rsidR="00892E4B" w:rsidRPr="009A123E" w:rsidRDefault="00892E4B" w:rsidP="00ED75F3">
      <w:pPr>
        <w:pStyle w:val="rove1-slolnku"/>
        <w:rPr>
          <w:szCs w:val="18"/>
        </w:rPr>
      </w:pPr>
    </w:p>
    <w:p w14:paraId="50C4BDB9" w14:textId="77777777" w:rsidR="00892E4B" w:rsidRPr="009A123E" w:rsidRDefault="00892E4B" w:rsidP="00ED75F3">
      <w:pPr>
        <w:pStyle w:val="rove1-nzevlnku"/>
      </w:pPr>
      <w:r w:rsidRPr="009A123E">
        <w:t>Bankovní záruka</w:t>
      </w:r>
      <w:r w:rsidR="009650A7" w:rsidRPr="009A123E">
        <w:t xml:space="preserve"> za </w:t>
      </w:r>
      <w:r w:rsidR="002C5E2B" w:rsidRPr="009A123E">
        <w:t>řádné plnění záručních podmínek</w:t>
      </w:r>
    </w:p>
    <w:p w14:paraId="5235F670" w14:textId="62C3B600" w:rsidR="003F31C4" w:rsidRPr="009A123E" w:rsidRDefault="00C17A0F" w:rsidP="003F31C4">
      <w:pPr>
        <w:pStyle w:val="rove2-slovantext"/>
        <w:numPr>
          <w:ilvl w:val="1"/>
          <w:numId w:val="5"/>
        </w:numPr>
        <w:rPr>
          <w:szCs w:val="18"/>
        </w:rPr>
      </w:pPr>
      <w:r w:rsidRPr="009A123E">
        <w:rPr>
          <w:szCs w:val="18"/>
        </w:rPr>
        <w:t>Bankovní záruka není objednatelem požadována.</w:t>
      </w:r>
    </w:p>
    <w:p w14:paraId="5055001F" w14:textId="77777777" w:rsidR="00892E4B" w:rsidRPr="009A123E" w:rsidRDefault="00892E4B" w:rsidP="003236A8">
      <w:pPr>
        <w:pStyle w:val="rove1-slolnku"/>
        <w:rPr>
          <w:szCs w:val="18"/>
        </w:rPr>
      </w:pPr>
      <w:bookmarkStart w:id="25" w:name="_Ref374529339"/>
    </w:p>
    <w:bookmarkEnd w:id="25"/>
    <w:p w14:paraId="67F27D60" w14:textId="77777777" w:rsidR="00892E4B" w:rsidRPr="009A123E" w:rsidRDefault="00892E4B" w:rsidP="00ED75F3">
      <w:pPr>
        <w:pStyle w:val="rove1-nzevlnku"/>
      </w:pPr>
      <w:r w:rsidRPr="009A123E">
        <w:t>Pojištění</w:t>
      </w:r>
    </w:p>
    <w:p w14:paraId="5CC0BD17" w14:textId="7960E20D" w:rsidR="00892E4B" w:rsidRPr="009A123E" w:rsidRDefault="00892E4B" w:rsidP="00073CDD">
      <w:pPr>
        <w:pStyle w:val="rove2-slovantext"/>
        <w:spacing w:after="0"/>
        <w:rPr>
          <w:b/>
          <w:szCs w:val="18"/>
        </w:rPr>
      </w:pPr>
      <w:bookmarkStart w:id="26" w:name="_Ref374529353"/>
      <w:r w:rsidRPr="009A123E">
        <w:rPr>
          <w:b/>
          <w:szCs w:val="18"/>
        </w:rPr>
        <w:t>Pojištění zhotovitele</w:t>
      </w:r>
      <w:bookmarkEnd w:id="26"/>
    </w:p>
    <w:p w14:paraId="692306CD" w14:textId="77777777" w:rsidR="00892E4B" w:rsidRPr="009A123E" w:rsidRDefault="00892E4B" w:rsidP="00073CDD">
      <w:pPr>
        <w:pStyle w:val="rove2-text"/>
        <w:spacing w:before="60" w:after="0"/>
        <w:rPr>
          <w:szCs w:val="18"/>
        </w:rPr>
      </w:pPr>
      <w:r w:rsidRPr="009A123E">
        <w:rPr>
          <w:szCs w:val="18"/>
        </w:rPr>
        <w:t xml:space="preserve">Zhotovitel je povinen být po celou dobu plnění pojištěn proti škodám způsobeným jeho činností včetně možných škod pracovníků zhotovitele, a to do výše ceny </w:t>
      </w:r>
      <w:r w:rsidR="003C4AE3" w:rsidRPr="009A123E">
        <w:rPr>
          <w:szCs w:val="18"/>
        </w:rPr>
        <w:t xml:space="preserve">díla </w:t>
      </w:r>
      <w:r w:rsidRPr="009A123E">
        <w:rPr>
          <w:szCs w:val="18"/>
        </w:rPr>
        <w:t>bez DPH. Pojištění odpovědnosti za škodu z výkonu podnikatelské činnosti musí pokrývat škody na věcech (vzniklé poškozením, zničením) a na zdraví (úrazem nebo nemocí):</w:t>
      </w:r>
    </w:p>
    <w:p w14:paraId="7FC8D271" w14:textId="77777777" w:rsidR="00892E4B" w:rsidRPr="009A123E" w:rsidRDefault="00892E4B" w:rsidP="00ED75F3">
      <w:pPr>
        <w:pStyle w:val="rove3-odrkovtext"/>
        <w:rPr>
          <w:szCs w:val="18"/>
        </w:rPr>
      </w:pPr>
      <w:r w:rsidRPr="009A123E">
        <w:rPr>
          <w:szCs w:val="18"/>
        </w:rPr>
        <w:t>způsobené provozní činností zhotovitele;</w:t>
      </w:r>
    </w:p>
    <w:p w14:paraId="563E2F70" w14:textId="77777777" w:rsidR="00892E4B" w:rsidRPr="009A123E" w:rsidRDefault="00892E4B" w:rsidP="00ED75F3">
      <w:pPr>
        <w:pStyle w:val="rove3-odrkovtext"/>
        <w:rPr>
          <w:szCs w:val="18"/>
        </w:rPr>
      </w:pPr>
      <w:r w:rsidRPr="009A123E">
        <w:rPr>
          <w:szCs w:val="18"/>
        </w:rPr>
        <w:t>způsobené vadným výrobkem;</w:t>
      </w:r>
    </w:p>
    <w:p w14:paraId="2AAEB53A" w14:textId="77777777" w:rsidR="00892E4B" w:rsidRPr="009A123E" w:rsidRDefault="00892E4B" w:rsidP="00ED75F3">
      <w:pPr>
        <w:pStyle w:val="rove3-odrkovtext"/>
        <w:rPr>
          <w:szCs w:val="18"/>
        </w:rPr>
      </w:pPr>
      <w:r w:rsidRPr="009A123E">
        <w:rPr>
          <w:szCs w:val="18"/>
        </w:rPr>
        <w:t>vzniklé v souvislosti s poskytovanými pracemi, dodávkami a službami;</w:t>
      </w:r>
    </w:p>
    <w:p w14:paraId="0B6B4E3C" w14:textId="77777777" w:rsidR="00892E4B" w:rsidRPr="009A123E" w:rsidRDefault="00892E4B" w:rsidP="00ED75F3">
      <w:pPr>
        <w:pStyle w:val="rove3-odrkovtext"/>
        <w:rPr>
          <w:szCs w:val="18"/>
        </w:rPr>
      </w:pPr>
      <w:r w:rsidRPr="009A123E">
        <w:rPr>
          <w:szCs w:val="18"/>
        </w:rPr>
        <w:t>vzniklé v souvislosti s vlastnictvím nemovitosti;</w:t>
      </w:r>
    </w:p>
    <w:p w14:paraId="2EA5174F" w14:textId="77777777" w:rsidR="00892E4B" w:rsidRPr="009A123E" w:rsidRDefault="00892E4B" w:rsidP="00ED75F3">
      <w:pPr>
        <w:pStyle w:val="rove3-odrkovtext"/>
        <w:rPr>
          <w:szCs w:val="18"/>
        </w:rPr>
      </w:pPr>
      <w:r w:rsidRPr="009A123E">
        <w:rPr>
          <w:szCs w:val="18"/>
        </w:rPr>
        <w:t>vzniklé na věcech zaměstnanců.</w:t>
      </w:r>
    </w:p>
    <w:p w14:paraId="0E7BFE6E" w14:textId="77777777" w:rsidR="00892E4B" w:rsidRPr="009A123E" w:rsidRDefault="00892E4B" w:rsidP="00073CDD">
      <w:pPr>
        <w:pStyle w:val="rove2-slovantext"/>
        <w:spacing w:after="0"/>
        <w:rPr>
          <w:b/>
          <w:szCs w:val="18"/>
        </w:rPr>
      </w:pPr>
      <w:r w:rsidRPr="009A123E">
        <w:rPr>
          <w:b/>
          <w:szCs w:val="18"/>
        </w:rPr>
        <w:t>Pojištění díla</w:t>
      </w:r>
    </w:p>
    <w:p w14:paraId="45DC7570" w14:textId="77777777" w:rsidR="00892E4B" w:rsidRPr="009A123E" w:rsidRDefault="00892E4B" w:rsidP="00073CDD">
      <w:pPr>
        <w:pStyle w:val="rove2-text"/>
        <w:spacing w:before="60" w:after="0"/>
        <w:rPr>
          <w:szCs w:val="18"/>
        </w:rPr>
      </w:pPr>
      <w:r w:rsidRPr="009A123E">
        <w:rPr>
          <w:szCs w:val="18"/>
        </w:rPr>
        <w:t xml:space="preserve">Zhotovitel je povinen před zahájením prací pojistit dílo proti škodám, které mohou vzniknout v průběhu realizace stavby, a to do výše ceny </w:t>
      </w:r>
      <w:r w:rsidR="003C4AE3" w:rsidRPr="009A123E">
        <w:rPr>
          <w:szCs w:val="18"/>
        </w:rPr>
        <w:t xml:space="preserve">díla </w:t>
      </w:r>
      <w:r w:rsidRPr="009A123E">
        <w:rPr>
          <w:szCs w:val="18"/>
        </w:rPr>
        <w:t>bez DPH:</w:t>
      </w:r>
    </w:p>
    <w:p w14:paraId="35921B5C" w14:textId="77777777" w:rsidR="00892E4B" w:rsidRPr="009A123E" w:rsidRDefault="00892E4B" w:rsidP="00485262">
      <w:pPr>
        <w:pStyle w:val="rove3-odrkovtext"/>
        <w:spacing w:line="271" w:lineRule="auto"/>
        <w:rPr>
          <w:szCs w:val="18"/>
        </w:rPr>
      </w:pPr>
      <w:r w:rsidRPr="009A123E">
        <w:rPr>
          <w:szCs w:val="18"/>
        </w:rPr>
        <w:t>požárem, výbuchem, přímým úderem blesku, nárazem nebo zřícením letadla, jeho části nebo nákladu;</w:t>
      </w:r>
    </w:p>
    <w:p w14:paraId="413071D0" w14:textId="77777777" w:rsidR="00892E4B" w:rsidRPr="009A123E" w:rsidRDefault="00892E4B" w:rsidP="00485262">
      <w:pPr>
        <w:pStyle w:val="rove3-odrkovtext"/>
        <w:spacing w:line="271" w:lineRule="auto"/>
        <w:rPr>
          <w:szCs w:val="18"/>
        </w:rPr>
      </w:pPr>
      <w:r w:rsidRPr="009A123E">
        <w:rPr>
          <w:szCs w:val="18"/>
        </w:rPr>
        <w:t>záplavou, povodní, vichřicí, krupobitím, sesouváním půdy, zřícením skal nebo zemin, sesouváním nebo zřícením sněhových lavin, tíhou sněhu nebo námrazy;</w:t>
      </w:r>
    </w:p>
    <w:p w14:paraId="7A8B06C9" w14:textId="77777777" w:rsidR="00892E4B" w:rsidRPr="009A123E" w:rsidRDefault="00892E4B" w:rsidP="00485262">
      <w:pPr>
        <w:pStyle w:val="rove3-odrkovtext"/>
        <w:spacing w:line="271" w:lineRule="auto"/>
        <w:rPr>
          <w:szCs w:val="18"/>
        </w:rPr>
      </w:pPr>
      <w:r w:rsidRPr="009A123E">
        <w:rPr>
          <w:szCs w:val="18"/>
        </w:rPr>
        <w:t>pádem pojištěné věci, nárazem;</w:t>
      </w:r>
    </w:p>
    <w:p w14:paraId="42903F23" w14:textId="77777777" w:rsidR="00892E4B" w:rsidRPr="009A123E" w:rsidRDefault="00892E4B" w:rsidP="00485262">
      <w:pPr>
        <w:pStyle w:val="rove3-odrkovtext"/>
        <w:spacing w:line="271" w:lineRule="auto"/>
        <w:rPr>
          <w:szCs w:val="18"/>
        </w:rPr>
      </w:pPr>
      <w:r w:rsidRPr="009A123E">
        <w:rPr>
          <w:szCs w:val="18"/>
        </w:rPr>
        <w:t>pádem stromů, stožárů a jiných předmětů;</w:t>
      </w:r>
    </w:p>
    <w:p w14:paraId="32D2EDC5" w14:textId="77777777" w:rsidR="00892E4B" w:rsidRPr="009A123E" w:rsidRDefault="00892E4B" w:rsidP="00485262">
      <w:pPr>
        <w:pStyle w:val="rove3-odrkovtext"/>
        <w:spacing w:line="271" w:lineRule="auto"/>
        <w:rPr>
          <w:szCs w:val="18"/>
        </w:rPr>
      </w:pPr>
      <w:r w:rsidRPr="009A123E">
        <w:rPr>
          <w:szCs w:val="18"/>
        </w:rPr>
        <w:t>vodou vytékající z vodovodních zařízení;</w:t>
      </w:r>
    </w:p>
    <w:p w14:paraId="60F8600D" w14:textId="77777777" w:rsidR="00892E4B" w:rsidRPr="009A123E" w:rsidRDefault="00892E4B" w:rsidP="00485262">
      <w:pPr>
        <w:pStyle w:val="rove3-odrkovtext"/>
        <w:spacing w:line="271" w:lineRule="auto"/>
        <w:rPr>
          <w:szCs w:val="18"/>
        </w:rPr>
      </w:pPr>
      <w:r w:rsidRPr="009A123E">
        <w:rPr>
          <w:szCs w:val="18"/>
        </w:rPr>
        <w:t>neodborným zacházením, nesprávnou obsluhou, úmyslným poškozením, nešikovností, nepozorností a nedbalostí;</w:t>
      </w:r>
    </w:p>
    <w:p w14:paraId="3389C97C" w14:textId="77777777" w:rsidR="00892E4B" w:rsidRPr="009A123E" w:rsidRDefault="00892E4B" w:rsidP="00485262">
      <w:pPr>
        <w:pStyle w:val="rove3-odrkovtext"/>
        <w:spacing w:line="271" w:lineRule="auto"/>
        <w:rPr>
          <w:szCs w:val="18"/>
        </w:rPr>
      </w:pPr>
      <w:r w:rsidRPr="009A123E">
        <w:rPr>
          <w:szCs w:val="18"/>
        </w:rPr>
        <w:lastRenderedPageBreak/>
        <w:t>krádeží.</w:t>
      </w:r>
    </w:p>
    <w:p w14:paraId="48037010" w14:textId="77777777" w:rsidR="00892E4B" w:rsidRPr="009A123E" w:rsidRDefault="00892E4B" w:rsidP="00073CDD">
      <w:pPr>
        <w:pStyle w:val="rove2-slovantext"/>
        <w:spacing w:after="0"/>
        <w:rPr>
          <w:b/>
          <w:szCs w:val="18"/>
        </w:rPr>
      </w:pPr>
      <w:r w:rsidRPr="009A123E">
        <w:rPr>
          <w:b/>
          <w:szCs w:val="18"/>
        </w:rPr>
        <w:t>Pojištění zaměstnanců</w:t>
      </w:r>
    </w:p>
    <w:p w14:paraId="46EF03BB" w14:textId="77777777" w:rsidR="00892E4B" w:rsidRPr="009A123E" w:rsidRDefault="00892E4B" w:rsidP="00073CDD">
      <w:pPr>
        <w:pStyle w:val="rove2-text"/>
        <w:spacing w:before="60" w:after="0"/>
        <w:rPr>
          <w:szCs w:val="18"/>
        </w:rPr>
      </w:pPr>
      <w:r w:rsidRPr="009A123E">
        <w:rPr>
          <w:szCs w:val="18"/>
        </w:rPr>
        <w:t>Zhotovitel je povinen být po celou dobu provádění díla pojištěn pro případ své odpovědnosti za škodu při pracovním úrazu nebo nemoci z povolání svých zaměstnanců.</w:t>
      </w:r>
    </w:p>
    <w:p w14:paraId="5A6F08AE" w14:textId="77777777" w:rsidR="00892E4B" w:rsidRPr="009A123E" w:rsidRDefault="00892E4B" w:rsidP="00073CDD">
      <w:pPr>
        <w:pStyle w:val="rove2-slovantext"/>
        <w:spacing w:after="0"/>
        <w:rPr>
          <w:b/>
          <w:szCs w:val="18"/>
        </w:rPr>
      </w:pPr>
      <w:r w:rsidRPr="009A123E">
        <w:rPr>
          <w:b/>
          <w:szCs w:val="18"/>
        </w:rPr>
        <w:t xml:space="preserve">Pojištění </w:t>
      </w:r>
      <w:r w:rsidR="001E2534" w:rsidRPr="009A123E">
        <w:rPr>
          <w:b/>
          <w:szCs w:val="18"/>
        </w:rPr>
        <w:t>pod</w:t>
      </w:r>
      <w:r w:rsidRPr="009A123E">
        <w:rPr>
          <w:b/>
          <w:szCs w:val="18"/>
        </w:rPr>
        <w:t>dodavatelů</w:t>
      </w:r>
    </w:p>
    <w:p w14:paraId="70ACDCB1" w14:textId="77777777" w:rsidR="00892E4B" w:rsidRPr="009A123E" w:rsidRDefault="00892E4B" w:rsidP="00073CDD">
      <w:pPr>
        <w:pStyle w:val="rove2-text"/>
        <w:spacing w:before="60" w:after="0"/>
        <w:rPr>
          <w:szCs w:val="18"/>
        </w:rPr>
      </w:pPr>
      <w:r w:rsidRPr="009A123E">
        <w:rPr>
          <w:szCs w:val="18"/>
        </w:rPr>
        <w:t xml:space="preserve">Zhotovitel je povinen zabezpečit před zahájením </w:t>
      </w:r>
      <w:r w:rsidR="001E2534" w:rsidRPr="009A123E">
        <w:rPr>
          <w:szCs w:val="18"/>
        </w:rPr>
        <w:t>pod</w:t>
      </w:r>
      <w:r w:rsidRPr="009A123E">
        <w:rPr>
          <w:szCs w:val="18"/>
        </w:rPr>
        <w:t xml:space="preserve">dodavatelských prací, aby shodné povinnosti související s pojištěním splnili i jeho </w:t>
      </w:r>
      <w:r w:rsidR="001E2534" w:rsidRPr="009A123E">
        <w:rPr>
          <w:szCs w:val="18"/>
        </w:rPr>
        <w:t>pod</w:t>
      </w:r>
      <w:r w:rsidRPr="009A123E">
        <w:rPr>
          <w:szCs w:val="18"/>
        </w:rPr>
        <w:t xml:space="preserve">dodavatelé v rozsahu odpovídajícím charakteru a rozsahu jejich </w:t>
      </w:r>
      <w:r w:rsidR="001E2534" w:rsidRPr="009A123E">
        <w:rPr>
          <w:szCs w:val="18"/>
        </w:rPr>
        <w:t>pod</w:t>
      </w:r>
      <w:r w:rsidRPr="009A123E">
        <w:rPr>
          <w:szCs w:val="18"/>
        </w:rPr>
        <w:t>dodávky.</w:t>
      </w:r>
    </w:p>
    <w:p w14:paraId="329B5834" w14:textId="77777777" w:rsidR="00892E4B" w:rsidRPr="009A123E" w:rsidRDefault="00892E4B" w:rsidP="00073CDD">
      <w:pPr>
        <w:pStyle w:val="rove2-slovantext"/>
        <w:spacing w:after="0"/>
        <w:rPr>
          <w:b/>
          <w:szCs w:val="18"/>
        </w:rPr>
      </w:pPr>
      <w:r w:rsidRPr="009A123E">
        <w:rPr>
          <w:b/>
          <w:szCs w:val="18"/>
        </w:rPr>
        <w:t>Doklady o pojištění</w:t>
      </w:r>
    </w:p>
    <w:p w14:paraId="0C939DEF" w14:textId="0190DEBB" w:rsidR="00892E4B" w:rsidRPr="009A123E" w:rsidRDefault="00892E4B" w:rsidP="00073CDD">
      <w:pPr>
        <w:pStyle w:val="rove2-text"/>
        <w:spacing w:before="60" w:after="0"/>
        <w:rPr>
          <w:szCs w:val="18"/>
        </w:rPr>
      </w:pPr>
      <w:r w:rsidRPr="009A123E">
        <w:rPr>
          <w:szCs w:val="18"/>
        </w:rPr>
        <w:t xml:space="preserve">Dokladem o pojištění je platná a účinná pojistná smlouva, u níž zhotovitel řádně a včas uhradil pojistné. </w:t>
      </w:r>
      <w:r w:rsidR="00B3276A" w:rsidRPr="009A123E">
        <w:rPr>
          <w:szCs w:val="18"/>
        </w:rPr>
        <w:t xml:space="preserve">Výše spoluúčasti zhotovitele nesmí přesáhnout 15 %. </w:t>
      </w:r>
      <w:r w:rsidRPr="009A123E">
        <w:rPr>
          <w:szCs w:val="18"/>
        </w:rPr>
        <w:t>Doklady o pojištění je zhotovitel povinen na požádání předložit objednateli nejpozději v den podpisu smlouvy. Nepř</w:t>
      </w:r>
      <w:r w:rsidR="00B3276A" w:rsidRPr="009A123E">
        <w:rPr>
          <w:szCs w:val="18"/>
        </w:rPr>
        <w:t>edložení kteréhokoliv dokladu o </w:t>
      </w:r>
      <w:r w:rsidRPr="009A123E">
        <w:rPr>
          <w:szCs w:val="18"/>
        </w:rPr>
        <w:t>pojištění, opravňuje objednatele k odstoupení od podpisu smlouvy.</w:t>
      </w:r>
    </w:p>
    <w:p w14:paraId="161E818A" w14:textId="77777777" w:rsidR="00892E4B" w:rsidRPr="009A123E" w:rsidRDefault="00892E4B" w:rsidP="00073CDD">
      <w:pPr>
        <w:pStyle w:val="rove2-slovantext"/>
        <w:spacing w:after="0"/>
        <w:rPr>
          <w:b/>
          <w:szCs w:val="18"/>
        </w:rPr>
      </w:pPr>
      <w:r w:rsidRPr="009A123E">
        <w:rPr>
          <w:b/>
          <w:szCs w:val="18"/>
        </w:rPr>
        <w:t>Povinnosti smluvních stran při vzniku pojistné události</w:t>
      </w:r>
    </w:p>
    <w:p w14:paraId="2B5C48F3" w14:textId="77777777" w:rsidR="00892E4B" w:rsidRPr="009A123E" w:rsidRDefault="00892E4B" w:rsidP="00073CDD">
      <w:pPr>
        <w:pStyle w:val="rove2-text"/>
        <w:spacing w:before="60" w:after="0"/>
        <w:rPr>
          <w:szCs w:val="18"/>
        </w:rPr>
      </w:pPr>
      <w:r w:rsidRPr="009A123E">
        <w:rPr>
          <w:szCs w:val="18"/>
        </w:rPr>
        <w:t>Při vzniku pojistné události zabezpečuje veškeré úkony vůči svému pojistiteli zhotovitel. Objednatel je povinen poskytnout v souvislosti s pojistnou událostí zhotoviteli veškerou součinnost, která je v jeho možnostech. Náklady na pojištění nese zhotovitel a má je zahrnuty ve sjednané ceně.</w:t>
      </w:r>
    </w:p>
    <w:p w14:paraId="0E676680" w14:textId="77777777" w:rsidR="00892E4B" w:rsidRPr="009A123E" w:rsidRDefault="00892E4B" w:rsidP="00B10CC4">
      <w:pPr>
        <w:pStyle w:val="rove1-slolnku"/>
        <w:rPr>
          <w:szCs w:val="18"/>
        </w:rPr>
      </w:pPr>
      <w:bookmarkStart w:id="27" w:name="_Ref374529935"/>
    </w:p>
    <w:bookmarkEnd w:id="27"/>
    <w:p w14:paraId="2FD3F645" w14:textId="77777777" w:rsidR="00892E4B" w:rsidRPr="009A123E" w:rsidRDefault="00892E4B" w:rsidP="00B10CC4">
      <w:pPr>
        <w:pStyle w:val="rove1-nzevlnku"/>
      </w:pPr>
      <w:r w:rsidRPr="009A123E">
        <w:t>Oprávněné osoby</w:t>
      </w:r>
    </w:p>
    <w:p w14:paraId="719B90A0" w14:textId="77777777" w:rsidR="00892E4B" w:rsidRPr="009A123E" w:rsidRDefault="00892E4B" w:rsidP="00B10CC4">
      <w:pPr>
        <w:pStyle w:val="rove2-slovantext"/>
        <w:rPr>
          <w:b/>
          <w:szCs w:val="18"/>
        </w:rPr>
      </w:pPr>
      <w:r w:rsidRPr="009A123E">
        <w:rPr>
          <w:b/>
          <w:szCs w:val="18"/>
        </w:rPr>
        <w:t>Zástupci pro věci smluvní:</w:t>
      </w:r>
    </w:p>
    <w:p w14:paraId="780848FA" w14:textId="450B70C3" w:rsidR="00892E4B" w:rsidRPr="009A123E" w:rsidRDefault="00892E4B" w:rsidP="006B22E4">
      <w:pPr>
        <w:pStyle w:val="rove2-text"/>
        <w:tabs>
          <w:tab w:val="left" w:pos="2835"/>
        </w:tabs>
        <w:ind w:left="2832" w:hanging="2435"/>
        <w:rPr>
          <w:szCs w:val="18"/>
        </w:rPr>
      </w:pPr>
      <w:r w:rsidRPr="009A123E">
        <w:rPr>
          <w:szCs w:val="18"/>
        </w:rPr>
        <w:t>Za objednatele:</w:t>
      </w:r>
      <w:r w:rsidRPr="009A123E">
        <w:rPr>
          <w:szCs w:val="18"/>
        </w:rPr>
        <w:tab/>
      </w:r>
      <w:r w:rsidR="006B22E4" w:rsidRPr="009A123E">
        <w:rPr>
          <w:rFonts w:cs="Verdana"/>
          <w:color w:val="000000"/>
          <w:szCs w:val="18"/>
        </w:rPr>
        <w:fldChar w:fldCharType="begin"/>
      </w:r>
      <w:r w:rsidR="006B22E4" w:rsidRPr="009A123E">
        <w:rPr>
          <w:rFonts w:cs="Verdana"/>
          <w:color w:val="000000"/>
          <w:szCs w:val="18"/>
        </w:rPr>
        <w:instrText xml:space="preserve"> </w:instrText>
      </w:r>
      <w:r w:rsidR="006B22E4" w:rsidRPr="009A123E">
        <w:rPr>
          <w:color w:val="000000"/>
          <w:szCs w:val="18"/>
        </w:rPr>
        <w:instrText>INCLUDETEXT  "..//Pruvodka.docm" starosta</w:instrText>
      </w:r>
      <w:r w:rsidR="006B22E4" w:rsidRPr="009A123E">
        <w:rPr>
          <w:rFonts w:cs="Verdana"/>
          <w:color w:val="000000"/>
          <w:szCs w:val="18"/>
        </w:rPr>
        <w:instrText xml:space="preserve">  \* MERGEFORMAT </w:instrText>
      </w:r>
      <w:r w:rsidR="006B22E4" w:rsidRPr="009A123E">
        <w:rPr>
          <w:rFonts w:cs="Verdana"/>
          <w:color w:val="000000"/>
          <w:szCs w:val="18"/>
        </w:rPr>
        <w:fldChar w:fldCharType="separate"/>
      </w:r>
      <w:bookmarkStart w:id="28" w:name="starosta"/>
      <w:sdt>
        <w:sdtPr>
          <w:rPr>
            <w:rFonts w:cs="Verdana"/>
            <w:color w:val="000000"/>
            <w:szCs w:val="18"/>
            <w:highlight w:val="yellow"/>
          </w:rPr>
          <w:alias w:val="jednající"/>
          <w:tag w:val="jednající"/>
          <w:id w:val="-768773340"/>
          <w:placeholder>
            <w:docPart w:val="CF320D7ED1594764B4F4805198CC82D3"/>
          </w:placeholder>
        </w:sdtPr>
        <w:sdtEndPr>
          <w:rPr>
            <w:highlight w:val="none"/>
          </w:rPr>
        </w:sdtEndPr>
        <w:sdtContent>
          <w:r w:rsidR="002A2899" w:rsidRPr="009A123E">
            <w:rPr>
              <w:rFonts w:cs="Verdana"/>
              <w:color w:val="000000"/>
              <w:szCs w:val="18"/>
            </w:rPr>
            <w:fldChar w:fldCharType="begin"/>
          </w:r>
          <w:r w:rsidR="002A2899" w:rsidRPr="009A123E">
            <w:rPr>
              <w:rFonts w:cs="Verdana"/>
              <w:color w:val="000000"/>
              <w:szCs w:val="18"/>
            </w:rPr>
            <w:instrText xml:space="preserve"> </w:instrText>
          </w:r>
          <w:r w:rsidR="002A2899" w:rsidRPr="009A123E">
            <w:rPr>
              <w:color w:val="000000"/>
              <w:szCs w:val="18"/>
            </w:rPr>
            <w:instrText>INCLUDETEXT  "..//Pruvodka.docm" starosta</w:instrText>
          </w:r>
          <w:r w:rsidR="002A2899" w:rsidRPr="009A123E">
            <w:rPr>
              <w:rFonts w:cs="Verdana"/>
              <w:color w:val="000000"/>
              <w:szCs w:val="18"/>
            </w:rPr>
            <w:instrText xml:space="preserve">  \* MERGEFORMAT </w:instrText>
          </w:r>
          <w:r w:rsidR="002A2899" w:rsidRPr="009A123E">
            <w:rPr>
              <w:rFonts w:cs="Verdana"/>
              <w:color w:val="000000"/>
              <w:szCs w:val="18"/>
            </w:rPr>
            <w:fldChar w:fldCharType="separate"/>
          </w:r>
          <w:sdt>
            <w:sdtPr>
              <w:rPr>
                <w:rFonts w:cs="Verdana"/>
                <w:color w:val="000000"/>
                <w:szCs w:val="18"/>
              </w:rPr>
              <w:alias w:val="jednající"/>
              <w:tag w:val="jednající"/>
              <w:id w:val="-25182450"/>
              <w:placeholder>
                <w:docPart w:val="EDA52293A6EB40AB9CBE3B1496A7216F"/>
              </w:placeholder>
            </w:sdtPr>
            <w:sdtEndPr/>
            <w:sdtContent>
              <w:r w:rsidR="00027520" w:rsidRPr="00027520">
                <w:rPr>
                  <w:rFonts w:cs="Verdana"/>
                  <w:color w:val="000000"/>
                  <w:szCs w:val="18"/>
                </w:rPr>
                <w:t>Ing. Radek Růžička, starosta obce</w:t>
              </w:r>
            </w:sdtContent>
          </w:sdt>
          <w:r w:rsidR="002A2899" w:rsidRPr="009A123E">
            <w:rPr>
              <w:rFonts w:cs="Verdana"/>
              <w:color w:val="000000"/>
              <w:szCs w:val="18"/>
            </w:rPr>
            <w:fldChar w:fldCharType="end"/>
          </w:r>
        </w:sdtContent>
      </w:sdt>
      <w:bookmarkEnd w:id="28"/>
      <w:r w:rsidR="006B22E4" w:rsidRPr="009A123E">
        <w:rPr>
          <w:rFonts w:cs="Verdana"/>
          <w:color w:val="000000"/>
          <w:szCs w:val="18"/>
        </w:rPr>
        <w:fldChar w:fldCharType="end"/>
      </w:r>
    </w:p>
    <w:p w14:paraId="70E48C96" w14:textId="77777777" w:rsidR="00892E4B" w:rsidRPr="009A123E" w:rsidRDefault="00892E4B" w:rsidP="00030924">
      <w:pPr>
        <w:pStyle w:val="rove2-text"/>
        <w:tabs>
          <w:tab w:val="left" w:pos="2835"/>
        </w:tabs>
        <w:rPr>
          <w:szCs w:val="18"/>
        </w:rPr>
      </w:pPr>
      <w:r w:rsidRPr="009A123E">
        <w:rPr>
          <w:szCs w:val="18"/>
        </w:rPr>
        <w:t>Za zhotovitele:</w:t>
      </w:r>
      <w:r w:rsidRPr="009A123E">
        <w:rPr>
          <w:szCs w:val="18"/>
        </w:rPr>
        <w:tab/>
      </w:r>
      <w:r w:rsidR="00E11B78" w:rsidRPr="009A123E">
        <w:rPr>
          <w:szCs w:val="18"/>
          <w:shd w:val="clear" w:color="auto" w:fill="FBD4B4" w:themeFill="accent6" w:themeFillTint="66"/>
        </w:rPr>
        <w:t>…………………………………</w:t>
      </w:r>
    </w:p>
    <w:p w14:paraId="0AF25ABF" w14:textId="77777777" w:rsidR="00892E4B" w:rsidRPr="009A123E" w:rsidRDefault="00892E4B" w:rsidP="00B10CC4">
      <w:pPr>
        <w:pStyle w:val="rove2-text"/>
        <w:rPr>
          <w:szCs w:val="18"/>
        </w:rPr>
      </w:pPr>
      <w:r w:rsidRPr="009A123E">
        <w:rPr>
          <w:szCs w:val="18"/>
        </w:rPr>
        <w:t>Tito uvedení zástupci jsou oprávněni sjednat změnu smlouvy.</w:t>
      </w:r>
    </w:p>
    <w:p w14:paraId="0E8FF56E" w14:textId="77777777" w:rsidR="00892E4B" w:rsidRPr="009A123E" w:rsidRDefault="00892E4B" w:rsidP="00B10CC4">
      <w:pPr>
        <w:pStyle w:val="rove2-text"/>
        <w:rPr>
          <w:szCs w:val="18"/>
        </w:rPr>
      </w:pPr>
      <w:r w:rsidRPr="009A123E">
        <w:rPr>
          <w:b/>
          <w:szCs w:val="18"/>
        </w:rPr>
        <w:t>Zástupci pro věci technické</w:t>
      </w:r>
      <w:r w:rsidRPr="009A123E">
        <w:rPr>
          <w:szCs w:val="18"/>
        </w:rPr>
        <w:t>:</w:t>
      </w:r>
    </w:p>
    <w:p w14:paraId="43C73E99" w14:textId="23876DED" w:rsidR="00892E4B" w:rsidRPr="009A123E" w:rsidRDefault="00892E4B" w:rsidP="00030924">
      <w:pPr>
        <w:pStyle w:val="rove2-text"/>
        <w:tabs>
          <w:tab w:val="left" w:pos="2835"/>
        </w:tabs>
        <w:rPr>
          <w:szCs w:val="18"/>
        </w:rPr>
      </w:pPr>
      <w:r w:rsidRPr="009A123E">
        <w:rPr>
          <w:szCs w:val="18"/>
        </w:rPr>
        <w:t>Za objednatele:</w:t>
      </w:r>
      <w:r w:rsidRPr="009A123E">
        <w:rPr>
          <w:szCs w:val="18"/>
        </w:rPr>
        <w:tab/>
      </w:r>
      <w:r w:rsidR="00C70AF9">
        <w:rPr>
          <w:szCs w:val="18"/>
        </w:rPr>
        <w:t>…………………………</w:t>
      </w:r>
      <w:proofErr w:type="gramStart"/>
      <w:r w:rsidR="00C70AF9">
        <w:rPr>
          <w:szCs w:val="18"/>
        </w:rPr>
        <w:t>…….</w:t>
      </w:r>
      <w:proofErr w:type="gramEnd"/>
      <w:r w:rsidR="00C70AF9">
        <w:rPr>
          <w:szCs w:val="18"/>
        </w:rPr>
        <w:t>.</w:t>
      </w:r>
      <w:r w:rsidR="007A06FA">
        <w:rPr>
          <w:szCs w:val="18"/>
        </w:rPr>
        <w:t xml:space="preserve"> (bude doplněno před podpisem </w:t>
      </w:r>
      <w:proofErr w:type="spellStart"/>
      <w:r w:rsidR="007A06FA">
        <w:rPr>
          <w:szCs w:val="18"/>
        </w:rPr>
        <w:t>SoD</w:t>
      </w:r>
      <w:proofErr w:type="spellEnd"/>
      <w:r w:rsidR="007A06FA">
        <w:rPr>
          <w:szCs w:val="18"/>
        </w:rPr>
        <w:t>)</w:t>
      </w:r>
    </w:p>
    <w:p w14:paraId="4DB951EB" w14:textId="77777777" w:rsidR="00892E4B" w:rsidRPr="009A123E" w:rsidRDefault="00030924" w:rsidP="00030924">
      <w:pPr>
        <w:pStyle w:val="rove2-text"/>
        <w:tabs>
          <w:tab w:val="left" w:pos="2835"/>
        </w:tabs>
        <w:rPr>
          <w:szCs w:val="18"/>
        </w:rPr>
      </w:pPr>
      <w:r w:rsidRPr="009A123E">
        <w:rPr>
          <w:szCs w:val="18"/>
        </w:rPr>
        <w:t>Za zhotovitele:</w:t>
      </w:r>
      <w:r w:rsidRPr="009A123E">
        <w:rPr>
          <w:szCs w:val="18"/>
        </w:rPr>
        <w:tab/>
      </w:r>
      <w:r w:rsidR="00E11B78" w:rsidRPr="009A123E">
        <w:rPr>
          <w:szCs w:val="18"/>
          <w:shd w:val="clear" w:color="auto" w:fill="FBD4B4" w:themeFill="accent6" w:themeFillTint="66"/>
        </w:rPr>
        <w:t>…………………………………</w:t>
      </w:r>
    </w:p>
    <w:p w14:paraId="628FE41C" w14:textId="77777777" w:rsidR="00892E4B" w:rsidRPr="009A123E" w:rsidRDefault="00892E4B" w:rsidP="00485262">
      <w:pPr>
        <w:pStyle w:val="rove2-slovantext"/>
        <w:spacing w:after="0"/>
        <w:rPr>
          <w:b/>
          <w:szCs w:val="18"/>
        </w:rPr>
      </w:pPr>
      <w:r w:rsidRPr="009A123E">
        <w:rPr>
          <w:b/>
          <w:szCs w:val="18"/>
        </w:rPr>
        <w:t>Zástupce objednatele pro věci technické je oprávněn:</w:t>
      </w:r>
    </w:p>
    <w:p w14:paraId="452EEAE0" w14:textId="77777777" w:rsidR="00892E4B" w:rsidRPr="009A123E" w:rsidRDefault="00892E4B" w:rsidP="00485262">
      <w:pPr>
        <w:pStyle w:val="rove3-odrkovtext"/>
        <w:spacing w:line="271" w:lineRule="auto"/>
        <w:rPr>
          <w:szCs w:val="18"/>
        </w:rPr>
      </w:pPr>
      <w:r w:rsidRPr="009A123E">
        <w:rPr>
          <w:szCs w:val="18"/>
        </w:rPr>
        <w:t>na základě zápisu do stavebního (montážního) deníku pozastavit práce prováděné zhotovitelem ke zhotovení díla a vydání pokynu k jejich opětovnému zahájení;</w:t>
      </w:r>
    </w:p>
    <w:p w14:paraId="33F57203" w14:textId="77777777" w:rsidR="00892E4B" w:rsidRPr="009A123E" w:rsidRDefault="00892E4B" w:rsidP="00485262">
      <w:pPr>
        <w:pStyle w:val="rove3-odrkovtext"/>
        <w:spacing w:line="271" w:lineRule="auto"/>
        <w:rPr>
          <w:szCs w:val="18"/>
        </w:rPr>
      </w:pPr>
      <w:r w:rsidRPr="009A123E">
        <w:rPr>
          <w:szCs w:val="18"/>
        </w:rPr>
        <w:t xml:space="preserve">kontrolovat způsob provádění díla, zejména dodržování technologických postupů, technických předpisů a norem, dodržování požadavků na kvalitu </w:t>
      </w:r>
      <w:proofErr w:type="gramStart"/>
      <w:r w:rsidRPr="009A123E">
        <w:rPr>
          <w:szCs w:val="18"/>
        </w:rPr>
        <w:t>díla,</w:t>
      </w:r>
      <w:proofErr w:type="gramEnd"/>
      <w:r w:rsidRPr="009A123E">
        <w:rPr>
          <w:szCs w:val="18"/>
        </w:rPr>
        <w:t xml:space="preserve"> apod.;</w:t>
      </w:r>
    </w:p>
    <w:p w14:paraId="6A23A060" w14:textId="77777777" w:rsidR="00892E4B" w:rsidRPr="009A123E" w:rsidRDefault="00892E4B" w:rsidP="00485262">
      <w:pPr>
        <w:pStyle w:val="rove3-odrkovtext"/>
        <w:spacing w:line="271" w:lineRule="auto"/>
        <w:rPr>
          <w:szCs w:val="18"/>
        </w:rPr>
      </w:pPr>
      <w:r w:rsidRPr="009A123E">
        <w:rPr>
          <w:szCs w:val="18"/>
        </w:rPr>
        <w:t>provádět kontrolu dodržování příslušných předpisů pracovníky zhotovitele (viz ustanovení čl</w:t>
      </w:r>
      <w:r w:rsidR="00AB131D" w:rsidRPr="009A123E">
        <w:rPr>
          <w:szCs w:val="18"/>
        </w:rPr>
        <w:t>. </w:t>
      </w:r>
      <w:r w:rsidR="00AB131D" w:rsidRPr="009A123E">
        <w:rPr>
          <w:szCs w:val="18"/>
        </w:rPr>
        <w:fldChar w:fldCharType="begin"/>
      </w:r>
      <w:r w:rsidR="00AB131D" w:rsidRPr="009A123E">
        <w:rPr>
          <w:szCs w:val="18"/>
        </w:rPr>
        <w:instrText xml:space="preserve"> REF _Ref374530210 \n \h </w:instrText>
      </w:r>
      <w:r w:rsidR="00C720AB" w:rsidRPr="009A123E">
        <w:rPr>
          <w:szCs w:val="18"/>
        </w:rPr>
        <w:instrText xml:space="preserve"> \* MERGEFORMAT </w:instrText>
      </w:r>
      <w:r w:rsidR="00AB131D" w:rsidRPr="009A123E">
        <w:rPr>
          <w:szCs w:val="18"/>
        </w:rPr>
      </w:r>
      <w:r w:rsidR="00AB131D" w:rsidRPr="009A123E">
        <w:rPr>
          <w:szCs w:val="18"/>
        </w:rPr>
        <w:fldChar w:fldCharType="separate"/>
      </w:r>
      <w:r w:rsidR="00C70AF9">
        <w:rPr>
          <w:szCs w:val="18"/>
        </w:rPr>
        <w:t>VII</w:t>
      </w:r>
      <w:r w:rsidR="00AB131D" w:rsidRPr="009A123E">
        <w:rPr>
          <w:szCs w:val="18"/>
        </w:rPr>
        <w:fldChar w:fldCharType="end"/>
      </w:r>
      <w:r w:rsidRPr="009A123E">
        <w:rPr>
          <w:szCs w:val="18"/>
        </w:rPr>
        <w:t xml:space="preserve">. Provádění díla této </w:t>
      </w:r>
      <w:r w:rsidR="00BD50C3" w:rsidRPr="009A123E">
        <w:rPr>
          <w:szCs w:val="18"/>
        </w:rPr>
        <w:t>smlouvy</w:t>
      </w:r>
      <w:r w:rsidRPr="009A123E">
        <w:rPr>
          <w:szCs w:val="18"/>
        </w:rPr>
        <w:t>);</w:t>
      </w:r>
    </w:p>
    <w:p w14:paraId="73CC610F" w14:textId="77777777" w:rsidR="00892E4B" w:rsidRPr="009A123E" w:rsidRDefault="00892E4B" w:rsidP="00485262">
      <w:pPr>
        <w:pStyle w:val="rove3-odrkovtext"/>
        <w:spacing w:line="271" w:lineRule="auto"/>
        <w:rPr>
          <w:szCs w:val="18"/>
        </w:rPr>
      </w:pPr>
      <w:r w:rsidRPr="009A123E">
        <w:rPr>
          <w:szCs w:val="18"/>
        </w:rPr>
        <w:t>provádět kontrolu odborné způsobilosti pracovníků zhotovitele a technické způsobilosti strojů a</w:t>
      </w:r>
      <w:r w:rsidR="00C1116F" w:rsidRPr="009A123E">
        <w:rPr>
          <w:szCs w:val="18"/>
        </w:rPr>
        <w:t> </w:t>
      </w:r>
      <w:r w:rsidRPr="009A123E">
        <w:rPr>
          <w:szCs w:val="18"/>
        </w:rPr>
        <w:t>zařízení používaných zhotovitelem při provádění prací;</w:t>
      </w:r>
    </w:p>
    <w:p w14:paraId="02B462A8" w14:textId="77777777" w:rsidR="00892E4B" w:rsidRPr="009A123E" w:rsidRDefault="00892E4B" w:rsidP="00485262">
      <w:pPr>
        <w:pStyle w:val="rove3-odrkovtext"/>
        <w:spacing w:line="271" w:lineRule="auto"/>
        <w:rPr>
          <w:szCs w:val="18"/>
        </w:rPr>
      </w:pPr>
      <w:r w:rsidRPr="009A123E">
        <w:rPr>
          <w:szCs w:val="18"/>
        </w:rPr>
        <w:t>vydat pokyn k provedení dechové zkoušky pracovníků zhotovitele;</w:t>
      </w:r>
    </w:p>
    <w:p w14:paraId="5D397137" w14:textId="77777777" w:rsidR="00892E4B" w:rsidRPr="009A123E" w:rsidRDefault="00892E4B" w:rsidP="00485262">
      <w:pPr>
        <w:pStyle w:val="rove3-odrkovtext"/>
        <w:spacing w:line="271" w:lineRule="auto"/>
        <w:rPr>
          <w:szCs w:val="18"/>
        </w:rPr>
      </w:pPr>
      <w:r w:rsidRPr="009A123E">
        <w:rPr>
          <w:szCs w:val="18"/>
        </w:rPr>
        <w:t xml:space="preserve">vyloučit pracovníky zhotovitele z místa plnění pro nedodržení příslušných předpisů nebo ustanovení této </w:t>
      </w:r>
      <w:r w:rsidR="00BD50C3" w:rsidRPr="009A123E">
        <w:rPr>
          <w:szCs w:val="18"/>
        </w:rPr>
        <w:t>smlouvy</w:t>
      </w:r>
      <w:r w:rsidRPr="009A123E">
        <w:rPr>
          <w:szCs w:val="18"/>
        </w:rPr>
        <w:t>;</w:t>
      </w:r>
    </w:p>
    <w:p w14:paraId="7FB92EEF" w14:textId="77777777" w:rsidR="00892E4B" w:rsidRPr="009A123E" w:rsidRDefault="00892E4B" w:rsidP="00485262">
      <w:pPr>
        <w:pStyle w:val="rove3-odrkovtext"/>
        <w:spacing w:line="271" w:lineRule="auto"/>
        <w:rPr>
          <w:szCs w:val="18"/>
        </w:rPr>
      </w:pPr>
      <w:r w:rsidRPr="009A123E">
        <w:rPr>
          <w:szCs w:val="18"/>
        </w:rPr>
        <w:t xml:space="preserve">zastavit používání takových strojů a zařízení, která nesplňují podmínky příslušných předpisů nebo ustanovení této </w:t>
      </w:r>
      <w:r w:rsidR="00BD50C3" w:rsidRPr="009A123E">
        <w:rPr>
          <w:szCs w:val="18"/>
        </w:rPr>
        <w:t>smlouvy</w:t>
      </w:r>
      <w:r w:rsidRPr="009A123E">
        <w:rPr>
          <w:szCs w:val="18"/>
        </w:rPr>
        <w:t xml:space="preserve"> a vyloučit takové stroje a zařízení z místa plnění;</w:t>
      </w:r>
    </w:p>
    <w:p w14:paraId="7E4A8380" w14:textId="77777777" w:rsidR="00892E4B" w:rsidRPr="009A123E" w:rsidRDefault="00892E4B" w:rsidP="00485262">
      <w:pPr>
        <w:pStyle w:val="rove3-odrkovtext"/>
        <w:spacing w:line="271" w:lineRule="auto"/>
        <w:rPr>
          <w:szCs w:val="18"/>
        </w:rPr>
      </w:pPr>
      <w:r w:rsidRPr="009A123E">
        <w:rPr>
          <w:szCs w:val="18"/>
        </w:rPr>
        <w:lastRenderedPageBreak/>
        <w:t xml:space="preserve">vydat pokyn k zastavení prací zhotovitele pro nedodržení příslušných bezpečnostních předpisů nebo ustanovení této </w:t>
      </w:r>
      <w:r w:rsidR="00BD50C3" w:rsidRPr="009A123E">
        <w:rPr>
          <w:szCs w:val="18"/>
        </w:rPr>
        <w:t>smlouvy</w:t>
      </w:r>
      <w:r w:rsidRPr="009A123E">
        <w:rPr>
          <w:szCs w:val="18"/>
        </w:rPr>
        <w:t>.</w:t>
      </w:r>
    </w:p>
    <w:p w14:paraId="0BA3CF4C" w14:textId="195C59D5" w:rsidR="00892E4B" w:rsidRPr="009A123E" w:rsidRDefault="00892E4B" w:rsidP="00485262">
      <w:pPr>
        <w:pStyle w:val="rove3-odrkovtext"/>
        <w:spacing w:line="271" w:lineRule="auto"/>
        <w:rPr>
          <w:szCs w:val="18"/>
        </w:rPr>
      </w:pPr>
      <w:r w:rsidRPr="009A123E">
        <w:rPr>
          <w:szCs w:val="18"/>
        </w:rPr>
        <w:t>odsouhlasit soupis provedených prací a odsouhlasení změnových listů týkajících se změn předmětu a rozsahu díla;</w:t>
      </w:r>
    </w:p>
    <w:p w14:paraId="0EA342A8" w14:textId="77777777" w:rsidR="004A325F" w:rsidRPr="009A123E" w:rsidRDefault="004A325F" w:rsidP="004A325F">
      <w:pPr>
        <w:pStyle w:val="rove3-odrkovtext"/>
        <w:rPr>
          <w:szCs w:val="18"/>
        </w:rPr>
      </w:pPr>
      <w:r w:rsidRPr="009A123E">
        <w:rPr>
          <w:szCs w:val="18"/>
        </w:rPr>
        <w:t>odepřít podpis (souhlas) soupisu prací, pokud dílo vykazuje takové vady, pro které není možné dílo převzít;</w:t>
      </w:r>
    </w:p>
    <w:p w14:paraId="26544B96" w14:textId="77777777" w:rsidR="00892E4B" w:rsidRPr="009A123E" w:rsidRDefault="00892E4B" w:rsidP="00485262">
      <w:pPr>
        <w:pStyle w:val="rove3-odrkovtext"/>
        <w:spacing w:line="271" w:lineRule="auto"/>
        <w:rPr>
          <w:szCs w:val="18"/>
        </w:rPr>
      </w:pPr>
      <w:r w:rsidRPr="009A123E">
        <w:rPr>
          <w:szCs w:val="18"/>
        </w:rPr>
        <w:t>vyloučit pracovníky zhotovitele, kt</w:t>
      </w:r>
      <w:r w:rsidR="009F1930" w:rsidRPr="009A123E">
        <w:rPr>
          <w:szCs w:val="18"/>
        </w:rPr>
        <w:t>eří podstatným způsobem porušují</w:t>
      </w:r>
      <w:r w:rsidRPr="009A123E">
        <w:rPr>
          <w:szCs w:val="18"/>
        </w:rPr>
        <w:t xml:space="preserve"> ustanovení </w:t>
      </w:r>
      <w:r w:rsidR="00A35CA9" w:rsidRPr="009A123E">
        <w:rPr>
          <w:szCs w:val="18"/>
        </w:rPr>
        <w:t>t</w:t>
      </w:r>
      <w:r w:rsidRPr="009A123E">
        <w:rPr>
          <w:szCs w:val="18"/>
        </w:rPr>
        <w:t>éto smlouvy</w:t>
      </w:r>
      <w:r w:rsidR="009F1930" w:rsidRPr="009A123E">
        <w:rPr>
          <w:szCs w:val="18"/>
        </w:rPr>
        <w:t>, z místa plnění</w:t>
      </w:r>
      <w:r w:rsidRPr="009A123E">
        <w:rPr>
          <w:szCs w:val="18"/>
        </w:rPr>
        <w:t>;</w:t>
      </w:r>
    </w:p>
    <w:p w14:paraId="0AE47D15" w14:textId="77777777" w:rsidR="00892E4B" w:rsidRPr="009A123E" w:rsidRDefault="00892E4B" w:rsidP="00485262">
      <w:pPr>
        <w:pStyle w:val="rove3-odrkovtext"/>
        <w:spacing w:line="271" w:lineRule="auto"/>
        <w:rPr>
          <w:szCs w:val="18"/>
        </w:rPr>
      </w:pPr>
      <w:r w:rsidRPr="009A123E">
        <w:rPr>
          <w:szCs w:val="18"/>
        </w:rPr>
        <w:t>provádět a podepisovat zápisy ve stavebním (montážním) deníku a vyjadřovat se k zápisům zhotovitele.</w:t>
      </w:r>
    </w:p>
    <w:p w14:paraId="7A9F3BF5" w14:textId="3FFFC5A5" w:rsidR="00892E4B" w:rsidRPr="009A123E" w:rsidRDefault="00892E4B" w:rsidP="00485262">
      <w:pPr>
        <w:pStyle w:val="rove2-slovantext"/>
        <w:spacing w:after="0"/>
        <w:rPr>
          <w:b/>
          <w:szCs w:val="18"/>
        </w:rPr>
      </w:pPr>
      <w:r w:rsidRPr="009A123E">
        <w:rPr>
          <w:b/>
          <w:szCs w:val="18"/>
        </w:rPr>
        <w:t>Zástupce zhotovitele pro věci technické (případně stavbyvedoucí a/nebo</w:t>
      </w:r>
      <w:r w:rsidR="00485262" w:rsidRPr="009A123E">
        <w:rPr>
          <w:b/>
          <w:szCs w:val="18"/>
        </w:rPr>
        <w:t xml:space="preserve"> vedoucí montáží) zodpovídá za</w:t>
      </w:r>
      <w:r w:rsidR="00485262" w:rsidRPr="009A123E">
        <w:rPr>
          <w:szCs w:val="18"/>
        </w:rPr>
        <w:t>:</w:t>
      </w:r>
    </w:p>
    <w:p w14:paraId="49CC2216" w14:textId="77777777" w:rsidR="00892E4B" w:rsidRPr="009A123E" w:rsidRDefault="00892E4B" w:rsidP="00485262">
      <w:pPr>
        <w:pStyle w:val="rove3-odrkovtext"/>
        <w:spacing w:line="271" w:lineRule="auto"/>
        <w:rPr>
          <w:szCs w:val="18"/>
        </w:rPr>
      </w:pPr>
      <w:r w:rsidRPr="009A123E">
        <w:rPr>
          <w:szCs w:val="18"/>
        </w:rPr>
        <w:t>vedení prací prováděných zhotovitelem ke zhotovení díla;</w:t>
      </w:r>
    </w:p>
    <w:p w14:paraId="3744780A" w14:textId="77777777" w:rsidR="00892E4B" w:rsidRPr="009A123E" w:rsidRDefault="00892E4B" w:rsidP="00485262">
      <w:pPr>
        <w:pStyle w:val="rove3-odrkovtext"/>
        <w:spacing w:line="271" w:lineRule="auto"/>
        <w:rPr>
          <w:szCs w:val="18"/>
        </w:rPr>
      </w:pPr>
      <w:r w:rsidRPr="009A123E">
        <w:rPr>
          <w:szCs w:val="18"/>
        </w:rPr>
        <w:t>vedení stavebního (montážního) deníku, předkládá zástupci objednatele k odsouhlasení soupis provedených prací eventuálně návrh změnového listu;</w:t>
      </w:r>
    </w:p>
    <w:p w14:paraId="58BDED80" w14:textId="140CCE25" w:rsidR="00892E4B" w:rsidRPr="009A123E" w:rsidRDefault="00892E4B" w:rsidP="00485262">
      <w:pPr>
        <w:pStyle w:val="rove3-odrkovtext"/>
        <w:spacing w:line="271" w:lineRule="auto"/>
        <w:rPr>
          <w:szCs w:val="18"/>
        </w:rPr>
      </w:pPr>
      <w:r w:rsidRPr="009A123E">
        <w:rPr>
          <w:szCs w:val="18"/>
        </w:rPr>
        <w:t xml:space="preserve">dodržování podmínek provádění díla dle ustanovení článku </w:t>
      </w:r>
      <w:r w:rsidR="00AB131D" w:rsidRPr="009A123E">
        <w:rPr>
          <w:szCs w:val="18"/>
        </w:rPr>
        <w:fldChar w:fldCharType="begin"/>
      </w:r>
      <w:r w:rsidR="00AB131D" w:rsidRPr="009A123E">
        <w:rPr>
          <w:szCs w:val="18"/>
        </w:rPr>
        <w:instrText xml:space="preserve"> REF _Ref374530210 \n \h </w:instrText>
      </w:r>
      <w:r w:rsidR="00C720AB" w:rsidRPr="009A123E">
        <w:rPr>
          <w:szCs w:val="18"/>
        </w:rPr>
        <w:instrText xml:space="preserve"> \* MERGEFORMAT </w:instrText>
      </w:r>
      <w:r w:rsidR="00AB131D" w:rsidRPr="009A123E">
        <w:rPr>
          <w:szCs w:val="18"/>
        </w:rPr>
      </w:r>
      <w:r w:rsidR="00AB131D" w:rsidRPr="009A123E">
        <w:rPr>
          <w:szCs w:val="18"/>
        </w:rPr>
        <w:fldChar w:fldCharType="separate"/>
      </w:r>
      <w:r w:rsidR="00C70AF9">
        <w:rPr>
          <w:szCs w:val="18"/>
        </w:rPr>
        <w:t>VII</w:t>
      </w:r>
      <w:r w:rsidR="00AB131D" w:rsidRPr="009A123E">
        <w:rPr>
          <w:szCs w:val="18"/>
        </w:rPr>
        <w:fldChar w:fldCharType="end"/>
      </w:r>
      <w:r w:rsidR="0052633E">
        <w:rPr>
          <w:szCs w:val="18"/>
        </w:rPr>
        <w:t>I</w:t>
      </w:r>
      <w:r w:rsidRPr="009A123E">
        <w:rPr>
          <w:szCs w:val="18"/>
        </w:rPr>
        <w:t xml:space="preserve">. </w:t>
      </w:r>
      <w:r w:rsidR="00AB131D" w:rsidRPr="009A123E">
        <w:rPr>
          <w:szCs w:val="18"/>
        </w:rPr>
        <w:t>t</w:t>
      </w:r>
      <w:r w:rsidRPr="009A123E">
        <w:rPr>
          <w:szCs w:val="18"/>
        </w:rPr>
        <w:t>éto smlouvy.</w:t>
      </w:r>
    </w:p>
    <w:p w14:paraId="094D277D" w14:textId="05BCF94A" w:rsidR="00892E4B" w:rsidRPr="009A123E" w:rsidRDefault="00892E4B" w:rsidP="00B10CC4">
      <w:pPr>
        <w:pStyle w:val="rove2-text"/>
        <w:rPr>
          <w:szCs w:val="18"/>
        </w:rPr>
      </w:pPr>
      <w:r w:rsidRPr="009A123E">
        <w:rPr>
          <w:szCs w:val="18"/>
        </w:rPr>
        <w:t>Zástupci smluvních stran pro věci technické jsou oprávněni jednat pouze ve věcech technických a nejsou oprávněni sjednat změnu smlouvy</w:t>
      </w:r>
      <w:r w:rsidR="005075D6" w:rsidRPr="009A123E">
        <w:rPr>
          <w:szCs w:val="18"/>
        </w:rPr>
        <w:t xml:space="preserve">, </w:t>
      </w:r>
      <w:r w:rsidR="00EE1608" w:rsidRPr="009A123E">
        <w:rPr>
          <w:szCs w:val="18"/>
        </w:rPr>
        <w:t>nejsou</w:t>
      </w:r>
      <w:r w:rsidR="005075D6" w:rsidRPr="009A123E">
        <w:rPr>
          <w:szCs w:val="18"/>
        </w:rPr>
        <w:t>-li současně</w:t>
      </w:r>
      <w:r w:rsidR="00EE1608" w:rsidRPr="009A123E">
        <w:rPr>
          <w:szCs w:val="18"/>
        </w:rPr>
        <w:t xml:space="preserve"> statutárními </w:t>
      </w:r>
      <w:r w:rsidR="00A358BA" w:rsidRPr="009A123E">
        <w:rPr>
          <w:szCs w:val="18"/>
        </w:rPr>
        <w:t xml:space="preserve">zástupci </w:t>
      </w:r>
      <w:r w:rsidR="00EE1608" w:rsidRPr="009A123E">
        <w:rPr>
          <w:szCs w:val="18"/>
        </w:rPr>
        <w:t>smluvních stran</w:t>
      </w:r>
      <w:r w:rsidRPr="009A123E">
        <w:rPr>
          <w:szCs w:val="18"/>
        </w:rPr>
        <w:t>.</w:t>
      </w:r>
    </w:p>
    <w:p w14:paraId="6FF08DAC" w14:textId="77777777" w:rsidR="00892E4B" w:rsidRPr="009A123E" w:rsidRDefault="00892E4B" w:rsidP="00A57672">
      <w:pPr>
        <w:pStyle w:val="rove1-slolnku"/>
        <w:rPr>
          <w:szCs w:val="18"/>
        </w:rPr>
      </w:pPr>
    </w:p>
    <w:p w14:paraId="7A77E037" w14:textId="77777777" w:rsidR="00892E4B" w:rsidRPr="009A123E" w:rsidRDefault="00892E4B" w:rsidP="00A57672">
      <w:pPr>
        <w:pStyle w:val="rove1-nzevlnku"/>
      </w:pPr>
      <w:r w:rsidRPr="009A123E">
        <w:t>Změny a ukončení smlouvy</w:t>
      </w:r>
    </w:p>
    <w:p w14:paraId="63E18B00" w14:textId="1D970578" w:rsidR="00892E4B" w:rsidRPr="009A123E" w:rsidRDefault="00892E4B" w:rsidP="00A57672">
      <w:pPr>
        <w:pStyle w:val="rove2-slovantext"/>
        <w:rPr>
          <w:szCs w:val="18"/>
        </w:rPr>
      </w:pPr>
      <w:r w:rsidRPr="009A123E">
        <w:rPr>
          <w:szCs w:val="18"/>
        </w:rPr>
        <w:t>Tuto smlouvu lze měnit a doplňovat jen na základě písemných číslovaných a oprávněnými zástupci podepsaný</w:t>
      </w:r>
      <w:r w:rsidR="00983957" w:rsidRPr="009A123E">
        <w:rPr>
          <w:szCs w:val="18"/>
        </w:rPr>
        <w:t xml:space="preserve">ch dodatků. </w:t>
      </w:r>
      <w:r w:rsidRPr="009A123E">
        <w:rPr>
          <w:szCs w:val="18"/>
        </w:rPr>
        <w:t>Všechny dodatky, které budou označeny jako dodatky této smlouvy, jsou nedílnou součástí smlouvy. Jiné zápisy, protokoly apod. se za změnu smlouvy nepovažují.</w:t>
      </w:r>
    </w:p>
    <w:p w14:paraId="5E9E63ED" w14:textId="77777777" w:rsidR="00892E4B" w:rsidRPr="009A123E" w:rsidRDefault="00892E4B" w:rsidP="00A57672">
      <w:pPr>
        <w:pStyle w:val="rove2-slovantext"/>
        <w:rPr>
          <w:szCs w:val="18"/>
        </w:rPr>
      </w:pPr>
      <w:r w:rsidRPr="009A123E">
        <w:rPr>
          <w:szCs w:val="18"/>
        </w:rPr>
        <w:t>Nastanou-li u některé ze stran skutečnosti, bránící řádnému plnění závazku vyplývajícího z této smlouvy, je povinna to ihned bez zbytečného odkladu oznámit druhé straně a vyvolat jednání zástupců pro věci smluvní.</w:t>
      </w:r>
    </w:p>
    <w:p w14:paraId="7D6C6EA2" w14:textId="77777777" w:rsidR="00892E4B" w:rsidRPr="009A123E" w:rsidRDefault="00892E4B" w:rsidP="00A57672">
      <w:pPr>
        <w:pStyle w:val="rove2-slovantext"/>
        <w:rPr>
          <w:szCs w:val="18"/>
        </w:rPr>
      </w:pPr>
      <w:r w:rsidRPr="009A123E">
        <w:rPr>
          <w:szCs w:val="18"/>
        </w:rPr>
        <w:t>Smluvní strany jsou oprávněny od této smlouvy odstoupit písemným oznámením doručeným druhé smluvní straně v případech stanovených touto smlouvou a/nebo obecně závaznými právními předpisy. Kromě jiných důvodů stanovených touto smlouvou mohou obě smluvní strany od smlouvy odstoupit zejména tehdy, pokud některá ze smluvních stran podstatným způsobem poruší smluvní podmínky.</w:t>
      </w:r>
    </w:p>
    <w:p w14:paraId="43DD4080" w14:textId="77777777" w:rsidR="00892E4B" w:rsidRPr="009A123E" w:rsidRDefault="00892E4B" w:rsidP="00485262">
      <w:pPr>
        <w:pStyle w:val="rove2-slovantext"/>
        <w:spacing w:after="0"/>
        <w:rPr>
          <w:szCs w:val="18"/>
        </w:rPr>
      </w:pPr>
      <w:r w:rsidRPr="009A123E">
        <w:rPr>
          <w:szCs w:val="18"/>
        </w:rPr>
        <w:t>Za podstatné porušení smluvních podmínek ze strany zhotovitele se pro účely této smlouvy rozumí zejména:</w:t>
      </w:r>
    </w:p>
    <w:p w14:paraId="1A004DE3" w14:textId="77777777" w:rsidR="00892E4B" w:rsidRPr="009A123E" w:rsidRDefault="00892E4B" w:rsidP="00485262">
      <w:pPr>
        <w:pStyle w:val="rove3-slovantext"/>
        <w:spacing w:before="40" w:after="0" w:line="276" w:lineRule="auto"/>
        <w:rPr>
          <w:szCs w:val="18"/>
        </w:rPr>
      </w:pPr>
      <w:r w:rsidRPr="009A123E">
        <w:rPr>
          <w:szCs w:val="18"/>
        </w:rPr>
        <w:t xml:space="preserve">zhotovitel poruší některou ze svých povinností stanovenou v této </w:t>
      </w:r>
      <w:r w:rsidR="00BD50C3" w:rsidRPr="009A123E">
        <w:rPr>
          <w:szCs w:val="18"/>
        </w:rPr>
        <w:t>smlouvě</w:t>
      </w:r>
      <w:r w:rsidRPr="009A123E">
        <w:rPr>
          <w:szCs w:val="18"/>
        </w:rPr>
        <w:t xml:space="preserve"> nebo přílohách a nápravu nesjedná ani v přiměřené lhůtě, kterou mu k tomu objednatel písemně stanoví zápisem ve</w:t>
      </w:r>
      <w:r w:rsidR="009E5BC7" w:rsidRPr="009A123E">
        <w:rPr>
          <w:szCs w:val="18"/>
        </w:rPr>
        <w:t> </w:t>
      </w:r>
      <w:r w:rsidRPr="009A123E">
        <w:rPr>
          <w:szCs w:val="18"/>
        </w:rPr>
        <w:t>stavebním deníku nebo samostatným dopisem;</w:t>
      </w:r>
    </w:p>
    <w:p w14:paraId="18B8B9B6" w14:textId="77777777" w:rsidR="00892E4B" w:rsidRPr="009A123E" w:rsidRDefault="00892E4B" w:rsidP="00485262">
      <w:pPr>
        <w:pStyle w:val="rove3-slovantext"/>
        <w:spacing w:before="40" w:after="0" w:line="276" w:lineRule="auto"/>
        <w:rPr>
          <w:szCs w:val="18"/>
        </w:rPr>
      </w:pPr>
      <w:r w:rsidRPr="009A123E">
        <w:rPr>
          <w:szCs w:val="18"/>
        </w:rPr>
        <w:t>pokud zhotovitel bude provádět dílo v rozporu s příslušnými ČSN, ISO, technologickými postupy a dalšími předpisy a v takové jakosti, která nezaručuje bezvadné a bezpečné užívání díla;</w:t>
      </w:r>
    </w:p>
    <w:p w14:paraId="01B93018" w14:textId="26A56A0A" w:rsidR="00892E4B" w:rsidRPr="009A123E" w:rsidRDefault="00892E4B" w:rsidP="00485262">
      <w:pPr>
        <w:pStyle w:val="rove3-slovantext"/>
        <w:spacing w:before="40" w:after="0" w:line="276" w:lineRule="auto"/>
        <w:rPr>
          <w:szCs w:val="18"/>
        </w:rPr>
      </w:pPr>
      <w:r w:rsidRPr="009A123E">
        <w:rPr>
          <w:szCs w:val="18"/>
        </w:rPr>
        <w:t>pokud zhotovitel opakovaně poruš</w:t>
      </w:r>
      <w:r w:rsidR="00680C3E" w:rsidRPr="009A123E">
        <w:rPr>
          <w:szCs w:val="18"/>
        </w:rPr>
        <w:t>í</w:t>
      </w:r>
      <w:r w:rsidRPr="009A123E">
        <w:rPr>
          <w:szCs w:val="18"/>
        </w:rPr>
        <w:t xml:space="preserve"> podmínky provádění díla dle ustanovení čl. </w:t>
      </w:r>
      <w:r w:rsidR="00FA5094" w:rsidRPr="009A123E">
        <w:rPr>
          <w:szCs w:val="18"/>
        </w:rPr>
        <w:fldChar w:fldCharType="begin"/>
      </w:r>
      <w:r w:rsidR="00FA5094" w:rsidRPr="009A123E">
        <w:rPr>
          <w:szCs w:val="18"/>
        </w:rPr>
        <w:instrText xml:space="preserve"> REF _Ref374530210 \n \h </w:instrText>
      </w:r>
      <w:r w:rsidR="00C720AB" w:rsidRPr="009A123E">
        <w:rPr>
          <w:szCs w:val="18"/>
        </w:rPr>
        <w:instrText xml:space="preserve"> \* MERGEFORMAT </w:instrText>
      </w:r>
      <w:r w:rsidR="00FA5094" w:rsidRPr="009A123E">
        <w:rPr>
          <w:szCs w:val="18"/>
        </w:rPr>
      </w:r>
      <w:r w:rsidR="00FA5094" w:rsidRPr="009A123E">
        <w:rPr>
          <w:szCs w:val="18"/>
        </w:rPr>
        <w:fldChar w:fldCharType="separate"/>
      </w:r>
      <w:r w:rsidR="00C70AF9">
        <w:rPr>
          <w:szCs w:val="18"/>
        </w:rPr>
        <w:t>VII</w:t>
      </w:r>
      <w:r w:rsidR="00FA5094" w:rsidRPr="009A123E">
        <w:rPr>
          <w:szCs w:val="18"/>
        </w:rPr>
        <w:fldChar w:fldCharType="end"/>
      </w:r>
      <w:r w:rsidRPr="009A123E">
        <w:rPr>
          <w:szCs w:val="18"/>
        </w:rPr>
        <w:t>. této smlouvy.</w:t>
      </w:r>
    </w:p>
    <w:p w14:paraId="3EF5F71E" w14:textId="77777777" w:rsidR="006933BA" w:rsidRPr="009A123E" w:rsidRDefault="006933BA" w:rsidP="006933BA">
      <w:pPr>
        <w:pStyle w:val="rove2-slovantext"/>
        <w:rPr>
          <w:szCs w:val="18"/>
        </w:rPr>
      </w:pPr>
      <w:r w:rsidRPr="009A123E">
        <w:rPr>
          <w:szCs w:val="18"/>
        </w:rPr>
        <w:t>V případě</w:t>
      </w:r>
      <w:r w:rsidRPr="009A123E" w:rsidDel="00F471D5">
        <w:rPr>
          <w:szCs w:val="18"/>
        </w:rPr>
        <w:t xml:space="preserve"> </w:t>
      </w:r>
      <w:r w:rsidRPr="009A123E">
        <w:rPr>
          <w:szCs w:val="18"/>
        </w:rPr>
        <w:t>odstoupení od smlouvy zaniká závazek plynoucí z této smlouvy, přičemž ale každá smluvní strana může odstoupit pouze ohledně nesplněného zbytku plnění. Nemá-li však částečné plnění pro objednatele význam, může objednatel od smlouvy odstoupit ohledně celého plnění.</w:t>
      </w:r>
    </w:p>
    <w:p w14:paraId="7D1620EC" w14:textId="77777777" w:rsidR="006933BA" w:rsidRPr="009A123E" w:rsidRDefault="006933BA" w:rsidP="006933BA">
      <w:pPr>
        <w:pStyle w:val="rove2-slovantext"/>
        <w:rPr>
          <w:szCs w:val="18"/>
        </w:rPr>
      </w:pPr>
      <w:r w:rsidRPr="009A123E">
        <w:rPr>
          <w:szCs w:val="18"/>
        </w:rPr>
        <w:t xml:space="preserve">Zhotovitel provede soupis veškerých provedených prací a vystaví konečnou fakturu. Objednatel je povinen veškeré prokazatelně provedené práce zhotoviteli uhradit ve výši dle oceněného soupisu prací po započtení veškerých prokazatelných nákladů spojených s odstoupením od této smlouvy. Dále je </w:t>
      </w:r>
      <w:r w:rsidRPr="009A123E">
        <w:rPr>
          <w:szCs w:val="18"/>
        </w:rPr>
        <w:lastRenderedPageBreak/>
        <w:t>zhotovitel povinen uhradit veškeré škody a ušlý zisk objednatele, vzniklé z důvodu porušení smluvních podmínek ze strany zhotovitele, a též případný rozdíl mezi sjednanou cenou za neprovedené práce a cenou, kterou objednatel zaplatil třetí osobě za jejich dodatečné provedení.</w:t>
      </w:r>
    </w:p>
    <w:p w14:paraId="54FA0B93" w14:textId="77777777" w:rsidR="006933BA" w:rsidRPr="009A123E" w:rsidRDefault="006933BA" w:rsidP="006933BA">
      <w:pPr>
        <w:pStyle w:val="rove2-slovantext"/>
        <w:rPr>
          <w:szCs w:val="18"/>
        </w:rPr>
      </w:pPr>
      <w:r w:rsidRPr="009A123E">
        <w:rPr>
          <w:szCs w:val="18"/>
        </w:rPr>
        <w:t>Objednatel je oprávněn v souladu s </w:t>
      </w:r>
      <w:proofErr w:type="spellStart"/>
      <w:r w:rsidRPr="009A123E">
        <w:rPr>
          <w:szCs w:val="18"/>
        </w:rPr>
        <w:t>ust</w:t>
      </w:r>
      <w:proofErr w:type="spellEnd"/>
      <w:r w:rsidRPr="009A123E">
        <w:rPr>
          <w:szCs w:val="18"/>
        </w:rPr>
        <w:t>. § 223 ZZVZ odstoupit od smlouvy v případě, že v jejím plnění nelze pokračovat, aniž by byla porušena pravidla uvedená v § 222 ZZVZ. Objednatel je dále oprávněn od smlouvy odstoupit bez zbytečného odkladu poté, co zjistí, že smlouva neměla být uzavřena, neboť:</w:t>
      </w:r>
    </w:p>
    <w:p w14:paraId="179ADA66" w14:textId="77777777" w:rsidR="006933BA" w:rsidRPr="009A123E" w:rsidRDefault="006933BA" w:rsidP="006933BA">
      <w:pPr>
        <w:pStyle w:val="rove3-slovantext"/>
        <w:rPr>
          <w:szCs w:val="18"/>
        </w:rPr>
      </w:pPr>
      <w:r w:rsidRPr="009A123E">
        <w:rPr>
          <w:szCs w:val="18"/>
        </w:rPr>
        <w:t>zhotovitel (jakožto vybraný dodavatel) měl být vyloučen z účasti v zadávacím řízení,</w:t>
      </w:r>
    </w:p>
    <w:p w14:paraId="2AB94649" w14:textId="77777777" w:rsidR="006933BA" w:rsidRPr="009A123E" w:rsidRDefault="006933BA" w:rsidP="006933BA">
      <w:pPr>
        <w:pStyle w:val="rove3-slovantext"/>
        <w:rPr>
          <w:szCs w:val="18"/>
        </w:rPr>
      </w:pPr>
      <w:r w:rsidRPr="009A123E">
        <w:rPr>
          <w:szCs w:val="18"/>
        </w:rPr>
        <w:t>zhotovitel před uzavřením smlouvy předložil údaje, dokumenty, vzorky nebo modely, které neodpovídaly skutečnosti a měly nebo mohly mít vliv na výběr dodavatele, nebo</w:t>
      </w:r>
    </w:p>
    <w:p w14:paraId="20CA2016" w14:textId="77777777" w:rsidR="006933BA" w:rsidRPr="009A123E" w:rsidRDefault="006933BA" w:rsidP="006933BA">
      <w:pPr>
        <w:pStyle w:val="rove3-slovantext"/>
        <w:rPr>
          <w:szCs w:val="18"/>
        </w:rPr>
      </w:pPr>
      <w:r w:rsidRPr="009A123E">
        <w:rPr>
          <w:szCs w:val="18"/>
        </w:rPr>
        <w:t>výběr dodavatele souvisí se závažným porušením povinnosti členského státu ve smyslu čl. 258 Smlouvy o fungování Evropské unie, o kterém rozhodl Soudní dvůr Evropské unie.</w:t>
      </w:r>
    </w:p>
    <w:p w14:paraId="053D9D00" w14:textId="77777777" w:rsidR="006933BA" w:rsidRPr="009A123E" w:rsidRDefault="006933BA" w:rsidP="006933BA">
      <w:pPr>
        <w:pStyle w:val="rove2-slovantext"/>
        <w:rPr>
          <w:szCs w:val="18"/>
        </w:rPr>
      </w:pPr>
      <w:r w:rsidRPr="009A123E">
        <w:rPr>
          <w:szCs w:val="18"/>
        </w:rPr>
        <w:t>Náklady spojené s odstoupením od smlouvy nese ta strana, která porušila smluvní podmínky.</w:t>
      </w:r>
    </w:p>
    <w:p w14:paraId="27BCB489" w14:textId="77777777" w:rsidR="006933BA" w:rsidRPr="009A123E" w:rsidRDefault="006933BA" w:rsidP="006933BA">
      <w:pPr>
        <w:pStyle w:val="rove2-slovantext"/>
        <w:rPr>
          <w:szCs w:val="18"/>
        </w:rPr>
      </w:pPr>
      <w:r w:rsidRPr="009A123E">
        <w:rPr>
          <w:szCs w:val="18"/>
        </w:rPr>
        <w:t>Odstoupením od smlouvy není dotčen nárok objednatele na uplatnění náhrady škody a zaplacení sankcí (včetně smluvních pokut) podle této smlouvy.</w:t>
      </w:r>
    </w:p>
    <w:p w14:paraId="17A0907E" w14:textId="02BA3410" w:rsidR="00892E4B" w:rsidRPr="009A123E" w:rsidRDefault="006933BA" w:rsidP="006933BA">
      <w:pPr>
        <w:pStyle w:val="rove2-slovantext"/>
        <w:rPr>
          <w:szCs w:val="18"/>
        </w:rPr>
      </w:pPr>
      <w:r w:rsidRPr="009A123E">
        <w:rPr>
          <w:szCs w:val="18"/>
        </w:rPr>
        <w:t>Zhotovitel bere na vědomí, že účinnost této smlouvy závisí na poskytnutí dotace z fondů Evropské unie na realizaci díla. Objednatel si vyhrazuje právo tuto smlouvu písemně vypovědět v případě, že mu nebude poskytnuta dotace z fondů Evropské unie na realizaci díla. Neposkytnutí dotace se nepovažuje za porušení závazků vyplývajících z této smlouvy a žádná smluvní strana nemá nárok na náhradu vzniklé škody nebo úhradu nákladů vzniklých v důsledku takového ukončení smlouvy.</w:t>
      </w:r>
    </w:p>
    <w:p w14:paraId="05D3EC25" w14:textId="77777777" w:rsidR="00892E4B" w:rsidRPr="009A123E" w:rsidRDefault="00892E4B" w:rsidP="00A57672">
      <w:pPr>
        <w:pStyle w:val="rove1-slolnku"/>
        <w:rPr>
          <w:szCs w:val="18"/>
        </w:rPr>
      </w:pPr>
    </w:p>
    <w:p w14:paraId="2E170E06" w14:textId="77777777" w:rsidR="00892E4B" w:rsidRPr="009A123E" w:rsidRDefault="00892E4B" w:rsidP="00A57672">
      <w:pPr>
        <w:pStyle w:val="rove1-nzevlnku"/>
      </w:pPr>
      <w:r w:rsidRPr="009A123E">
        <w:t>Závěrečná ustanovení</w:t>
      </w:r>
    </w:p>
    <w:p w14:paraId="4581DA11" w14:textId="77777777" w:rsidR="00892E4B" w:rsidRPr="009A123E" w:rsidRDefault="00892E4B" w:rsidP="0004509A">
      <w:pPr>
        <w:pStyle w:val="rove2-slovantext"/>
        <w:spacing w:after="0"/>
        <w:rPr>
          <w:szCs w:val="18"/>
        </w:rPr>
      </w:pPr>
      <w:r w:rsidRPr="009A123E">
        <w:rPr>
          <w:szCs w:val="18"/>
        </w:rPr>
        <w:t>Tato smlouva je vyhotovena ve třech stejnopisech, z nichž dva obdrží objednatel a jeden zhotovitel.</w:t>
      </w:r>
    </w:p>
    <w:p w14:paraId="21978882" w14:textId="77777777" w:rsidR="00892E4B" w:rsidRPr="009A123E" w:rsidRDefault="00892E4B" w:rsidP="0004509A">
      <w:pPr>
        <w:pStyle w:val="rove2-slovantext"/>
        <w:spacing w:after="0"/>
        <w:rPr>
          <w:szCs w:val="18"/>
        </w:rPr>
      </w:pPr>
      <w:r w:rsidRPr="009A123E">
        <w:rPr>
          <w:szCs w:val="18"/>
        </w:rPr>
        <w:t>Obě smluvní strany prohlašují, že se seznámily s celým textem smlouvy včetně jejich příloh</w:t>
      </w:r>
      <w:r w:rsidR="0073322B" w:rsidRPr="009A123E">
        <w:rPr>
          <w:szCs w:val="18"/>
        </w:rPr>
        <w:t xml:space="preserve"> </w:t>
      </w:r>
      <w:r w:rsidRPr="009A123E">
        <w:rPr>
          <w:szCs w:val="18"/>
        </w:rPr>
        <w:t xml:space="preserve">a s celým obsahem smlouvy souhlasí. </w:t>
      </w:r>
    </w:p>
    <w:p w14:paraId="4D5C9DE5" w14:textId="77777777" w:rsidR="00892E4B" w:rsidRPr="009A123E" w:rsidRDefault="00892E4B" w:rsidP="0004509A">
      <w:pPr>
        <w:pStyle w:val="rove2-slovantext"/>
        <w:spacing w:after="0"/>
        <w:rPr>
          <w:szCs w:val="18"/>
        </w:rPr>
      </w:pPr>
      <w:r w:rsidRPr="009A123E">
        <w:rPr>
          <w:szCs w:val="18"/>
        </w:rPr>
        <w:t>Zhotovitel není oprávněn převést bez předchozího písemného souhlasu objednatele svá práva</w:t>
      </w:r>
      <w:r w:rsidR="00B512DD" w:rsidRPr="009A123E">
        <w:rPr>
          <w:szCs w:val="18"/>
        </w:rPr>
        <w:t xml:space="preserve"> </w:t>
      </w:r>
      <w:r w:rsidRPr="009A123E">
        <w:rPr>
          <w:szCs w:val="18"/>
        </w:rPr>
        <w:t>a</w:t>
      </w:r>
      <w:r w:rsidR="009E5BC7" w:rsidRPr="009A123E">
        <w:rPr>
          <w:szCs w:val="18"/>
        </w:rPr>
        <w:t> </w:t>
      </w:r>
      <w:r w:rsidRPr="009A123E">
        <w:rPr>
          <w:szCs w:val="18"/>
        </w:rPr>
        <w:t>závazky vyplývající z této smlouvy na třetí subjekt. Práva a povinnosti vyplývající z této smlouvy přecházejí na právní nástupce obou smluvních stran. Smluvní strany jsou povinny se vzájemně informov</w:t>
      </w:r>
      <w:r w:rsidR="00971113" w:rsidRPr="009A123E">
        <w:rPr>
          <w:szCs w:val="18"/>
        </w:rPr>
        <w:t>at o změně údajů uvedených na 1. straně</w:t>
      </w:r>
      <w:r w:rsidRPr="009A123E">
        <w:rPr>
          <w:szCs w:val="18"/>
        </w:rPr>
        <w:t> této smlouvy.</w:t>
      </w:r>
    </w:p>
    <w:p w14:paraId="4D06061B" w14:textId="77777777" w:rsidR="00876BEE" w:rsidRPr="009A123E" w:rsidRDefault="00876BEE" w:rsidP="00876BEE">
      <w:pPr>
        <w:pStyle w:val="rove2-slovantext"/>
        <w:rPr>
          <w:szCs w:val="18"/>
        </w:rPr>
      </w:pPr>
      <w:r w:rsidRPr="009A123E">
        <w:rPr>
          <w:szCs w:val="18"/>
        </w:rPr>
        <w:t>Případné spory vzniklé z této smlouvy budou řešeny podle platné právní úpravy věcně a místně příslušným soudem.</w:t>
      </w:r>
    </w:p>
    <w:p w14:paraId="7B250F73" w14:textId="77777777" w:rsidR="00876BEE" w:rsidRPr="009A123E" w:rsidRDefault="00876BEE" w:rsidP="00876BEE">
      <w:pPr>
        <w:pStyle w:val="rove2-slovantext"/>
        <w:rPr>
          <w:szCs w:val="18"/>
        </w:rPr>
      </w:pPr>
      <w:r w:rsidRPr="009A123E">
        <w:rPr>
          <w:szCs w:val="18"/>
        </w:rPr>
        <w:t>Smluvní strany této smlouvy se dohodly, že právní vztahy založené touto smlouvou se budou řídit právním řádem České republiky.</w:t>
      </w:r>
    </w:p>
    <w:p w14:paraId="57CEA038" w14:textId="77777777" w:rsidR="00876BEE" w:rsidRPr="009A123E" w:rsidRDefault="00876BEE" w:rsidP="00876BEE">
      <w:pPr>
        <w:pStyle w:val="rove2-slovantext"/>
        <w:rPr>
          <w:szCs w:val="18"/>
        </w:rPr>
      </w:pPr>
      <w:r w:rsidRPr="009A123E">
        <w:rPr>
          <w:szCs w:val="18"/>
        </w:rPr>
        <w:t>Text smlouvy, v případě rozporu, má přednost před přílohami.</w:t>
      </w:r>
    </w:p>
    <w:p w14:paraId="2CE55E7C" w14:textId="77777777" w:rsidR="00876BEE" w:rsidRPr="009A123E" w:rsidRDefault="00876BEE" w:rsidP="00876BEE">
      <w:pPr>
        <w:pStyle w:val="rove2-slovantext"/>
        <w:rPr>
          <w:szCs w:val="18"/>
        </w:rPr>
      </w:pPr>
      <w:r w:rsidRPr="009A123E">
        <w:rPr>
          <w:szCs w:val="18"/>
        </w:rPr>
        <w:t>Smluvní strany si ujednaly, že doručování písemností souvisejících s plněním smlouvy, bude prováděno prostřednictvím datových schránek smluvních stran uvedených v záhlaví této smlouvy, není-li v této smlouvě či smluvními stranami výslovně sjednáno jinak. Za den doručení písemnosti se považuje třetí pracovní den po jejím odeslání, a to i přes to, pokud adresát písemnost nepřevzal. V případě změny datové schránky je smluvní strana povinna změnu písemně oznámit druhé smluvní straně.</w:t>
      </w:r>
    </w:p>
    <w:p w14:paraId="75C34A6A" w14:textId="1A8D7345" w:rsidR="00027520" w:rsidRPr="00027520" w:rsidRDefault="00876BEE" w:rsidP="00027520">
      <w:pPr>
        <w:pStyle w:val="rove2-slovantext"/>
        <w:rPr>
          <w:szCs w:val="18"/>
        </w:rPr>
      </w:pPr>
      <w:r w:rsidRPr="009A123E">
        <w:rPr>
          <w:szCs w:val="18"/>
        </w:rPr>
        <w:t xml:space="preserve">Tato smlouva nabývá platnosti a účinnosti dnem jejího podpisu smluvními stranami. </w:t>
      </w:r>
    </w:p>
    <w:p w14:paraId="5234AD59" w14:textId="73B2FEFE" w:rsidR="00027520" w:rsidRPr="00027520" w:rsidRDefault="00027520" w:rsidP="00027520">
      <w:pPr>
        <w:pStyle w:val="rove2-slovantext"/>
      </w:pPr>
      <w:r w:rsidRPr="00027520">
        <w:lastRenderedPageBreak/>
        <w:t>Zhotovitel díla se naplněním předmětu Smlouvy o dílo stává kontrolovanou osobou, na niž se plně vztahují všechna práva a povinnosti, zakotvená v zák. č. 320/2001 Sb. o finanční kontrole.</w:t>
      </w:r>
    </w:p>
    <w:p w14:paraId="388D8941" w14:textId="0696B56F" w:rsidR="00FF43EF" w:rsidRPr="00842064" w:rsidRDefault="00FF43EF" w:rsidP="00027520">
      <w:pPr>
        <w:pStyle w:val="rove2-slovantext"/>
      </w:pPr>
      <w:r w:rsidRPr="001A046F">
        <w:t xml:space="preserve">Tato smlouva byla schválena </w:t>
      </w:r>
      <w:r w:rsidRPr="00C70AF9">
        <w:t xml:space="preserve">usnesením Rady </w:t>
      </w:r>
      <w:r w:rsidR="00027520" w:rsidRPr="00C70AF9">
        <w:t>obce Hrdlív</w:t>
      </w:r>
      <w:r w:rsidRPr="00C70AF9">
        <w:t xml:space="preserve"> dne </w:t>
      </w:r>
      <w:r w:rsidRPr="00C70AF9">
        <w:rPr>
          <w:shd w:val="clear" w:color="auto" w:fill="B8CCE4" w:themeFill="accent1" w:themeFillTint="66"/>
        </w:rPr>
        <w:t>……………………</w:t>
      </w:r>
      <w:r w:rsidRPr="00C70AF9">
        <w:t>,</w:t>
      </w:r>
      <w:r w:rsidRPr="001A046F">
        <w:t xml:space="preserve"> č. usnesení: </w:t>
      </w:r>
      <w:r w:rsidRPr="001A046F">
        <w:rPr>
          <w:shd w:val="clear" w:color="auto" w:fill="B8CCE4" w:themeFill="accent1" w:themeFillTint="66"/>
        </w:rPr>
        <w:t>…………………</w:t>
      </w:r>
      <w:r w:rsidRPr="006C64C6">
        <w:t xml:space="preserve">, kterým bylo rozhodnuto o zadání veřejné zakázky pod označením </w:t>
      </w:r>
      <w:r w:rsidR="00027520">
        <w:t>„</w:t>
      </w:r>
      <w:r w:rsidR="00027520" w:rsidRPr="00027520">
        <w:rPr>
          <w:szCs w:val="18"/>
        </w:rPr>
        <w:t>Zateplení budovy mateřská škola Hrdlív</w:t>
      </w:r>
      <w:r w:rsidR="00027520">
        <w:t>“</w:t>
      </w:r>
    </w:p>
    <w:p w14:paraId="503DDB20" w14:textId="77777777" w:rsidR="00892E4B" w:rsidRPr="009A123E" w:rsidRDefault="00892E4B" w:rsidP="00030924">
      <w:pPr>
        <w:rPr>
          <w:szCs w:val="18"/>
        </w:rPr>
      </w:pPr>
    </w:p>
    <w:p w14:paraId="700C385C" w14:textId="77777777" w:rsidR="00892E4B" w:rsidRPr="009A123E" w:rsidRDefault="00892E4B" w:rsidP="009E5BC7">
      <w:pPr>
        <w:spacing w:after="120"/>
        <w:jc w:val="center"/>
        <w:rPr>
          <w:b/>
          <w:szCs w:val="18"/>
        </w:rPr>
      </w:pPr>
      <w:r w:rsidRPr="009A123E">
        <w:rPr>
          <w:b/>
          <w:szCs w:val="18"/>
        </w:rPr>
        <w:t xml:space="preserve">PŘÍLOHY </w:t>
      </w:r>
      <w:r w:rsidR="00BD50C3" w:rsidRPr="009A123E">
        <w:rPr>
          <w:b/>
          <w:szCs w:val="18"/>
        </w:rPr>
        <w:t>SMLOUVY</w:t>
      </w:r>
    </w:p>
    <w:tbl>
      <w:tblPr>
        <w:tblW w:w="967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281"/>
        <w:gridCol w:w="8389"/>
      </w:tblGrid>
      <w:tr w:rsidR="00892E4B" w:rsidRPr="001A046F" w14:paraId="1B5C7D5A" w14:textId="77777777" w:rsidTr="00027520">
        <w:trPr>
          <w:trHeight w:val="340"/>
        </w:trPr>
        <w:tc>
          <w:tcPr>
            <w:tcW w:w="1281" w:type="dxa"/>
            <w:tcBorders>
              <w:top w:val="single" w:sz="4" w:space="0" w:color="auto"/>
              <w:left w:val="single" w:sz="4" w:space="0" w:color="auto"/>
              <w:bottom w:val="single" w:sz="4" w:space="0" w:color="auto"/>
              <w:right w:val="single" w:sz="4" w:space="0" w:color="auto"/>
            </w:tcBorders>
            <w:vAlign w:val="center"/>
            <w:hideMark/>
          </w:tcPr>
          <w:p w14:paraId="699CD9FB" w14:textId="2F27CDEB" w:rsidR="00892E4B" w:rsidRPr="009A123E" w:rsidRDefault="00892E4B" w:rsidP="006F7624">
            <w:pPr>
              <w:rPr>
                <w:szCs w:val="18"/>
              </w:rPr>
            </w:pPr>
            <w:r w:rsidRPr="009A123E">
              <w:rPr>
                <w:szCs w:val="18"/>
              </w:rPr>
              <w:t xml:space="preserve">Příloha </w:t>
            </w:r>
            <w:r w:rsidR="00922B6A" w:rsidRPr="009A123E">
              <w:rPr>
                <w:szCs w:val="18"/>
              </w:rPr>
              <w:t>č. </w:t>
            </w:r>
            <w:r w:rsidR="007A06FA">
              <w:rPr>
                <w:szCs w:val="18"/>
              </w:rPr>
              <w:t>1</w:t>
            </w:r>
          </w:p>
        </w:tc>
        <w:tc>
          <w:tcPr>
            <w:tcW w:w="8389" w:type="dxa"/>
            <w:tcBorders>
              <w:top w:val="single" w:sz="4" w:space="0" w:color="auto"/>
              <w:left w:val="single" w:sz="4" w:space="0" w:color="auto"/>
              <w:bottom w:val="single" w:sz="4" w:space="0" w:color="auto"/>
              <w:right w:val="single" w:sz="4" w:space="0" w:color="auto"/>
            </w:tcBorders>
            <w:vAlign w:val="center"/>
            <w:hideMark/>
          </w:tcPr>
          <w:p w14:paraId="4163590F" w14:textId="5DDA88D8" w:rsidR="00892E4B" w:rsidRPr="009A123E" w:rsidRDefault="00027520" w:rsidP="001E2534">
            <w:pPr>
              <w:rPr>
                <w:szCs w:val="18"/>
              </w:rPr>
            </w:pPr>
            <w:r>
              <w:rPr>
                <w:szCs w:val="18"/>
              </w:rPr>
              <w:t>Výkaz výměr</w:t>
            </w:r>
          </w:p>
        </w:tc>
      </w:tr>
    </w:tbl>
    <w:p w14:paraId="39B33848" w14:textId="1255ABB4" w:rsidR="00892E4B" w:rsidRPr="009A123E" w:rsidRDefault="00892E4B" w:rsidP="001E57D0">
      <w:pPr>
        <w:rPr>
          <w:szCs w:val="18"/>
        </w:rPr>
      </w:pPr>
    </w:p>
    <w:p w14:paraId="7BA8CABD" w14:textId="77777777" w:rsidR="00C45CE6" w:rsidRPr="009A123E" w:rsidRDefault="00C45CE6" w:rsidP="001E57D0">
      <w:pPr>
        <w:rPr>
          <w:szCs w:val="18"/>
        </w:rPr>
      </w:pPr>
    </w:p>
    <w:p w14:paraId="336441EE" w14:textId="34139A70" w:rsidR="00C45CE6" w:rsidRPr="009A123E" w:rsidRDefault="00C70AF9" w:rsidP="00C45CE6">
      <w:pPr>
        <w:rPr>
          <w:szCs w:val="18"/>
        </w:rPr>
      </w:pPr>
      <w:r w:rsidRPr="009A123E">
        <w:rPr>
          <w:szCs w:val="18"/>
        </w:rPr>
        <w:t>V</w:t>
      </w:r>
      <w:r w:rsidR="00C45CE6" w:rsidRPr="009A123E">
        <w:rPr>
          <w:szCs w:val="18"/>
        </w:rPr>
        <w:t xml:space="preserve"> </w:t>
      </w:r>
      <w:r w:rsidR="00027520">
        <w:rPr>
          <w:szCs w:val="18"/>
        </w:rPr>
        <w:t>Hrdlív</w:t>
      </w:r>
      <w:r w:rsidR="007A06FA">
        <w:rPr>
          <w:szCs w:val="18"/>
        </w:rPr>
        <w:t>ě</w:t>
      </w:r>
      <w:r w:rsidR="00C45CE6" w:rsidRPr="009A123E">
        <w:rPr>
          <w:szCs w:val="18"/>
        </w:rPr>
        <w:t>, dne ……………………………</w:t>
      </w:r>
      <w:r w:rsidR="00C45CE6" w:rsidRPr="009A123E">
        <w:rPr>
          <w:szCs w:val="18"/>
        </w:rPr>
        <w:tab/>
      </w:r>
      <w:r w:rsidR="00C45CE6" w:rsidRPr="009A123E">
        <w:rPr>
          <w:szCs w:val="18"/>
        </w:rPr>
        <w:tab/>
      </w:r>
      <w:r w:rsidR="00C45CE6" w:rsidRPr="009A123E">
        <w:rPr>
          <w:szCs w:val="18"/>
        </w:rPr>
        <w:tab/>
      </w:r>
      <w:r w:rsidR="00C45CE6" w:rsidRPr="009A123E">
        <w:rPr>
          <w:szCs w:val="18"/>
        </w:rPr>
        <w:tab/>
        <w:t>V ……………………………, dne …………………………</w:t>
      </w:r>
    </w:p>
    <w:p w14:paraId="28421709" w14:textId="77777777" w:rsidR="00C45CE6" w:rsidRPr="009A123E" w:rsidRDefault="00C45CE6" w:rsidP="00C45CE6">
      <w:pPr>
        <w:rPr>
          <w:szCs w:val="18"/>
        </w:rPr>
      </w:pPr>
    </w:p>
    <w:p w14:paraId="0A7A8A5E" w14:textId="77777777" w:rsidR="00C45CE6" w:rsidRPr="009A123E" w:rsidRDefault="00C45CE6" w:rsidP="00C45CE6">
      <w:pPr>
        <w:rPr>
          <w:szCs w:val="18"/>
        </w:rPr>
      </w:pPr>
    </w:p>
    <w:p w14:paraId="1A1AE050" w14:textId="77777777" w:rsidR="00C45CE6" w:rsidRPr="009A123E" w:rsidRDefault="00C45CE6" w:rsidP="00C45CE6">
      <w:pPr>
        <w:jc w:val="center"/>
        <w:rPr>
          <w:szCs w:val="18"/>
        </w:rPr>
      </w:pPr>
    </w:p>
    <w:p w14:paraId="141C1E54" w14:textId="77777777" w:rsidR="00C45CE6" w:rsidRPr="009A123E" w:rsidRDefault="00C45CE6" w:rsidP="00C45CE6">
      <w:pPr>
        <w:jc w:val="center"/>
        <w:rPr>
          <w:szCs w:val="18"/>
        </w:rPr>
      </w:pPr>
    </w:p>
    <w:p w14:paraId="72840549" w14:textId="77777777" w:rsidR="00247BE6" w:rsidRPr="009A123E" w:rsidRDefault="00C45CE6" w:rsidP="00247BE6">
      <w:pPr>
        <w:jc w:val="center"/>
        <w:rPr>
          <w:szCs w:val="18"/>
        </w:rPr>
      </w:pPr>
      <w:r w:rsidRPr="009A123E">
        <w:rPr>
          <w:szCs w:val="18"/>
        </w:rPr>
        <w:t>……………………………………………</w:t>
      </w:r>
      <w:r w:rsidRPr="009A123E">
        <w:rPr>
          <w:szCs w:val="18"/>
        </w:rPr>
        <w:tab/>
      </w:r>
      <w:r w:rsidRPr="009A123E">
        <w:rPr>
          <w:szCs w:val="18"/>
        </w:rPr>
        <w:tab/>
      </w:r>
      <w:r w:rsidRPr="009A123E">
        <w:rPr>
          <w:szCs w:val="18"/>
        </w:rPr>
        <w:tab/>
      </w:r>
      <w:r w:rsidRPr="009A123E">
        <w:rPr>
          <w:szCs w:val="18"/>
        </w:rPr>
        <w:tab/>
      </w:r>
      <w:r w:rsidRPr="009A123E">
        <w:rPr>
          <w:szCs w:val="18"/>
        </w:rPr>
        <w:tab/>
        <w:t>……………………………………………</w:t>
      </w:r>
    </w:p>
    <w:p w14:paraId="23A5871C" w14:textId="14EA1067" w:rsidR="00C45CE6" w:rsidRDefault="00247BE6" w:rsidP="00247BE6">
      <w:pPr>
        <w:jc w:val="center"/>
        <w:rPr>
          <w:sz w:val="17"/>
          <w:szCs w:val="17"/>
        </w:rPr>
      </w:pPr>
      <w:r w:rsidRPr="009A123E">
        <w:rPr>
          <w:szCs w:val="18"/>
        </w:rPr>
        <w:t>objednatel</w:t>
      </w:r>
      <w:r w:rsidRPr="009A123E">
        <w:rPr>
          <w:szCs w:val="18"/>
        </w:rPr>
        <w:tab/>
      </w:r>
      <w:bookmarkStart w:id="29" w:name="_GoBack"/>
      <w:bookmarkEnd w:id="29"/>
      <w:r w:rsidRPr="009A123E">
        <w:rPr>
          <w:szCs w:val="18"/>
        </w:rPr>
        <w:tab/>
      </w:r>
      <w:r w:rsidRPr="009A123E">
        <w:rPr>
          <w:szCs w:val="18"/>
        </w:rPr>
        <w:tab/>
      </w:r>
      <w:r w:rsidRPr="009A123E">
        <w:rPr>
          <w:szCs w:val="18"/>
        </w:rPr>
        <w:tab/>
      </w:r>
      <w:r w:rsidRPr="009A123E">
        <w:rPr>
          <w:szCs w:val="18"/>
        </w:rPr>
        <w:tab/>
      </w:r>
      <w:r w:rsidRPr="009A123E">
        <w:rPr>
          <w:szCs w:val="18"/>
        </w:rPr>
        <w:tab/>
      </w:r>
      <w:r w:rsidRPr="009A123E">
        <w:rPr>
          <w:szCs w:val="18"/>
        </w:rPr>
        <w:tab/>
      </w:r>
      <w:r w:rsidR="00C45CE6">
        <w:rPr>
          <w:sz w:val="17"/>
          <w:szCs w:val="17"/>
        </w:rPr>
        <w:t>zhotovitel</w:t>
      </w:r>
    </w:p>
    <w:sectPr w:rsidR="00C45CE6" w:rsidSect="00D40494">
      <w:headerReference w:type="even" r:id="rId8"/>
      <w:headerReference w:type="default" r:id="rId9"/>
      <w:footerReference w:type="default" r:id="rId10"/>
      <w:headerReference w:type="first" r:id="rId11"/>
      <w:footerReference w:type="first" r:id="rId12"/>
      <w:pgSz w:w="11906" w:h="16838" w:code="9"/>
      <w:pgMar w:top="1985" w:right="1134" w:bottom="1418" w:left="1134" w:header="567"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39236" w14:textId="77777777" w:rsidR="00333640" w:rsidRDefault="00333640">
      <w:r>
        <w:separator/>
      </w:r>
    </w:p>
  </w:endnote>
  <w:endnote w:type="continuationSeparator" w:id="0">
    <w:p w14:paraId="0CBFB6D1" w14:textId="77777777" w:rsidR="00333640" w:rsidRDefault="00333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BED2F0" w14:textId="5CE036AB" w:rsidR="005F41EA" w:rsidRDefault="005F41EA" w:rsidP="00137C5A">
    <w:pPr>
      <w:pStyle w:val="Zpat"/>
      <w:pBdr>
        <w:top w:val="single" w:sz="4" w:space="4" w:color="auto"/>
      </w:pBdr>
      <w:spacing w:line="240" w:lineRule="auto"/>
    </w:pPr>
    <w:r w:rsidRPr="001F3026">
      <w:t xml:space="preserve">Stránka </w:t>
    </w:r>
    <w:r w:rsidRPr="001F3026">
      <w:fldChar w:fldCharType="begin"/>
    </w:r>
    <w:r w:rsidRPr="001F3026">
      <w:instrText>PAGE</w:instrText>
    </w:r>
    <w:r w:rsidRPr="001F3026">
      <w:fldChar w:fldCharType="separate"/>
    </w:r>
    <w:r w:rsidR="00E61FBF">
      <w:rPr>
        <w:noProof/>
      </w:rPr>
      <w:t>7</w:t>
    </w:r>
    <w:r w:rsidRPr="001F3026">
      <w:fldChar w:fldCharType="end"/>
    </w:r>
    <w:r w:rsidRPr="001F3026">
      <w:t xml:space="preserve"> z </w:t>
    </w:r>
    <w:r w:rsidRPr="001F3026">
      <w:fldChar w:fldCharType="begin"/>
    </w:r>
    <w:r w:rsidRPr="001F3026">
      <w:instrText>NUMPAGES</w:instrText>
    </w:r>
    <w:r w:rsidRPr="001F3026">
      <w:fldChar w:fldCharType="separate"/>
    </w:r>
    <w:r w:rsidR="00E61FBF">
      <w:rPr>
        <w:noProof/>
      </w:rPr>
      <w:t>18</w:t>
    </w:r>
    <w:r w:rsidRPr="001F302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FB898" w14:textId="675F036F" w:rsidR="005F41EA" w:rsidRPr="00A41CF3" w:rsidRDefault="005F41EA" w:rsidP="00A41CF3">
    <w:pPr>
      <w:pStyle w:val="Zpat"/>
      <w:pBdr>
        <w:top w:val="single" w:sz="4" w:space="4" w:color="auto"/>
      </w:pBdr>
    </w:pPr>
    <w:r w:rsidRPr="001F3026">
      <w:t xml:space="preserve">Stránka </w:t>
    </w:r>
    <w:r w:rsidRPr="001F3026">
      <w:fldChar w:fldCharType="begin"/>
    </w:r>
    <w:r w:rsidRPr="001F3026">
      <w:instrText>PAGE</w:instrText>
    </w:r>
    <w:r w:rsidRPr="001F3026">
      <w:fldChar w:fldCharType="separate"/>
    </w:r>
    <w:r w:rsidR="00E61FBF">
      <w:rPr>
        <w:noProof/>
      </w:rPr>
      <w:t>1</w:t>
    </w:r>
    <w:r w:rsidRPr="001F3026">
      <w:fldChar w:fldCharType="end"/>
    </w:r>
    <w:r w:rsidRPr="001F3026">
      <w:t xml:space="preserve"> z </w:t>
    </w:r>
    <w:r w:rsidRPr="001F3026">
      <w:fldChar w:fldCharType="begin"/>
    </w:r>
    <w:r w:rsidRPr="001F3026">
      <w:instrText>NUMPAGES</w:instrText>
    </w:r>
    <w:r w:rsidRPr="001F3026">
      <w:fldChar w:fldCharType="separate"/>
    </w:r>
    <w:r w:rsidR="00E61FBF">
      <w:rPr>
        <w:noProof/>
      </w:rPr>
      <w:t>18</w:t>
    </w:r>
    <w:r w:rsidRPr="001F302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6FD6D" w14:textId="77777777" w:rsidR="00333640" w:rsidRDefault="00333640">
      <w:r>
        <w:separator/>
      </w:r>
    </w:p>
  </w:footnote>
  <w:footnote w:type="continuationSeparator" w:id="0">
    <w:p w14:paraId="566FEBD2" w14:textId="77777777" w:rsidR="00333640" w:rsidRDefault="003336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7A709" w14:textId="77777777" w:rsidR="005F41EA" w:rsidRDefault="005F41EA"/>
  <w:p w14:paraId="067FE7A1" w14:textId="77777777" w:rsidR="005F41EA" w:rsidRDefault="005F41E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04612" w14:textId="647C70D2" w:rsidR="005F41EA" w:rsidRPr="00795BE1" w:rsidRDefault="005F41EA" w:rsidP="00795BE1">
    <w:pPr>
      <w:pStyle w:val="Zhlav"/>
      <w:jc w:val="center"/>
      <w:rPr>
        <w:b/>
      </w:rPr>
    </w:pPr>
    <w:r w:rsidRPr="00795BE1">
      <w:rPr>
        <w:b/>
      </w:rPr>
      <w:t>SMLOUVA O DÍLO</w:t>
    </w:r>
  </w:p>
  <w:p w14:paraId="0A5BC167" w14:textId="77777777" w:rsidR="005F41EA" w:rsidRDefault="005F41EA" w:rsidP="00311D62">
    <w:pPr>
      <w:pStyle w:val="Zhlav"/>
      <w:jc w:val="center"/>
      <w:rPr>
        <w:sz w:val="17"/>
        <w:szCs w:val="17"/>
        <w:lang w:eastAsia="ar-SA"/>
      </w:rPr>
    </w:pPr>
  </w:p>
  <w:p w14:paraId="3AB9E0D4" w14:textId="2FE05A85" w:rsidR="00027520" w:rsidRPr="00311D62" w:rsidRDefault="005F41EA" w:rsidP="00173659">
    <w:pPr>
      <w:pStyle w:val="Zhlav"/>
      <w:jc w:val="center"/>
    </w:pPr>
    <w:r>
      <w:rPr>
        <w:sz w:val="17"/>
        <w:szCs w:val="17"/>
        <w:lang w:eastAsia="ar-SA"/>
      </w:rPr>
      <w:t xml:space="preserve">Název projektu: </w:t>
    </w:r>
    <w:r w:rsidR="00173659">
      <w:t>Modernizace vnitřních prostor objektu č.p.19 v obci Hrdlív</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7A66F" w14:textId="3B2000A0" w:rsidR="005F41EA" w:rsidRPr="00075C8C" w:rsidRDefault="005F41EA" w:rsidP="00075C8C">
    <w:pPr>
      <w:pStyle w:val="Zhlav"/>
      <w:tabs>
        <w:tab w:val="left" w:pos="240"/>
        <w:tab w:val="right" w:pos="9638"/>
      </w:tabs>
      <w:rPr>
        <w:i w:val="0"/>
      </w:rPr>
    </w:pPr>
    <w:r w:rsidRPr="00075C8C">
      <w:rPr>
        <w:i w:val="0"/>
      </w:rPr>
      <w:tab/>
      <w:t xml:space="preserve">Příloha č. </w:t>
    </w:r>
    <w:r w:rsidR="00D76B9F">
      <w:rPr>
        <w:i w:val="0"/>
      </w:rPr>
      <w:t>2</w:t>
    </w:r>
    <w:r w:rsidRPr="00075C8C">
      <w:rPr>
        <w:i w:val="0"/>
      </w:rPr>
      <w:t>_Návrh smlouvy</w:t>
    </w:r>
  </w:p>
  <w:p w14:paraId="0F6AE41F" w14:textId="15C07C46" w:rsidR="005F41EA" w:rsidRDefault="005F41EA" w:rsidP="00075C8C">
    <w:pPr>
      <w:pStyle w:val="Zhlav"/>
      <w:tabs>
        <w:tab w:val="left" w:pos="240"/>
        <w:tab w:val="right" w:pos="9638"/>
      </w:tabs>
      <w:jc w:val="lef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24431"/>
    <w:multiLevelType w:val="hybridMultilevel"/>
    <w:tmpl w:val="6F242E82"/>
    <w:lvl w:ilvl="0" w:tplc="4CE07D10">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 w15:restartNumberingAfterBreak="0">
    <w:nsid w:val="18EF3426"/>
    <w:multiLevelType w:val="multilevel"/>
    <w:tmpl w:val="7B969548"/>
    <w:numStyleLink w:val="EBCZDstyl"/>
  </w:abstractNum>
  <w:abstractNum w:abstractNumId="2" w15:restartNumberingAfterBreak="0">
    <w:nsid w:val="1A9C1929"/>
    <w:multiLevelType w:val="multilevel"/>
    <w:tmpl w:val="18BA1368"/>
    <w:lvl w:ilvl="0">
      <w:start w:val="3"/>
      <w:numFmt w:val="upperRoman"/>
      <w:suff w:val="space"/>
      <w:lvlText w:val="%1."/>
      <w:lvlJc w:val="left"/>
      <w:pPr>
        <w:ind w:left="360" w:hanging="360"/>
      </w:pPr>
      <w:rPr>
        <w:rFonts w:hint="default"/>
        <w:b/>
        <w:i/>
      </w:rPr>
    </w:lvl>
    <w:lvl w:ilvl="1">
      <w:start w:val="1"/>
      <w:numFmt w:val="decimal"/>
      <w:pStyle w:val="Nadpis7"/>
      <w:suff w:val="nothing"/>
      <w:lvlText w:val="%1.%2."/>
      <w:lvlJc w:val="left"/>
      <w:pPr>
        <w:ind w:left="737" w:hanging="377"/>
      </w:pPr>
      <w:rPr>
        <w:rFonts w:hint="default"/>
        <w:b w:val="0"/>
        <w:i/>
      </w:rPr>
    </w:lvl>
    <w:lvl w:ilvl="2">
      <w:start w:val="2"/>
      <w:numFmt w:val="decimal"/>
      <w:lvlText w:val="%1.%2.%3."/>
      <w:lvlJc w:val="left"/>
      <w:pPr>
        <w:tabs>
          <w:tab w:val="num" w:pos="1224"/>
        </w:tabs>
        <w:ind w:left="1224" w:hanging="504"/>
      </w:pPr>
      <w:rPr>
        <w:rFonts w:hint="default"/>
      </w:rPr>
    </w:lvl>
    <w:lvl w:ilvl="3">
      <w:start w:val="1"/>
      <w:numFmt w:val="decimal"/>
      <w:lvlText w:val="%1.%2.6.%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C576194"/>
    <w:multiLevelType w:val="multilevel"/>
    <w:tmpl w:val="7354F4EA"/>
    <w:lvl w:ilvl="0">
      <w:start w:val="1"/>
      <w:numFmt w:val="decimal"/>
      <w:lvlText w:val="%1."/>
      <w:lvlJc w:val="left"/>
      <w:rPr>
        <w:rFonts w:ascii="Arial Unicode MS" w:eastAsia="Arial Unicode MS" w:hAnsi="Arial Unicode MS" w:cs="Arial Unicode MS"/>
        <w:b/>
        <w:bCs/>
        <w:i w:val="0"/>
        <w:iCs w:val="0"/>
        <w:smallCaps w:val="0"/>
        <w:strike w:val="0"/>
        <w:color w:val="000000"/>
        <w:spacing w:val="3"/>
        <w:w w:val="100"/>
        <w:position w:val="0"/>
        <w:sz w:val="19"/>
        <w:szCs w:val="19"/>
        <w:u w:val="none"/>
      </w:rPr>
    </w:lvl>
    <w:lvl w:ilvl="1">
      <w:start w:val="1"/>
      <w:numFmt w:val="upperRoman"/>
      <w:lvlText w:val="%2."/>
      <w:lvlJc w:val="left"/>
      <w:rPr>
        <w:rFonts w:ascii="Arial Unicode MS" w:eastAsia="Arial Unicode MS" w:hAnsi="Arial Unicode MS" w:cs="Arial Unicode MS"/>
        <w:b/>
        <w:bCs/>
        <w:i w:val="0"/>
        <w:iCs w:val="0"/>
        <w:smallCaps w:val="0"/>
        <w:strike w:val="0"/>
        <w:color w:val="000000"/>
        <w:spacing w:val="3"/>
        <w:w w:val="100"/>
        <w:position w:val="0"/>
        <w:sz w:val="19"/>
        <w:szCs w:val="19"/>
        <w:u w:val="none"/>
      </w:rPr>
    </w:lvl>
    <w:lvl w:ilvl="2">
      <w:start w:val="1"/>
      <w:numFmt w:val="decimal"/>
      <w:lvlText w:val="%3)"/>
      <w:lvlJc w:val="left"/>
      <w:rPr>
        <w:rFonts w:ascii="Arial Unicode MS" w:eastAsia="Arial Unicode MS" w:hAnsi="Arial Unicode MS" w:cs="Arial Unicode MS"/>
        <w:b w:val="0"/>
        <w:bCs w:val="0"/>
        <w:i w:val="0"/>
        <w:iCs w:val="0"/>
        <w:smallCaps w:val="0"/>
        <w:strike w:val="0"/>
        <w:color w:val="000000"/>
        <w:spacing w:val="1"/>
        <w:w w:val="100"/>
        <w:position w:val="0"/>
        <w:sz w:val="19"/>
        <w:szCs w:val="19"/>
        <w:u w:val="none"/>
      </w:rPr>
    </w:lvl>
    <w:lvl w:ilvl="3">
      <w:start w:val="1"/>
      <w:numFmt w:val="lowerLetter"/>
      <w:lvlText w:val="%4)"/>
      <w:lvlJc w:val="left"/>
      <w:rPr>
        <w:rFonts w:ascii="Arial Unicode MS" w:eastAsia="Arial Unicode MS" w:hAnsi="Arial Unicode MS" w:cs="Arial Unicode MS"/>
        <w:b w:val="0"/>
        <w:bCs w:val="0"/>
        <w:i w:val="0"/>
        <w:iCs w:val="0"/>
        <w:smallCaps w:val="0"/>
        <w:strike w:val="0"/>
        <w:color w:val="000000"/>
        <w:spacing w:val="1"/>
        <w:w w:val="100"/>
        <w:position w:val="0"/>
        <w:sz w:val="19"/>
        <w:szCs w:val="19"/>
        <w:u w:val="none"/>
      </w:rPr>
    </w:lvl>
    <w:lvl w:ilvl="4">
      <w:start w:val="1"/>
      <w:numFmt w:val="decimal"/>
      <w:lvlText w:val="%5)"/>
      <w:lvlJc w:val="left"/>
      <w:rPr>
        <w:rFonts w:ascii="Arial Unicode MS" w:eastAsia="Arial Unicode MS" w:hAnsi="Arial Unicode MS" w:cs="Arial Unicode MS"/>
        <w:b w:val="0"/>
        <w:bCs w:val="0"/>
        <w:i w:val="0"/>
        <w:iCs w:val="0"/>
        <w:smallCaps w:val="0"/>
        <w:strike w:val="0"/>
        <w:color w:val="000000"/>
        <w:spacing w:val="1"/>
        <w:w w:val="100"/>
        <w:position w:val="0"/>
        <w:sz w:val="19"/>
        <w:szCs w:val="19"/>
        <w:u w:val="none"/>
      </w:rPr>
    </w:lvl>
    <w:lvl w:ilvl="5">
      <w:start w:val="6"/>
      <w:numFmt w:val="upperRoman"/>
      <w:lvlText w:val="%6."/>
      <w:lvlJc w:val="left"/>
      <w:rPr>
        <w:rFonts w:ascii="Arial Unicode MS" w:eastAsia="Arial Unicode MS" w:hAnsi="Arial Unicode MS" w:cs="Arial Unicode MS"/>
        <w:b/>
        <w:bCs/>
        <w:i w:val="0"/>
        <w:iCs w:val="0"/>
        <w:smallCaps w:val="0"/>
        <w:strike w:val="0"/>
        <w:color w:val="000000"/>
        <w:spacing w:val="3"/>
        <w:w w:val="100"/>
        <w:position w:val="0"/>
        <w:sz w:val="19"/>
        <w:szCs w:val="19"/>
        <w:u w:val="none"/>
      </w:rPr>
    </w:lvl>
    <w:lvl w:ilvl="6">
      <w:start w:val="1"/>
      <w:numFmt w:val="decimal"/>
      <w:lvlText w:val="%7)"/>
      <w:lvlJc w:val="left"/>
      <w:rPr>
        <w:rFonts w:ascii="Arial Unicode MS" w:eastAsia="Arial Unicode MS" w:hAnsi="Arial Unicode MS" w:cs="Arial Unicode MS"/>
        <w:b w:val="0"/>
        <w:bCs w:val="0"/>
        <w:i w:val="0"/>
        <w:iCs w:val="0"/>
        <w:smallCaps w:val="0"/>
        <w:strike w:val="0"/>
        <w:color w:val="000000"/>
        <w:spacing w:val="1"/>
        <w:w w:val="100"/>
        <w:position w:val="0"/>
        <w:sz w:val="19"/>
        <w:szCs w:val="19"/>
        <w:u w:val="none"/>
      </w:rPr>
    </w:lvl>
    <w:lvl w:ilvl="7">
      <w:start w:val="1"/>
      <w:numFmt w:val="lowerLetter"/>
      <w:lvlText w:val="%8)"/>
      <w:lvlJc w:val="left"/>
      <w:rPr>
        <w:rFonts w:ascii="Arial Unicode MS" w:eastAsia="Arial Unicode MS" w:hAnsi="Arial Unicode MS" w:cs="Arial Unicode MS"/>
        <w:b w:val="0"/>
        <w:bCs w:val="0"/>
        <w:i w:val="0"/>
        <w:iCs w:val="0"/>
        <w:smallCaps w:val="0"/>
        <w:strike w:val="0"/>
        <w:color w:val="000000"/>
        <w:spacing w:val="1"/>
        <w:w w:val="100"/>
        <w:position w:val="0"/>
        <w:sz w:val="19"/>
        <w:szCs w:val="19"/>
        <w:u w:val="none"/>
      </w:rPr>
    </w:lvl>
    <w:lvl w:ilvl="8">
      <w:numFmt w:val="decimal"/>
      <w:lvlText w:val=""/>
      <w:lvlJc w:val="left"/>
    </w:lvl>
  </w:abstractNum>
  <w:abstractNum w:abstractNumId="4" w15:restartNumberingAfterBreak="0">
    <w:nsid w:val="1CAE7E2A"/>
    <w:multiLevelType w:val="hybridMultilevel"/>
    <w:tmpl w:val="FC76E850"/>
    <w:lvl w:ilvl="0" w:tplc="987C6200">
      <w:start w:val="1"/>
      <w:numFmt w:val="bullet"/>
      <w:pStyle w:val="rove3-odrkovtext"/>
      <w:lvlText w:val=""/>
      <w:lvlJc w:val="left"/>
      <w:pPr>
        <w:tabs>
          <w:tab w:val="num" w:pos="397"/>
        </w:tabs>
        <w:ind w:left="397" w:firstLine="0"/>
      </w:pPr>
      <w:rPr>
        <w:rFonts w:ascii="Symbol" w:hAnsi="Symbol" w:hint="default"/>
        <w:color w:val="auto"/>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5" w15:restartNumberingAfterBreak="0">
    <w:nsid w:val="1D0B6A69"/>
    <w:multiLevelType w:val="multilevel"/>
    <w:tmpl w:val="F8E4DB2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3434761D"/>
    <w:multiLevelType w:val="multilevel"/>
    <w:tmpl w:val="7B969548"/>
    <w:styleLink w:val="EBCZDstyl"/>
    <w:lvl w:ilvl="0">
      <w:start w:val="1"/>
      <w:numFmt w:val="upperRoman"/>
      <w:lvlText w:val="%1."/>
      <w:lvlJc w:val="left"/>
      <w:pPr>
        <w:ind w:left="1440" w:hanging="360"/>
      </w:pPr>
      <w:rPr>
        <w:rFonts w:ascii="Verdana" w:hAnsi="Verdana" w:hint="default"/>
        <w:b/>
        <w:color w:val="FFFFFF"/>
        <w:sz w:val="24"/>
      </w:rPr>
    </w:lvl>
    <w:lvl w:ilvl="1">
      <w:start w:val="1"/>
      <w:numFmt w:val="decimal"/>
      <w:lvlText w:val="%1.%2"/>
      <w:lvlJc w:val="left"/>
      <w:pPr>
        <w:ind w:left="2160" w:hanging="360"/>
      </w:pPr>
      <w:rPr>
        <w:rFonts w:ascii="Verdana" w:hAnsi="Verdana" w:hint="default"/>
        <w:b/>
        <w:color w:val="1F497D"/>
      </w:rPr>
    </w:lvl>
    <w:lvl w:ilvl="2">
      <w:start w:val="1"/>
      <w:numFmt w:val="decimal"/>
      <w:lvlText w:val="%1.%2.%3"/>
      <w:lvlJc w:val="right"/>
      <w:pPr>
        <w:ind w:left="2880" w:hanging="180"/>
      </w:pPr>
      <w:rPr>
        <w:rFonts w:ascii="Verdana" w:hAnsi="Verdana" w:hint="default"/>
        <w:b/>
        <w:sz w:val="20"/>
      </w:rPr>
    </w:lvl>
    <w:lvl w:ilvl="3">
      <w:start w:val="1"/>
      <w:numFmt w:val="decimal"/>
      <w:lvlText w:val="%4."/>
      <w:lvlJc w:val="left"/>
      <w:pPr>
        <w:ind w:left="3600" w:hanging="360"/>
      </w:pPr>
      <w:rPr>
        <w:rFonts w:ascii="Verdana" w:hAnsi="Verdana"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7" w15:restartNumberingAfterBreak="0">
    <w:nsid w:val="39703D48"/>
    <w:multiLevelType w:val="hybridMultilevel"/>
    <w:tmpl w:val="7D7A207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5D152E42"/>
    <w:multiLevelType w:val="hybridMultilevel"/>
    <w:tmpl w:val="CFAA4C52"/>
    <w:lvl w:ilvl="0" w:tplc="6A7A69F2">
      <w:start w:val="1"/>
      <w:numFmt w:val="bullet"/>
      <w:pStyle w:val="rove2-odrkovtext"/>
      <w:lvlText w:val=""/>
      <w:lvlJc w:val="left"/>
      <w:pPr>
        <w:tabs>
          <w:tab w:val="num" w:pos="397"/>
        </w:tabs>
        <w:ind w:left="397" w:hanging="397"/>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9" w15:restartNumberingAfterBreak="0">
    <w:nsid w:val="6C610FAA"/>
    <w:multiLevelType w:val="hybridMultilevel"/>
    <w:tmpl w:val="4F968470"/>
    <w:lvl w:ilvl="0" w:tplc="0B9A607A">
      <w:start w:val="1"/>
      <w:numFmt w:val="bullet"/>
      <w:lvlText w:val="-"/>
      <w:lvlJc w:val="left"/>
      <w:pPr>
        <w:ind w:left="720" w:hanging="360"/>
      </w:pPr>
      <w:rPr>
        <w:rFonts w:ascii="Verdana" w:eastAsia="Times New Roman" w:hAnsi="Verdana" w:cs="Verdana"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F100620"/>
    <w:multiLevelType w:val="multilevel"/>
    <w:tmpl w:val="D1564B0C"/>
    <w:lvl w:ilvl="0">
      <w:start w:val="1"/>
      <w:numFmt w:val="decimal"/>
      <w:pStyle w:val="Nadpis2"/>
      <w:lvlText w:val="%1."/>
      <w:lvlJc w:val="left"/>
      <w:pPr>
        <w:tabs>
          <w:tab w:val="num" w:pos="720"/>
        </w:tabs>
        <w:ind w:left="420" w:hanging="420"/>
      </w:pPr>
      <w:rPr>
        <w:rFonts w:hint="default"/>
      </w:rPr>
    </w:lvl>
    <w:lvl w:ilvl="1">
      <w:start w:val="1"/>
      <w:numFmt w:val="decimal"/>
      <w:lvlText w:val="%1.%2."/>
      <w:lvlJc w:val="left"/>
      <w:pPr>
        <w:tabs>
          <w:tab w:val="num" w:pos="1080"/>
        </w:tabs>
        <w:ind w:left="720" w:hanging="720"/>
      </w:pPr>
      <w:rPr>
        <w:rFonts w:ascii="Times New Roman" w:hAnsi="Times New Roman" w:hint="default"/>
        <w:b w:val="0"/>
        <w:i w:val="0"/>
      </w:rPr>
    </w:lvl>
    <w:lvl w:ilvl="2">
      <w:start w:val="1"/>
      <w:numFmt w:val="decimal"/>
      <w:lvlText w:val="%1.%2.%3."/>
      <w:lvlJc w:val="left"/>
      <w:pPr>
        <w:tabs>
          <w:tab w:val="num" w:pos="1800"/>
        </w:tabs>
        <w:ind w:left="1191" w:hanging="1191"/>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78C72C7D"/>
    <w:multiLevelType w:val="hybridMultilevel"/>
    <w:tmpl w:val="D8942F9C"/>
    <w:lvl w:ilvl="0" w:tplc="5E1A8FA4">
      <w:start w:val="1"/>
      <w:numFmt w:val="bullet"/>
      <w:lvlText w:val=""/>
      <w:lvlJc w:val="left"/>
      <w:pPr>
        <w:ind w:left="1080" w:hanging="360"/>
      </w:pPr>
      <w:rPr>
        <w:rFonts w:ascii="Wingdings" w:hAnsi="Wingdings" w:hint="default"/>
        <w:color w:val="auto"/>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7A4B600E"/>
    <w:multiLevelType w:val="multilevel"/>
    <w:tmpl w:val="02561416"/>
    <w:lvl w:ilvl="0">
      <w:start w:val="1"/>
      <w:numFmt w:val="upperRoman"/>
      <w:pStyle w:val="rove1-slolnku"/>
      <w:suff w:val="nothing"/>
      <w:lvlText w:val="%1."/>
      <w:lvlJc w:val="center"/>
      <w:pPr>
        <w:ind w:left="0" w:firstLine="0"/>
      </w:pPr>
      <w:rPr>
        <w:rFonts w:hint="default"/>
        <w:b/>
        <w:i w:val="0"/>
      </w:rPr>
    </w:lvl>
    <w:lvl w:ilvl="1">
      <w:start w:val="1"/>
      <w:numFmt w:val="decimal"/>
      <w:pStyle w:val="rove2-slovantext"/>
      <w:lvlText w:val="%2."/>
      <w:lvlJc w:val="left"/>
      <w:pPr>
        <w:tabs>
          <w:tab w:val="num" w:pos="397"/>
        </w:tabs>
        <w:ind w:left="397" w:hanging="397"/>
      </w:pPr>
      <w:rPr>
        <w:rFonts w:hint="default"/>
        <w:b w:val="0"/>
        <w:i w:val="0"/>
        <w:strike w:val="0"/>
      </w:rPr>
    </w:lvl>
    <w:lvl w:ilvl="2">
      <w:start w:val="1"/>
      <w:numFmt w:val="lowerLetter"/>
      <w:pStyle w:val="rove3-slovantext"/>
      <w:lvlText w:val="%3)"/>
      <w:lvlJc w:val="left"/>
      <w:pPr>
        <w:tabs>
          <w:tab w:val="num" w:pos="794"/>
        </w:tabs>
        <w:ind w:left="794" w:hanging="397"/>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Text w:val="(%4)"/>
      <w:lvlJc w:val="left"/>
      <w:pPr>
        <w:tabs>
          <w:tab w:val="num" w:pos="1134"/>
        </w:tabs>
        <w:ind w:left="1134" w:hanging="567"/>
      </w:pPr>
      <w:rPr>
        <w:rFonts w:hint="default"/>
        <w:b w:val="0"/>
        <w:i w:val="0"/>
      </w:rPr>
    </w:lvl>
    <w:lvl w:ilvl="4">
      <w:start w:val="1"/>
      <w:numFmt w:val="lowerRoman"/>
      <w:lvlText w:val="(%5)"/>
      <w:lvlJc w:val="left"/>
      <w:pPr>
        <w:tabs>
          <w:tab w:val="num" w:pos="1701"/>
        </w:tabs>
        <w:ind w:left="1701" w:hanging="567"/>
      </w:pPr>
      <w:rPr>
        <w:rFonts w:hint="default"/>
        <w:b w:val="0"/>
        <w:i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10"/>
  </w:num>
  <w:num w:numId="2">
    <w:abstractNumId w:val="2"/>
  </w:num>
  <w:num w:numId="3">
    <w:abstractNumId w:val="8"/>
  </w:num>
  <w:num w:numId="4">
    <w:abstractNumId w:val="4"/>
  </w:num>
  <w:num w:numId="5">
    <w:abstractNumId w:val="12"/>
  </w:num>
  <w:num w:numId="6">
    <w:abstractNumId w:val="12"/>
  </w:num>
  <w:num w:numId="7">
    <w:abstractNumId w:val="12"/>
  </w:num>
  <w:num w:numId="8">
    <w:abstractNumId w:val="5"/>
  </w:num>
  <w:num w:numId="9">
    <w:abstractNumId w:val="0"/>
  </w:num>
  <w:num w:numId="10">
    <w:abstractNumId w:val="7"/>
  </w:num>
  <w:num w:numId="11">
    <w:abstractNumId w:val="4"/>
  </w:num>
  <w:num w:numId="12">
    <w:abstractNumId w:val="6"/>
  </w:num>
  <w:num w:numId="13">
    <w:abstractNumId w:val="1"/>
    <w:lvlOverride w:ilvl="0">
      <w:lvl w:ilvl="0">
        <w:start w:val="1"/>
        <w:numFmt w:val="upperRoman"/>
        <w:lvlText w:val="%1."/>
        <w:lvlJc w:val="left"/>
        <w:pPr>
          <w:ind w:left="360" w:hanging="360"/>
        </w:pPr>
        <w:rPr>
          <w:rFonts w:ascii="Verdana" w:hAnsi="Verdana" w:hint="default"/>
          <w:b/>
          <w:color w:val="FFFFFF"/>
          <w:sz w:val="24"/>
        </w:rPr>
      </w:lvl>
    </w:lvlOverride>
    <w:lvlOverride w:ilvl="1">
      <w:lvl w:ilvl="1">
        <w:start w:val="1"/>
        <w:numFmt w:val="decimal"/>
        <w:lvlText w:val="%1.%2"/>
        <w:lvlJc w:val="left"/>
        <w:pPr>
          <w:ind w:left="2160" w:hanging="360"/>
        </w:pPr>
        <w:rPr>
          <w:rFonts w:ascii="Verdana" w:hAnsi="Verdana" w:hint="default"/>
          <w:b/>
          <w:color w:val="1F497D"/>
        </w:rPr>
      </w:lvl>
    </w:lvlOverride>
    <w:lvlOverride w:ilvl="2">
      <w:lvl w:ilvl="2">
        <w:start w:val="1"/>
        <w:numFmt w:val="decimal"/>
        <w:lvlText w:val="%1.%2.%3"/>
        <w:lvlJc w:val="right"/>
        <w:pPr>
          <w:ind w:left="2880" w:hanging="180"/>
        </w:pPr>
        <w:rPr>
          <w:rFonts w:ascii="Verdana" w:hAnsi="Verdana" w:hint="default"/>
          <w:b/>
          <w:sz w:val="20"/>
        </w:rPr>
      </w:lvl>
    </w:lvlOverride>
    <w:lvlOverride w:ilvl="3">
      <w:lvl w:ilvl="3">
        <w:start w:val="1"/>
        <w:numFmt w:val="decimal"/>
        <w:lvlText w:val="%4."/>
        <w:lvlJc w:val="left"/>
        <w:pPr>
          <w:ind w:left="3600" w:hanging="360"/>
        </w:pPr>
        <w:rPr>
          <w:rFonts w:ascii="Verdana" w:hAnsi="Verdana" w:hint="default"/>
          <w:b/>
        </w:rPr>
      </w:lvl>
    </w:lvlOverride>
    <w:lvlOverride w:ilvl="4">
      <w:lvl w:ilvl="4">
        <w:start w:val="1"/>
        <w:numFmt w:val="lowerLetter"/>
        <w:lvlText w:val="%5."/>
        <w:lvlJc w:val="left"/>
        <w:pPr>
          <w:ind w:left="4320" w:hanging="360"/>
        </w:pPr>
        <w:rPr>
          <w:rFonts w:hint="default"/>
        </w:rPr>
      </w:lvl>
    </w:lvlOverride>
    <w:lvlOverride w:ilvl="5">
      <w:lvl w:ilvl="5">
        <w:start w:val="1"/>
        <w:numFmt w:val="lowerRoman"/>
        <w:lvlText w:val="%6."/>
        <w:lvlJc w:val="right"/>
        <w:pPr>
          <w:ind w:left="5040" w:hanging="180"/>
        </w:pPr>
        <w:rPr>
          <w:rFonts w:hint="default"/>
        </w:rPr>
      </w:lvl>
    </w:lvlOverride>
    <w:lvlOverride w:ilvl="6">
      <w:lvl w:ilvl="6">
        <w:start w:val="1"/>
        <w:numFmt w:val="decimal"/>
        <w:lvlText w:val="%7."/>
        <w:lvlJc w:val="left"/>
        <w:pPr>
          <w:ind w:left="5760" w:hanging="360"/>
        </w:pPr>
        <w:rPr>
          <w:rFonts w:hint="default"/>
        </w:rPr>
      </w:lvl>
    </w:lvlOverride>
    <w:lvlOverride w:ilvl="7">
      <w:lvl w:ilvl="7">
        <w:start w:val="1"/>
        <w:numFmt w:val="lowerLetter"/>
        <w:lvlText w:val="%8."/>
        <w:lvlJc w:val="left"/>
        <w:pPr>
          <w:ind w:left="6480" w:hanging="360"/>
        </w:pPr>
        <w:rPr>
          <w:rFonts w:hint="default"/>
        </w:rPr>
      </w:lvl>
    </w:lvlOverride>
    <w:lvlOverride w:ilvl="8">
      <w:lvl w:ilvl="8">
        <w:start w:val="1"/>
        <w:numFmt w:val="lowerRoman"/>
        <w:lvlText w:val="%9."/>
        <w:lvlJc w:val="right"/>
        <w:pPr>
          <w:ind w:left="7200" w:hanging="180"/>
        </w:pPr>
        <w:rPr>
          <w:rFonts w:hint="default"/>
        </w:rPr>
      </w:lvl>
    </w:lvlOverride>
  </w:num>
  <w:num w:numId="14">
    <w:abstractNumId w:val="9"/>
  </w:num>
  <w:num w:numId="15">
    <w:abstractNumId w:val="11"/>
  </w:num>
  <w:num w:numId="16">
    <w:abstractNumId w:val="12"/>
  </w:num>
  <w:num w:numId="17">
    <w:abstractNumId w:val="12"/>
  </w:num>
  <w:num w:numId="18">
    <w:abstractNumId w:val="12"/>
  </w:num>
  <w:num w:numId="19">
    <w:abstractNumId w:val="1"/>
    <w:lvlOverride w:ilvl="0">
      <w:lvl w:ilvl="0">
        <w:start w:val="1"/>
        <w:numFmt w:val="upperRoman"/>
        <w:lvlText w:val="%1."/>
        <w:lvlJc w:val="left"/>
        <w:pPr>
          <w:ind w:left="360" w:hanging="360"/>
        </w:pPr>
        <w:rPr>
          <w:rFonts w:ascii="Verdana" w:hAnsi="Verdana" w:hint="default"/>
          <w:b/>
          <w:color w:val="FFFFFF"/>
          <w:sz w:val="24"/>
        </w:rPr>
      </w:lvl>
    </w:lvlOverride>
    <w:lvlOverride w:ilvl="1">
      <w:lvl w:ilvl="1">
        <w:start w:val="1"/>
        <w:numFmt w:val="decimal"/>
        <w:lvlText w:val="%1.%2"/>
        <w:lvlJc w:val="left"/>
        <w:pPr>
          <w:ind w:left="2160" w:hanging="360"/>
        </w:pPr>
        <w:rPr>
          <w:rFonts w:ascii="Verdana" w:hAnsi="Verdana" w:hint="default"/>
          <w:b/>
          <w:color w:val="1F497D"/>
        </w:rPr>
      </w:lvl>
    </w:lvlOverride>
    <w:lvlOverride w:ilvl="2">
      <w:lvl w:ilvl="2">
        <w:start w:val="1"/>
        <w:numFmt w:val="decimal"/>
        <w:lvlText w:val="%1.%2.%3"/>
        <w:lvlJc w:val="right"/>
        <w:pPr>
          <w:ind w:left="2880" w:hanging="180"/>
        </w:pPr>
        <w:rPr>
          <w:rFonts w:ascii="Verdana" w:hAnsi="Verdana" w:hint="default"/>
          <w:b/>
          <w:sz w:val="20"/>
        </w:rPr>
      </w:lvl>
    </w:lvlOverride>
    <w:lvlOverride w:ilvl="3">
      <w:lvl w:ilvl="3">
        <w:start w:val="1"/>
        <w:numFmt w:val="decimal"/>
        <w:lvlText w:val="%4."/>
        <w:lvlJc w:val="left"/>
        <w:pPr>
          <w:ind w:left="3600" w:hanging="360"/>
        </w:pPr>
        <w:rPr>
          <w:rFonts w:ascii="Verdana" w:hAnsi="Verdana" w:hint="default"/>
          <w:b w:val="0"/>
        </w:rPr>
      </w:lvl>
    </w:lvlOverride>
    <w:lvlOverride w:ilvl="4">
      <w:lvl w:ilvl="4">
        <w:start w:val="1"/>
        <w:numFmt w:val="lowerLetter"/>
        <w:lvlText w:val="%5."/>
        <w:lvlJc w:val="left"/>
        <w:pPr>
          <w:ind w:left="4320" w:hanging="360"/>
        </w:pPr>
        <w:rPr>
          <w:rFonts w:hint="default"/>
        </w:rPr>
      </w:lvl>
    </w:lvlOverride>
    <w:lvlOverride w:ilvl="5">
      <w:lvl w:ilvl="5">
        <w:start w:val="1"/>
        <w:numFmt w:val="lowerRoman"/>
        <w:lvlText w:val="%6."/>
        <w:lvlJc w:val="right"/>
        <w:pPr>
          <w:ind w:left="5040" w:hanging="180"/>
        </w:pPr>
        <w:rPr>
          <w:rFonts w:hint="default"/>
        </w:rPr>
      </w:lvl>
    </w:lvlOverride>
    <w:lvlOverride w:ilvl="6">
      <w:lvl w:ilvl="6">
        <w:start w:val="1"/>
        <w:numFmt w:val="decimal"/>
        <w:lvlText w:val="%7."/>
        <w:lvlJc w:val="left"/>
        <w:pPr>
          <w:ind w:left="5760" w:hanging="360"/>
        </w:pPr>
        <w:rPr>
          <w:rFonts w:hint="default"/>
        </w:rPr>
      </w:lvl>
    </w:lvlOverride>
    <w:lvlOverride w:ilvl="7">
      <w:lvl w:ilvl="7">
        <w:start w:val="1"/>
        <w:numFmt w:val="lowerLetter"/>
        <w:lvlText w:val="%8."/>
        <w:lvlJc w:val="left"/>
        <w:pPr>
          <w:ind w:left="6480" w:hanging="360"/>
        </w:pPr>
        <w:rPr>
          <w:rFonts w:hint="default"/>
        </w:rPr>
      </w:lvl>
    </w:lvlOverride>
    <w:lvlOverride w:ilvl="8">
      <w:lvl w:ilvl="8">
        <w:start w:val="1"/>
        <w:numFmt w:val="lowerRoman"/>
        <w:lvlText w:val="%9."/>
        <w:lvlJc w:val="right"/>
        <w:pPr>
          <w:ind w:left="7200" w:hanging="180"/>
        </w:pPr>
        <w:rPr>
          <w:rFonts w:hint="default"/>
        </w:rPr>
      </w:lvl>
    </w:lvlOverride>
  </w:num>
  <w:num w:numId="2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99A"/>
    <w:rsid w:val="00012566"/>
    <w:rsid w:val="00012B42"/>
    <w:rsid w:val="000141DD"/>
    <w:rsid w:val="00014D66"/>
    <w:rsid w:val="000161B1"/>
    <w:rsid w:val="0001702E"/>
    <w:rsid w:val="0001797D"/>
    <w:rsid w:val="00017BBA"/>
    <w:rsid w:val="0002187D"/>
    <w:rsid w:val="00021E74"/>
    <w:rsid w:val="00022D29"/>
    <w:rsid w:val="00024C5D"/>
    <w:rsid w:val="00027520"/>
    <w:rsid w:val="00030924"/>
    <w:rsid w:val="00031FAB"/>
    <w:rsid w:val="0003273E"/>
    <w:rsid w:val="00035D88"/>
    <w:rsid w:val="0003724A"/>
    <w:rsid w:val="00041A92"/>
    <w:rsid w:val="000438F1"/>
    <w:rsid w:val="0004470A"/>
    <w:rsid w:val="00044976"/>
    <w:rsid w:val="00044C16"/>
    <w:rsid w:val="0004509A"/>
    <w:rsid w:val="00045F42"/>
    <w:rsid w:val="00046653"/>
    <w:rsid w:val="00053E54"/>
    <w:rsid w:val="00055AD5"/>
    <w:rsid w:val="00056B1B"/>
    <w:rsid w:val="00056CFE"/>
    <w:rsid w:val="00057FE9"/>
    <w:rsid w:val="0006000F"/>
    <w:rsid w:val="000637C6"/>
    <w:rsid w:val="00071DD7"/>
    <w:rsid w:val="00072B92"/>
    <w:rsid w:val="000738E4"/>
    <w:rsid w:val="00073CDD"/>
    <w:rsid w:val="00075C8C"/>
    <w:rsid w:val="00080178"/>
    <w:rsid w:val="00086587"/>
    <w:rsid w:val="00087858"/>
    <w:rsid w:val="00087F59"/>
    <w:rsid w:val="0009019F"/>
    <w:rsid w:val="00091511"/>
    <w:rsid w:val="000934AD"/>
    <w:rsid w:val="00093AEB"/>
    <w:rsid w:val="00094C4E"/>
    <w:rsid w:val="0009733C"/>
    <w:rsid w:val="000A3F0C"/>
    <w:rsid w:val="000A64A9"/>
    <w:rsid w:val="000B0DD1"/>
    <w:rsid w:val="000B0FB1"/>
    <w:rsid w:val="000B124B"/>
    <w:rsid w:val="000B1686"/>
    <w:rsid w:val="000B18EA"/>
    <w:rsid w:val="000B260E"/>
    <w:rsid w:val="000B28D4"/>
    <w:rsid w:val="000B2C18"/>
    <w:rsid w:val="000B38EA"/>
    <w:rsid w:val="000B4561"/>
    <w:rsid w:val="000B4C35"/>
    <w:rsid w:val="000B5616"/>
    <w:rsid w:val="000B7DAA"/>
    <w:rsid w:val="000C2CFE"/>
    <w:rsid w:val="000C315C"/>
    <w:rsid w:val="000C5A72"/>
    <w:rsid w:val="000C72CD"/>
    <w:rsid w:val="000D0103"/>
    <w:rsid w:val="000D30F8"/>
    <w:rsid w:val="000D3651"/>
    <w:rsid w:val="000D4CC2"/>
    <w:rsid w:val="000D553E"/>
    <w:rsid w:val="000D59BA"/>
    <w:rsid w:val="000D7F8B"/>
    <w:rsid w:val="000E1774"/>
    <w:rsid w:val="000E7152"/>
    <w:rsid w:val="000E734F"/>
    <w:rsid w:val="000F062A"/>
    <w:rsid w:val="000F7852"/>
    <w:rsid w:val="00101725"/>
    <w:rsid w:val="00104C1C"/>
    <w:rsid w:val="00104FFB"/>
    <w:rsid w:val="00115390"/>
    <w:rsid w:val="00121311"/>
    <w:rsid w:val="00121558"/>
    <w:rsid w:val="00124B86"/>
    <w:rsid w:val="00124E96"/>
    <w:rsid w:val="00125E5E"/>
    <w:rsid w:val="001306BB"/>
    <w:rsid w:val="00132C93"/>
    <w:rsid w:val="0013666C"/>
    <w:rsid w:val="00137C5A"/>
    <w:rsid w:val="00141F1A"/>
    <w:rsid w:val="00144D00"/>
    <w:rsid w:val="001451F8"/>
    <w:rsid w:val="00145815"/>
    <w:rsid w:val="00146A7D"/>
    <w:rsid w:val="001472AC"/>
    <w:rsid w:val="00156015"/>
    <w:rsid w:val="00156963"/>
    <w:rsid w:val="00157811"/>
    <w:rsid w:val="0016192A"/>
    <w:rsid w:val="00162C2F"/>
    <w:rsid w:val="00164E43"/>
    <w:rsid w:val="0017152D"/>
    <w:rsid w:val="001730B0"/>
    <w:rsid w:val="00173659"/>
    <w:rsid w:val="001749A2"/>
    <w:rsid w:val="00177A5D"/>
    <w:rsid w:val="00182A6D"/>
    <w:rsid w:val="001840D2"/>
    <w:rsid w:val="001865F4"/>
    <w:rsid w:val="001872CF"/>
    <w:rsid w:val="00190780"/>
    <w:rsid w:val="0019172E"/>
    <w:rsid w:val="00193AAB"/>
    <w:rsid w:val="00194309"/>
    <w:rsid w:val="001A046F"/>
    <w:rsid w:val="001A1442"/>
    <w:rsid w:val="001A47FD"/>
    <w:rsid w:val="001A4FFB"/>
    <w:rsid w:val="001A5355"/>
    <w:rsid w:val="001A7A5F"/>
    <w:rsid w:val="001B0569"/>
    <w:rsid w:val="001B08A6"/>
    <w:rsid w:val="001B22CA"/>
    <w:rsid w:val="001B6C67"/>
    <w:rsid w:val="001C3A61"/>
    <w:rsid w:val="001D0244"/>
    <w:rsid w:val="001D08B5"/>
    <w:rsid w:val="001D3FD6"/>
    <w:rsid w:val="001E2534"/>
    <w:rsid w:val="001E57D0"/>
    <w:rsid w:val="001F0BD8"/>
    <w:rsid w:val="001F28A5"/>
    <w:rsid w:val="001F3026"/>
    <w:rsid w:val="001F48A7"/>
    <w:rsid w:val="00201970"/>
    <w:rsid w:val="002037C2"/>
    <w:rsid w:val="00210D1B"/>
    <w:rsid w:val="00212D6C"/>
    <w:rsid w:val="0021597B"/>
    <w:rsid w:val="00215FDD"/>
    <w:rsid w:val="00216641"/>
    <w:rsid w:val="00217865"/>
    <w:rsid w:val="002201DF"/>
    <w:rsid w:val="00220EFC"/>
    <w:rsid w:val="002249F2"/>
    <w:rsid w:val="00225A0C"/>
    <w:rsid w:val="0022778A"/>
    <w:rsid w:val="00235DF7"/>
    <w:rsid w:val="00236CEE"/>
    <w:rsid w:val="00237DE7"/>
    <w:rsid w:val="002412F7"/>
    <w:rsid w:val="002429AC"/>
    <w:rsid w:val="00242E7F"/>
    <w:rsid w:val="0024339E"/>
    <w:rsid w:val="00243DAD"/>
    <w:rsid w:val="00244E71"/>
    <w:rsid w:val="00246112"/>
    <w:rsid w:val="00247BE6"/>
    <w:rsid w:val="0025354D"/>
    <w:rsid w:val="00253E23"/>
    <w:rsid w:val="00260D50"/>
    <w:rsid w:val="00261B56"/>
    <w:rsid w:val="00262541"/>
    <w:rsid w:val="0026260A"/>
    <w:rsid w:val="00262AB6"/>
    <w:rsid w:val="00263B97"/>
    <w:rsid w:val="00264860"/>
    <w:rsid w:val="00267790"/>
    <w:rsid w:val="00267821"/>
    <w:rsid w:val="002679E8"/>
    <w:rsid w:val="0027596A"/>
    <w:rsid w:val="00275B32"/>
    <w:rsid w:val="00276D4B"/>
    <w:rsid w:val="0028091A"/>
    <w:rsid w:val="002813C7"/>
    <w:rsid w:val="00282594"/>
    <w:rsid w:val="0028294D"/>
    <w:rsid w:val="00282D48"/>
    <w:rsid w:val="00283AAC"/>
    <w:rsid w:val="00284CD0"/>
    <w:rsid w:val="0028575C"/>
    <w:rsid w:val="00285AFE"/>
    <w:rsid w:val="00286CAF"/>
    <w:rsid w:val="002870A9"/>
    <w:rsid w:val="0029284D"/>
    <w:rsid w:val="00292A14"/>
    <w:rsid w:val="00297086"/>
    <w:rsid w:val="002A2216"/>
    <w:rsid w:val="002A2899"/>
    <w:rsid w:val="002A34A5"/>
    <w:rsid w:val="002A7D41"/>
    <w:rsid w:val="002B0D45"/>
    <w:rsid w:val="002B2998"/>
    <w:rsid w:val="002B7335"/>
    <w:rsid w:val="002C1D69"/>
    <w:rsid w:val="002C2B67"/>
    <w:rsid w:val="002C31C8"/>
    <w:rsid w:val="002C435F"/>
    <w:rsid w:val="002C451B"/>
    <w:rsid w:val="002C5E2B"/>
    <w:rsid w:val="002C653E"/>
    <w:rsid w:val="002C7602"/>
    <w:rsid w:val="002D1D26"/>
    <w:rsid w:val="002D3294"/>
    <w:rsid w:val="002D57CE"/>
    <w:rsid w:val="002D5836"/>
    <w:rsid w:val="002E0015"/>
    <w:rsid w:val="002E0D2C"/>
    <w:rsid w:val="002E16C5"/>
    <w:rsid w:val="002E2404"/>
    <w:rsid w:val="002E2862"/>
    <w:rsid w:val="002E45D1"/>
    <w:rsid w:val="002E47F5"/>
    <w:rsid w:val="002E498E"/>
    <w:rsid w:val="002E716F"/>
    <w:rsid w:val="002F3003"/>
    <w:rsid w:val="002F6815"/>
    <w:rsid w:val="00302A21"/>
    <w:rsid w:val="003046AF"/>
    <w:rsid w:val="00305EE4"/>
    <w:rsid w:val="003078A4"/>
    <w:rsid w:val="00311D62"/>
    <w:rsid w:val="00311EEF"/>
    <w:rsid w:val="00314BC7"/>
    <w:rsid w:val="00316B16"/>
    <w:rsid w:val="00322BF5"/>
    <w:rsid w:val="003236A8"/>
    <w:rsid w:val="00324547"/>
    <w:rsid w:val="0032456D"/>
    <w:rsid w:val="00324A1D"/>
    <w:rsid w:val="003257B6"/>
    <w:rsid w:val="003257D1"/>
    <w:rsid w:val="003304DC"/>
    <w:rsid w:val="00330C9E"/>
    <w:rsid w:val="0033313E"/>
    <w:rsid w:val="00333640"/>
    <w:rsid w:val="00334B56"/>
    <w:rsid w:val="0034234E"/>
    <w:rsid w:val="003425CA"/>
    <w:rsid w:val="003442D3"/>
    <w:rsid w:val="00350BCC"/>
    <w:rsid w:val="00351A5E"/>
    <w:rsid w:val="00351BC5"/>
    <w:rsid w:val="00351D23"/>
    <w:rsid w:val="003525C5"/>
    <w:rsid w:val="003540CA"/>
    <w:rsid w:val="00354C6D"/>
    <w:rsid w:val="003557BD"/>
    <w:rsid w:val="00357AF9"/>
    <w:rsid w:val="00361AEE"/>
    <w:rsid w:val="0036331F"/>
    <w:rsid w:val="003732D2"/>
    <w:rsid w:val="00377684"/>
    <w:rsid w:val="00380D2A"/>
    <w:rsid w:val="0038397F"/>
    <w:rsid w:val="003847A0"/>
    <w:rsid w:val="00386A07"/>
    <w:rsid w:val="00387160"/>
    <w:rsid w:val="00387724"/>
    <w:rsid w:val="00392C05"/>
    <w:rsid w:val="00393013"/>
    <w:rsid w:val="003A0A01"/>
    <w:rsid w:val="003A333D"/>
    <w:rsid w:val="003A4A60"/>
    <w:rsid w:val="003A62FB"/>
    <w:rsid w:val="003A6ADA"/>
    <w:rsid w:val="003B04AB"/>
    <w:rsid w:val="003B0C8E"/>
    <w:rsid w:val="003B5DE4"/>
    <w:rsid w:val="003B772F"/>
    <w:rsid w:val="003B7D29"/>
    <w:rsid w:val="003C23C9"/>
    <w:rsid w:val="003C2E7B"/>
    <w:rsid w:val="003C36D6"/>
    <w:rsid w:val="003C3D53"/>
    <w:rsid w:val="003C40CA"/>
    <w:rsid w:val="003C4AE3"/>
    <w:rsid w:val="003C7D6D"/>
    <w:rsid w:val="003C7FB3"/>
    <w:rsid w:val="003D0025"/>
    <w:rsid w:val="003D0AD1"/>
    <w:rsid w:val="003D45ED"/>
    <w:rsid w:val="003D4917"/>
    <w:rsid w:val="003E402D"/>
    <w:rsid w:val="003E702B"/>
    <w:rsid w:val="003F0FA2"/>
    <w:rsid w:val="003F2693"/>
    <w:rsid w:val="003F31C4"/>
    <w:rsid w:val="003F3846"/>
    <w:rsid w:val="003F5720"/>
    <w:rsid w:val="0040113E"/>
    <w:rsid w:val="00403FCD"/>
    <w:rsid w:val="00404580"/>
    <w:rsid w:val="00404AFA"/>
    <w:rsid w:val="00405FDC"/>
    <w:rsid w:val="004145B9"/>
    <w:rsid w:val="00416200"/>
    <w:rsid w:val="00416FB4"/>
    <w:rsid w:val="004240C1"/>
    <w:rsid w:val="00427D7C"/>
    <w:rsid w:val="00431118"/>
    <w:rsid w:val="00432020"/>
    <w:rsid w:val="004330B5"/>
    <w:rsid w:val="004330CB"/>
    <w:rsid w:val="00433B35"/>
    <w:rsid w:val="00441549"/>
    <w:rsid w:val="0044165E"/>
    <w:rsid w:val="0044387E"/>
    <w:rsid w:val="00445AD3"/>
    <w:rsid w:val="00447A2D"/>
    <w:rsid w:val="004502D0"/>
    <w:rsid w:val="0045115C"/>
    <w:rsid w:val="0045445E"/>
    <w:rsid w:val="00454FE5"/>
    <w:rsid w:val="00455ECD"/>
    <w:rsid w:val="00457630"/>
    <w:rsid w:val="0045767E"/>
    <w:rsid w:val="004610C0"/>
    <w:rsid w:val="004622B6"/>
    <w:rsid w:val="004624A1"/>
    <w:rsid w:val="004637D1"/>
    <w:rsid w:val="004645F0"/>
    <w:rsid w:val="00466C2C"/>
    <w:rsid w:val="00467ECD"/>
    <w:rsid w:val="004702D1"/>
    <w:rsid w:val="0047062B"/>
    <w:rsid w:val="00471EF7"/>
    <w:rsid w:val="0047267A"/>
    <w:rsid w:val="00472E24"/>
    <w:rsid w:val="00474A42"/>
    <w:rsid w:val="00474C12"/>
    <w:rsid w:val="004750D7"/>
    <w:rsid w:val="004754FE"/>
    <w:rsid w:val="004801B6"/>
    <w:rsid w:val="00480751"/>
    <w:rsid w:val="00480BC0"/>
    <w:rsid w:val="00484DF4"/>
    <w:rsid w:val="00485262"/>
    <w:rsid w:val="00487A77"/>
    <w:rsid w:val="0049054C"/>
    <w:rsid w:val="00491FC8"/>
    <w:rsid w:val="004920F3"/>
    <w:rsid w:val="00497A55"/>
    <w:rsid w:val="004A0B07"/>
    <w:rsid w:val="004A1D67"/>
    <w:rsid w:val="004A325F"/>
    <w:rsid w:val="004A5104"/>
    <w:rsid w:val="004A6ADC"/>
    <w:rsid w:val="004B12CE"/>
    <w:rsid w:val="004B1446"/>
    <w:rsid w:val="004B40C5"/>
    <w:rsid w:val="004B4A98"/>
    <w:rsid w:val="004B5496"/>
    <w:rsid w:val="004C0259"/>
    <w:rsid w:val="004C03CE"/>
    <w:rsid w:val="004C2FF5"/>
    <w:rsid w:val="004C406B"/>
    <w:rsid w:val="004C47E4"/>
    <w:rsid w:val="004D1328"/>
    <w:rsid w:val="004D4945"/>
    <w:rsid w:val="004D7BD5"/>
    <w:rsid w:val="004E7C11"/>
    <w:rsid w:val="004E7E98"/>
    <w:rsid w:val="004F20FF"/>
    <w:rsid w:val="004F32B3"/>
    <w:rsid w:val="004F387D"/>
    <w:rsid w:val="004F538C"/>
    <w:rsid w:val="0050029F"/>
    <w:rsid w:val="00501D70"/>
    <w:rsid w:val="00501FEB"/>
    <w:rsid w:val="005048B9"/>
    <w:rsid w:val="00504DE2"/>
    <w:rsid w:val="00505EA7"/>
    <w:rsid w:val="005074F9"/>
    <w:rsid w:val="005075D6"/>
    <w:rsid w:val="005108B7"/>
    <w:rsid w:val="005115B2"/>
    <w:rsid w:val="005135A9"/>
    <w:rsid w:val="005150E8"/>
    <w:rsid w:val="00516BDB"/>
    <w:rsid w:val="00521822"/>
    <w:rsid w:val="005224E1"/>
    <w:rsid w:val="00522E76"/>
    <w:rsid w:val="0052633E"/>
    <w:rsid w:val="0052699C"/>
    <w:rsid w:val="00526AB5"/>
    <w:rsid w:val="0053227F"/>
    <w:rsid w:val="00533385"/>
    <w:rsid w:val="00533794"/>
    <w:rsid w:val="00534182"/>
    <w:rsid w:val="00534FC8"/>
    <w:rsid w:val="00541672"/>
    <w:rsid w:val="00550604"/>
    <w:rsid w:val="00552927"/>
    <w:rsid w:val="00552EFA"/>
    <w:rsid w:val="0055505D"/>
    <w:rsid w:val="00555D06"/>
    <w:rsid w:val="0055659B"/>
    <w:rsid w:val="00556AA8"/>
    <w:rsid w:val="00560415"/>
    <w:rsid w:val="00560C9A"/>
    <w:rsid w:val="00564104"/>
    <w:rsid w:val="005651A2"/>
    <w:rsid w:val="00565597"/>
    <w:rsid w:val="0057059C"/>
    <w:rsid w:val="0057616C"/>
    <w:rsid w:val="005777C3"/>
    <w:rsid w:val="00577FD0"/>
    <w:rsid w:val="00581767"/>
    <w:rsid w:val="00586035"/>
    <w:rsid w:val="005875B6"/>
    <w:rsid w:val="005907D8"/>
    <w:rsid w:val="005938A5"/>
    <w:rsid w:val="005952E6"/>
    <w:rsid w:val="005977F7"/>
    <w:rsid w:val="005A1A3A"/>
    <w:rsid w:val="005A3665"/>
    <w:rsid w:val="005A61AE"/>
    <w:rsid w:val="005B160A"/>
    <w:rsid w:val="005B409F"/>
    <w:rsid w:val="005B4E15"/>
    <w:rsid w:val="005C1215"/>
    <w:rsid w:val="005C4905"/>
    <w:rsid w:val="005C57A2"/>
    <w:rsid w:val="005C68CE"/>
    <w:rsid w:val="005C77E8"/>
    <w:rsid w:val="005D1886"/>
    <w:rsid w:val="005D21ED"/>
    <w:rsid w:val="005D2ECD"/>
    <w:rsid w:val="005D463C"/>
    <w:rsid w:val="005D64E6"/>
    <w:rsid w:val="005E0B9A"/>
    <w:rsid w:val="005E2EF6"/>
    <w:rsid w:val="005E6062"/>
    <w:rsid w:val="005E704C"/>
    <w:rsid w:val="005F0950"/>
    <w:rsid w:val="005F41EA"/>
    <w:rsid w:val="005F55BD"/>
    <w:rsid w:val="005F6417"/>
    <w:rsid w:val="005F6750"/>
    <w:rsid w:val="00602B6B"/>
    <w:rsid w:val="00603F27"/>
    <w:rsid w:val="0060709B"/>
    <w:rsid w:val="006102D6"/>
    <w:rsid w:val="00610510"/>
    <w:rsid w:val="006125E8"/>
    <w:rsid w:val="006136EC"/>
    <w:rsid w:val="006170D7"/>
    <w:rsid w:val="00621130"/>
    <w:rsid w:val="00621744"/>
    <w:rsid w:val="00622C04"/>
    <w:rsid w:val="00624CCB"/>
    <w:rsid w:val="006300AB"/>
    <w:rsid w:val="0063400C"/>
    <w:rsid w:val="00634EBE"/>
    <w:rsid w:val="00636E0D"/>
    <w:rsid w:val="00637AD0"/>
    <w:rsid w:val="00647D47"/>
    <w:rsid w:val="00647D62"/>
    <w:rsid w:val="00652996"/>
    <w:rsid w:val="006564B3"/>
    <w:rsid w:val="00657523"/>
    <w:rsid w:val="00657B34"/>
    <w:rsid w:val="006635D0"/>
    <w:rsid w:val="0067160F"/>
    <w:rsid w:val="006716A9"/>
    <w:rsid w:val="00673780"/>
    <w:rsid w:val="00673F09"/>
    <w:rsid w:val="006746E0"/>
    <w:rsid w:val="00674952"/>
    <w:rsid w:val="00680C24"/>
    <w:rsid w:val="00680C3E"/>
    <w:rsid w:val="00683ABE"/>
    <w:rsid w:val="00684938"/>
    <w:rsid w:val="00684D62"/>
    <w:rsid w:val="00685104"/>
    <w:rsid w:val="00686178"/>
    <w:rsid w:val="006862C6"/>
    <w:rsid w:val="00691C5C"/>
    <w:rsid w:val="00692E77"/>
    <w:rsid w:val="006933BA"/>
    <w:rsid w:val="0069657B"/>
    <w:rsid w:val="00696816"/>
    <w:rsid w:val="00696F4A"/>
    <w:rsid w:val="006A109E"/>
    <w:rsid w:val="006A184A"/>
    <w:rsid w:val="006A1ABC"/>
    <w:rsid w:val="006A713D"/>
    <w:rsid w:val="006B010D"/>
    <w:rsid w:val="006B040F"/>
    <w:rsid w:val="006B06C1"/>
    <w:rsid w:val="006B0FE6"/>
    <w:rsid w:val="006B22E4"/>
    <w:rsid w:val="006B35D1"/>
    <w:rsid w:val="006B379B"/>
    <w:rsid w:val="006B3A64"/>
    <w:rsid w:val="006B4734"/>
    <w:rsid w:val="006B4A87"/>
    <w:rsid w:val="006B62AA"/>
    <w:rsid w:val="006C0EB9"/>
    <w:rsid w:val="006C143B"/>
    <w:rsid w:val="006C2601"/>
    <w:rsid w:val="006C34B4"/>
    <w:rsid w:val="006C64C6"/>
    <w:rsid w:val="006D1ECE"/>
    <w:rsid w:val="006D289B"/>
    <w:rsid w:val="006D38DC"/>
    <w:rsid w:val="006D612C"/>
    <w:rsid w:val="006D7F46"/>
    <w:rsid w:val="006E323C"/>
    <w:rsid w:val="006E3384"/>
    <w:rsid w:val="006E5271"/>
    <w:rsid w:val="006F2C7A"/>
    <w:rsid w:val="006F3657"/>
    <w:rsid w:val="006F51A8"/>
    <w:rsid w:val="006F559D"/>
    <w:rsid w:val="006F6990"/>
    <w:rsid w:val="006F74CA"/>
    <w:rsid w:val="006F7624"/>
    <w:rsid w:val="007031E3"/>
    <w:rsid w:val="00703998"/>
    <w:rsid w:val="0071118A"/>
    <w:rsid w:val="00711805"/>
    <w:rsid w:val="0072250C"/>
    <w:rsid w:val="0072346A"/>
    <w:rsid w:val="00723496"/>
    <w:rsid w:val="00724920"/>
    <w:rsid w:val="00724F12"/>
    <w:rsid w:val="0072665C"/>
    <w:rsid w:val="00727567"/>
    <w:rsid w:val="007316C7"/>
    <w:rsid w:val="0073322B"/>
    <w:rsid w:val="007337A4"/>
    <w:rsid w:val="00733BD2"/>
    <w:rsid w:val="00740132"/>
    <w:rsid w:val="00742B77"/>
    <w:rsid w:val="00745477"/>
    <w:rsid w:val="00750300"/>
    <w:rsid w:val="007513DC"/>
    <w:rsid w:val="0075294A"/>
    <w:rsid w:val="00752A14"/>
    <w:rsid w:val="007554E1"/>
    <w:rsid w:val="00757095"/>
    <w:rsid w:val="00766ED3"/>
    <w:rsid w:val="00767DB2"/>
    <w:rsid w:val="00773933"/>
    <w:rsid w:val="00776BC8"/>
    <w:rsid w:val="0077752C"/>
    <w:rsid w:val="007824F3"/>
    <w:rsid w:val="00784017"/>
    <w:rsid w:val="0078534E"/>
    <w:rsid w:val="00790A7E"/>
    <w:rsid w:val="007924C9"/>
    <w:rsid w:val="00792B75"/>
    <w:rsid w:val="00795BE1"/>
    <w:rsid w:val="007A06FA"/>
    <w:rsid w:val="007A1CD5"/>
    <w:rsid w:val="007A3635"/>
    <w:rsid w:val="007A6B52"/>
    <w:rsid w:val="007A6CAD"/>
    <w:rsid w:val="007B08DD"/>
    <w:rsid w:val="007B1753"/>
    <w:rsid w:val="007B281A"/>
    <w:rsid w:val="007B7DFC"/>
    <w:rsid w:val="007C0F55"/>
    <w:rsid w:val="007C11E2"/>
    <w:rsid w:val="007C13C6"/>
    <w:rsid w:val="007C157C"/>
    <w:rsid w:val="007C5028"/>
    <w:rsid w:val="007C5B9C"/>
    <w:rsid w:val="007D3190"/>
    <w:rsid w:val="007D4EA4"/>
    <w:rsid w:val="007D5311"/>
    <w:rsid w:val="007D6221"/>
    <w:rsid w:val="007D75C3"/>
    <w:rsid w:val="007E04B4"/>
    <w:rsid w:val="007E1C85"/>
    <w:rsid w:val="007E4089"/>
    <w:rsid w:val="007E46F2"/>
    <w:rsid w:val="007F4CA2"/>
    <w:rsid w:val="007F5CDA"/>
    <w:rsid w:val="007F7D7D"/>
    <w:rsid w:val="008001B4"/>
    <w:rsid w:val="0080162C"/>
    <w:rsid w:val="00804CC4"/>
    <w:rsid w:val="00806671"/>
    <w:rsid w:val="00807991"/>
    <w:rsid w:val="00812C69"/>
    <w:rsid w:val="008235EB"/>
    <w:rsid w:val="0082561B"/>
    <w:rsid w:val="00831745"/>
    <w:rsid w:val="00832101"/>
    <w:rsid w:val="008341E1"/>
    <w:rsid w:val="00837783"/>
    <w:rsid w:val="00842064"/>
    <w:rsid w:val="00847C2F"/>
    <w:rsid w:val="00850D6B"/>
    <w:rsid w:val="00851321"/>
    <w:rsid w:val="00853DFD"/>
    <w:rsid w:val="008556D0"/>
    <w:rsid w:val="00857D1B"/>
    <w:rsid w:val="008609B5"/>
    <w:rsid w:val="00863012"/>
    <w:rsid w:val="0086330D"/>
    <w:rsid w:val="00866D0D"/>
    <w:rsid w:val="00867AC8"/>
    <w:rsid w:val="0087046F"/>
    <w:rsid w:val="00873A03"/>
    <w:rsid w:val="00873E0D"/>
    <w:rsid w:val="00874674"/>
    <w:rsid w:val="00874983"/>
    <w:rsid w:val="00875308"/>
    <w:rsid w:val="008759CA"/>
    <w:rsid w:val="00876004"/>
    <w:rsid w:val="00876BEE"/>
    <w:rsid w:val="008829A1"/>
    <w:rsid w:val="00882F80"/>
    <w:rsid w:val="00883B4B"/>
    <w:rsid w:val="00884C78"/>
    <w:rsid w:val="00887F89"/>
    <w:rsid w:val="00890EE4"/>
    <w:rsid w:val="00892E4B"/>
    <w:rsid w:val="008938B1"/>
    <w:rsid w:val="00894E60"/>
    <w:rsid w:val="00894FF9"/>
    <w:rsid w:val="008952C8"/>
    <w:rsid w:val="00897A86"/>
    <w:rsid w:val="008A2D1C"/>
    <w:rsid w:val="008A4060"/>
    <w:rsid w:val="008A5E92"/>
    <w:rsid w:val="008B0FED"/>
    <w:rsid w:val="008B1BE4"/>
    <w:rsid w:val="008B2BE4"/>
    <w:rsid w:val="008B3A9F"/>
    <w:rsid w:val="008B43BD"/>
    <w:rsid w:val="008B4566"/>
    <w:rsid w:val="008B5573"/>
    <w:rsid w:val="008B6AE8"/>
    <w:rsid w:val="008B7601"/>
    <w:rsid w:val="008C045C"/>
    <w:rsid w:val="008C20ED"/>
    <w:rsid w:val="008C276E"/>
    <w:rsid w:val="008C3D4B"/>
    <w:rsid w:val="008C5188"/>
    <w:rsid w:val="008C6F79"/>
    <w:rsid w:val="008D3ECA"/>
    <w:rsid w:val="008D59E8"/>
    <w:rsid w:val="008E2C43"/>
    <w:rsid w:val="008E30B5"/>
    <w:rsid w:val="008F035F"/>
    <w:rsid w:val="008F08F0"/>
    <w:rsid w:val="00902828"/>
    <w:rsid w:val="0090285F"/>
    <w:rsid w:val="00902886"/>
    <w:rsid w:val="00905238"/>
    <w:rsid w:val="009059BE"/>
    <w:rsid w:val="00905A1E"/>
    <w:rsid w:val="00911309"/>
    <w:rsid w:val="00912786"/>
    <w:rsid w:val="00914C8E"/>
    <w:rsid w:val="00915350"/>
    <w:rsid w:val="009153BF"/>
    <w:rsid w:val="009208B6"/>
    <w:rsid w:val="00921474"/>
    <w:rsid w:val="0092205F"/>
    <w:rsid w:val="00922B6A"/>
    <w:rsid w:val="009233DC"/>
    <w:rsid w:val="00924FED"/>
    <w:rsid w:val="009251B9"/>
    <w:rsid w:val="00927691"/>
    <w:rsid w:val="009304E4"/>
    <w:rsid w:val="00931978"/>
    <w:rsid w:val="00931E8A"/>
    <w:rsid w:val="009341B8"/>
    <w:rsid w:val="00936484"/>
    <w:rsid w:val="00937B4E"/>
    <w:rsid w:val="00937F67"/>
    <w:rsid w:val="00943B89"/>
    <w:rsid w:val="00946F64"/>
    <w:rsid w:val="00952C30"/>
    <w:rsid w:val="0095590E"/>
    <w:rsid w:val="0095648B"/>
    <w:rsid w:val="0095774E"/>
    <w:rsid w:val="00960686"/>
    <w:rsid w:val="0096430D"/>
    <w:rsid w:val="009650A7"/>
    <w:rsid w:val="0096708F"/>
    <w:rsid w:val="00967456"/>
    <w:rsid w:val="00971113"/>
    <w:rsid w:val="00982557"/>
    <w:rsid w:val="00983072"/>
    <w:rsid w:val="00983957"/>
    <w:rsid w:val="00985562"/>
    <w:rsid w:val="009879CE"/>
    <w:rsid w:val="00987D89"/>
    <w:rsid w:val="009901E6"/>
    <w:rsid w:val="00990C43"/>
    <w:rsid w:val="00991C02"/>
    <w:rsid w:val="00992BBA"/>
    <w:rsid w:val="009936A0"/>
    <w:rsid w:val="00995353"/>
    <w:rsid w:val="00997AE5"/>
    <w:rsid w:val="009A123E"/>
    <w:rsid w:val="009A1BA6"/>
    <w:rsid w:val="009A3B99"/>
    <w:rsid w:val="009A7323"/>
    <w:rsid w:val="009B0014"/>
    <w:rsid w:val="009B0361"/>
    <w:rsid w:val="009B0771"/>
    <w:rsid w:val="009B10CE"/>
    <w:rsid w:val="009B2D10"/>
    <w:rsid w:val="009B41EC"/>
    <w:rsid w:val="009B435B"/>
    <w:rsid w:val="009B4419"/>
    <w:rsid w:val="009B5058"/>
    <w:rsid w:val="009B63CC"/>
    <w:rsid w:val="009C0F3C"/>
    <w:rsid w:val="009C30F7"/>
    <w:rsid w:val="009C3304"/>
    <w:rsid w:val="009C4D6E"/>
    <w:rsid w:val="009D2782"/>
    <w:rsid w:val="009D47CF"/>
    <w:rsid w:val="009D6A11"/>
    <w:rsid w:val="009D7F43"/>
    <w:rsid w:val="009E4618"/>
    <w:rsid w:val="009E5BC7"/>
    <w:rsid w:val="009E6AA1"/>
    <w:rsid w:val="009E7712"/>
    <w:rsid w:val="009F043F"/>
    <w:rsid w:val="009F0FFA"/>
    <w:rsid w:val="009F168E"/>
    <w:rsid w:val="009F1930"/>
    <w:rsid w:val="009F2A2E"/>
    <w:rsid w:val="009F2D1F"/>
    <w:rsid w:val="009F6545"/>
    <w:rsid w:val="009F7E6D"/>
    <w:rsid w:val="00A00A3E"/>
    <w:rsid w:val="00A0367B"/>
    <w:rsid w:val="00A03946"/>
    <w:rsid w:val="00A05645"/>
    <w:rsid w:val="00A0596F"/>
    <w:rsid w:val="00A07186"/>
    <w:rsid w:val="00A10911"/>
    <w:rsid w:val="00A116DF"/>
    <w:rsid w:val="00A1196D"/>
    <w:rsid w:val="00A1265A"/>
    <w:rsid w:val="00A12942"/>
    <w:rsid w:val="00A129E9"/>
    <w:rsid w:val="00A1462F"/>
    <w:rsid w:val="00A164A7"/>
    <w:rsid w:val="00A17851"/>
    <w:rsid w:val="00A211AD"/>
    <w:rsid w:val="00A21994"/>
    <w:rsid w:val="00A25088"/>
    <w:rsid w:val="00A2584B"/>
    <w:rsid w:val="00A27D8D"/>
    <w:rsid w:val="00A3020E"/>
    <w:rsid w:val="00A30A56"/>
    <w:rsid w:val="00A31B5E"/>
    <w:rsid w:val="00A336CB"/>
    <w:rsid w:val="00A33D23"/>
    <w:rsid w:val="00A347CB"/>
    <w:rsid w:val="00A358BA"/>
    <w:rsid w:val="00A35CA9"/>
    <w:rsid w:val="00A36677"/>
    <w:rsid w:val="00A40E60"/>
    <w:rsid w:val="00A4176A"/>
    <w:rsid w:val="00A41CF3"/>
    <w:rsid w:val="00A42451"/>
    <w:rsid w:val="00A4361B"/>
    <w:rsid w:val="00A444EC"/>
    <w:rsid w:val="00A45BFA"/>
    <w:rsid w:val="00A45C47"/>
    <w:rsid w:val="00A45DE0"/>
    <w:rsid w:val="00A45FBC"/>
    <w:rsid w:val="00A4731B"/>
    <w:rsid w:val="00A558AE"/>
    <w:rsid w:val="00A57672"/>
    <w:rsid w:val="00A62044"/>
    <w:rsid w:val="00A622CF"/>
    <w:rsid w:val="00A64577"/>
    <w:rsid w:val="00A70CA2"/>
    <w:rsid w:val="00A71B5C"/>
    <w:rsid w:val="00A72461"/>
    <w:rsid w:val="00A72E51"/>
    <w:rsid w:val="00A73F0C"/>
    <w:rsid w:val="00A7534D"/>
    <w:rsid w:val="00A838B5"/>
    <w:rsid w:val="00A83F0B"/>
    <w:rsid w:val="00A87ACB"/>
    <w:rsid w:val="00A905B1"/>
    <w:rsid w:val="00A90BB0"/>
    <w:rsid w:val="00A9229F"/>
    <w:rsid w:val="00A92B76"/>
    <w:rsid w:val="00A94F5B"/>
    <w:rsid w:val="00A953D1"/>
    <w:rsid w:val="00A9635C"/>
    <w:rsid w:val="00A96A6C"/>
    <w:rsid w:val="00A97607"/>
    <w:rsid w:val="00A97DB7"/>
    <w:rsid w:val="00AA011D"/>
    <w:rsid w:val="00AA16A5"/>
    <w:rsid w:val="00AA2524"/>
    <w:rsid w:val="00AA5736"/>
    <w:rsid w:val="00AB131D"/>
    <w:rsid w:val="00AB13CE"/>
    <w:rsid w:val="00AB1B16"/>
    <w:rsid w:val="00AB3444"/>
    <w:rsid w:val="00AB5BC6"/>
    <w:rsid w:val="00AB5E29"/>
    <w:rsid w:val="00AB5E50"/>
    <w:rsid w:val="00AB7674"/>
    <w:rsid w:val="00AB7B65"/>
    <w:rsid w:val="00AC0EA4"/>
    <w:rsid w:val="00AC3E55"/>
    <w:rsid w:val="00AC4F80"/>
    <w:rsid w:val="00AC54AC"/>
    <w:rsid w:val="00AD203C"/>
    <w:rsid w:val="00AD4213"/>
    <w:rsid w:val="00AD5C73"/>
    <w:rsid w:val="00AE00B4"/>
    <w:rsid w:val="00AE10D2"/>
    <w:rsid w:val="00AE1EED"/>
    <w:rsid w:val="00AE4707"/>
    <w:rsid w:val="00AE529A"/>
    <w:rsid w:val="00AE5DD0"/>
    <w:rsid w:val="00AF5686"/>
    <w:rsid w:val="00AF6040"/>
    <w:rsid w:val="00B00F7B"/>
    <w:rsid w:val="00B0158F"/>
    <w:rsid w:val="00B01CFB"/>
    <w:rsid w:val="00B10052"/>
    <w:rsid w:val="00B10CC4"/>
    <w:rsid w:val="00B11757"/>
    <w:rsid w:val="00B11CF3"/>
    <w:rsid w:val="00B14C71"/>
    <w:rsid w:val="00B15212"/>
    <w:rsid w:val="00B15A17"/>
    <w:rsid w:val="00B162BA"/>
    <w:rsid w:val="00B168CB"/>
    <w:rsid w:val="00B16961"/>
    <w:rsid w:val="00B17580"/>
    <w:rsid w:val="00B217E0"/>
    <w:rsid w:val="00B21FEB"/>
    <w:rsid w:val="00B220D1"/>
    <w:rsid w:val="00B24C5C"/>
    <w:rsid w:val="00B3276A"/>
    <w:rsid w:val="00B33291"/>
    <w:rsid w:val="00B40F50"/>
    <w:rsid w:val="00B4331E"/>
    <w:rsid w:val="00B45612"/>
    <w:rsid w:val="00B46B0B"/>
    <w:rsid w:val="00B46F5A"/>
    <w:rsid w:val="00B47492"/>
    <w:rsid w:val="00B47ECF"/>
    <w:rsid w:val="00B50ED6"/>
    <w:rsid w:val="00B51109"/>
    <w:rsid w:val="00B512DD"/>
    <w:rsid w:val="00B53E76"/>
    <w:rsid w:val="00B53E83"/>
    <w:rsid w:val="00B6009F"/>
    <w:rsid w:val="00B61668"/>
    <w:rsid w:val="00B666AE"/>
    <w:rsid w:val="00B70D60"/>
    <w:rsid w:val="00B734A8"/>
    <w:rsid w:val="00B74E2B"/>
    <w:rsid w:val="00B759BB"/>
    <w:rsid w:val="00B76667"/>
    <w:rsid w:val="00B76F93"/>
    <w:rsid w:val="00B80620"/>
    <w:rsid w:val="00B806EC"/>
    <w:rsid w:val="00B85A6A"/>
    <w:rsid w:val="00B905F1"/>
    <w:rsid w:val="00B916C6"/>
    <w:rsid w:val="00B91FAD"/>
    <w:rsid w:val="00B9426F"/>
    <w:rsid w:val="00B95262"/>
    <w:rsid w:val="00B95278"/>
    <w:rsid w:val="00B95ECC"/>
    <w:rsid w:val="00B96246"/>
    <w:rsid w:val="00BA1252"/>
    <w:rsid w:val="00BA4597"/>
    <w:rsid w:val="00BA4F31"/>
    <w:rsid w:val="00BA599D"/>
    <w:rsid w:val="00BA7D4C"/>
    <w:rsid w:val="00BB0BB2"/>
    <w:rsid w:val="00BB1098"/>
    <w:rsid w:val="00BC165C"/>
    <w:rsid w:val="00BC3C5D"/>
    <w:rsid w:val="00BC74BC"/>
    <w:rsid w:val="00BC769E"/>
    <w:rsid w:val="00BD1283"/>
    <w:rsid w:val="00BD3A5F"/>
    <w:rsid w:val="00BD50C3"/>
    <w:rsid w:val="00BD641E"/>
    <w:rsid w:val="00BE134A"/>
    <w:rsid w:val="00BE1E9B"/>
    <w:rsid w:val="00BE249A"/>
    <w:rsid w:val="00BE43A3"/>
    <w:rsid w:val="00BE4838"/>
    <w:rsid w:val="00BE5302"/>
    <w:rsid w:val="00BE6B07"/>
    <w:rsid w:val="00BF0889"/>
    <w:rsid w:val="00BF3149"/>
    <w:rsid w:val="00BF36F7"/>
    <w:rsid w:val="00BF5ED0"/>
    <w:rsid w:val="00BF780A"/>
    <w:rsid w:val="00BF7D60"/>
    <w:rsid w:val="00BF7EEF"/>
    <w:rsid w:val="00C0048B"/>
    <w:rsid w:val="00C0147E"/>
    <w:rsid w:val="00C073B0"/>
    <w:rsid w:val="00C07DCE"/>
    <w:rsid w:val="00C1116F"/>
    <w:rsid w:val="00C12B12"/>
    <w:rsid w:val="00C12FF7"/>
    <w:rsid w:val="00C1377D"/>
    <w:rsid w:val="00C13B48"/>
    <w:rsid w:val="00C14398"/>
    <w:rsid w:val="00C14B0B"/>
    <w:rsid w:val="00C154BD"/>
    <w:rsid w:val="00C17A0F"/>
    <w:rsid w:val="00C17BB8"/>
    <w:rsid w:val="00C2020C"/>
    <w:rsid w:val="00C2148A"/>
    <w:rsid w:val="00C215F8"/>
    <w:rsid w:val="00C226DA"/>
    <w:rsid w:val="00C2347C"/>
    <w:rsid w:val="00C23E86"/>
    <w:rsid w:val="00C248AB"/>
    <w:rsid w:val="00C25E58"/>
    <w:rsid w:val="00C27510"/>
    <w:rsid w:val="00C32935"/>
    <w:rsid w:val="00C40B81"/>
    <w:rsid w:val="00C40E4B"/>
    <w:rsid w:val="00C41F93"/>
    <w:rsid w:val="00C42996"/>
    <w:rsid w:val="00C45CE6"/>
    <w:rsid w:val="00C4625C"/>
    <w:rsid w:val="00C54702"/>
    <w:rsid w:val="00C56156"/>
    <w:rsid w:val="00C5624B"/>
    <w:rsid w:val="00C56363"/>
    <w:rsid w:val="00C602AF"/>
    <w:rsid w:val="00C60EB8"/>
    <w:rsid w:val="00C62007"/>
    <w:rsid w:val="00C6292D"/>
    <w:rsid w:val="00C65B37"/>
    <w:rsid w:val="00C663BF"/>
    <w:rsid w:val="00C70A6A"/>
    <w:rsid w:val="00C70AF9"/>
    <w:rsid w:val="00C720AB"/>
    <w:rsid w:val="00C73F97"/>
    <w:rsid w:val="00C764C6"/>
    <w:rsid w:val="00C8253D"/>
    <w:rsid w:val="00C854CA"/>
    <w:rsid w:val="00C85877"/>
    <w:rsid w:val="00C85C09"/>
    <w:rsid w:val="00C87041"/>
    <w:rsid w:val="00C90D1F"/>
    <w:rsid w:val="00C910B1"/>
    <w:rsid w:val="00C92596"/>
    <w:rsid w:val="00C929E6"/>
    <w:rsid w:val="00C948C2"/>
    <w:rsid w:val="00CA14B6"/>
    <w:rsid w:val="00CA1FAB"/>
    <w:rsid w:val="00CA6B92"/>
    <w:rsid w:val="00CB1F1F"/>
    <w:rsid w:val="00CB5150"/>
    <w:rsid w:val="00CB648C"/>
    <w:rsid w:val="00CC06D0"/>
    <w:rsid w:val="00CC1FAB"/>
    <w:rsid w:val="00CC2548"/>
    <w:rsid w:val="00CC303D"/>
    <w:rsid w:val="00CC5157"/>
    <w:rsid w:val="00CC55C7"/>
    <w:rsid w:val="00CD2190"/>
    <w:rsid w:val="00CD2CD3"/>
    <w:rsid w:val="00CD4541"/>
    <w:rsid w:val="00CD5ECB"/>
    <w:rsid w:val="00CD65FD"/>
    <w:rsid w:val="00CD756C"/>
    <w:rsid w:val="00CE2C71"/>
    <w:rsid w:val="00CE3FAB"/>
    <w:rsid w:val="00CE6063"/>
    <w:rsid w:val="00CE66A9"/>
    <w:rsid w:val="00CE6CE8"/>
    <w:rsid w:val="00CE7E54"/>
    <w:rsid w:val="00CF0515"/>
    <w:rsid w:val="00CF21B0"/>
    <w:rsid w:val="00D03B89"/>
    <w:rsid w:val="00D04119"/>
    <w:rsid w:val="00D04CB7"/>
    <w:rsid w:val="00D04D67"/>
    <w:rsid w:val="00D04E51"/>
    <w:rsid w:val="00D12A30"/>
    <w:rsid w:val="00D14D7C"/>
    <w:rsid w:val="00D22164"/>
    <w:rsid w:val="00D2512A"/>
    <w:rsid w:val="00D25F6A"/>
    <w:rsid w:val="00D262E7"/>
    <w:rsid w:val="00D2773D"/>
    <w:rsid w:val="00D27D52"/>
    <w:rsid w:val="00D30398"/>
    <w:rsid w:val="00D36ED7"/>
    <w:rsid w:val="00D37DA6"/>
    <w:rsid w:val="00D40434"/>
    <w:rsid w:val="00D40494"/>
    <w:rsid w:val="00D40B4B"/>
    <w:rsid w:val="00D426A7"/>
    <w:rsid w:val="00D459D1"/>
    <w:rsid w:val="00D45B48"/>
    <w:rsid w:val="00D47934"/>
    <w:rsid w:val="00D502AD"/>
    <w:rsid w:val="00D512B3"/>
    <w:rsid w:val="00D52EAC"/>
    <w:rsid w:val="00D57725"/>
    <w:rsid w:val="00D57F39"/>
    <w:rsid w:val="00D614E3"/>
    <w:rsid w:val="00D62649"/>
    <w:rsid w:val="00D626C9"/>
    <w:rsid w:val="00D628E2"/>
    <w:rsid w:val="00D661F8"/>
    <w:rsid w:val="00D676B7"/>
    <w:rsid w:val="00D67915"/>
    <w:rsid w:val="00D67F5E"/>
    <w:rsid w:val="00D70188"/>
    <w:rsid w:val="00D70C94"/>
    <w:rsid w:val="00D73872"/>
    <w:rsid w:val="00D73D79"/>
    <w:rsid w:val="00D740F2"/>
    <w:rsid w:val="00D7608A"/>
    <w:rsid w:val="00D76439"/>
    <w:rsid w:val="00D76A7D"/>
    <w:rsid w:val="00D76B9F"/>
    <w:rsid w:val="00D84FD7"/>
    <w:rsid w:val="00D84FF1"/>
    <w:rsid w:val="00D85E52"/>
    <w:rsid w:val="00D92A76"/>
    <w:rsid w:val="00D95CC5"/>
    <w:rsid w:val="00D96FE4"/>
    <w:rsid w:val="00DA052C"/>
    <w:rsid w:val="00DA3270"/>
    <w:rsid w:val="00DA47FC"/>
    <w:rsid w:val="00DA64F0"/>
    <w:rsid w:val="00DA6EA8"/>
    <w:rsid w:val="00DB2317"/>
    <w:rsid w:val="00DB2428"/>
    <w:rsid w:val="00DB3BD1"/>
    <w:rsid w:val="00DB71AB"/>
    <w:rsid w:val="00DB71EB"/>
    <w:rsid w:val="00DC3027"/>
    <w:rsid w:val="00DD0640"/>
    <w:rsid w:val="00DD680F"/>
    <w:rsid w:val="00DD732A"/>
    <w:rsid w:val="00DE149D"/>
    <w:rsid w:val="00DE3275"/>
    <w:rsid w:val="00DE63C8"/>
    <w:rsid w:val="00DE7473"/>
    <w:rsid w:val="00DF50E4"/>
    <w:rsid w:val="00DF554A"/>
    <w:rsid w:val="00E0451E"/>
    <w:rsid w:val="00E062B5"/>
    <w:rsid w:val="00E10127"/>
    <w:rsid w:val="00E109C4"/>
    <w:rsid w:val="00E11746"/>
    <w:rsid w:val="00E11B78"/>
    <w:rsid w:val="00E1256E"/>
    <w:rsid w:val="00E127D1"/>
    <w:rsid w:val="00E1315F"/>
    <w:rsid w:val="00E145B8"/>
    <w:rsid w:val="00E15369"/>
    <w:rsid w:val="00E16546"/>
    <w:rsid w:val="00E20DDD"/>
    <w:rsid w:val="00E238B1"/>
    <w:rsid w:val="00E25940"/>
    <w:rsid w:val="00E26EF7"/>
    <w:rsid w:val="00E2745B"/>
    <w:rsid w:val="00E300CF"/>
    <w:rsid w:val="00E30251"/>
    <w:rsid w:val="00E32698"/>
    <w:rsid w:val="00E36B4A"/>
    <w:rsid w:val="00E374EE"/>
    <w:rsid w:val="00E37B60"/>
    <w:rsid w:val="00E41567"/>
    <w:rsid w:val="00E41E05"/>
    <w:rsid w:val="00E426B8"/>
    <w:rsid w:val="00E4431F"/>
    <w:rsid w:val="00E52D65"/>
    <w:rsid w:val="00E53EB3"/>
    <w:rsid w:val="00E56C07"/>
    <w:rsid w:val="00E61FBF"/>
    <w:rsid w:val="00E620B6"/>
    <w:rsid w:val="00E622CC"/>
    <w:rsid w:val="00E6508C"/>
    <w:rsid w:val="00E66AF3"/>
    <w:rsid w:val="00E721E1"/>
    <w:rsid w:val="00E73865"/>
    <w:rsid w:val="00E738B8"/>
    <w:rsid w:val="00E73A07"/>
    <w:rsid w:val="00E7496E"/>
    <w:rsid w:val="00E75F15"/>
    <w:rsid w:val="00E7644D"/>
    <w:rsid w:val="00E81577"/>
    <w:rsid w:val="00E81A4E"/>
    <w:rsid w:val="00E84648"/>
    <w:rsid w:val="00E85546"/>
    <w:rsid w:val="00E86264"/>
    <w:rsid w:val="00E9125F"/>
    <w:rsid w:val="00E91A91"/>
    <w:rsid w:val="00E91DB1"/>
    <w:rsid w:val="00E9338E"/>
    <w:rsid w:val="00E9594A"/>
    <w:rsid w:val="00EA0ECF"/>
    <w:rsid w:val="00EB1CA1"/>
    <w:rsid w:val="00EB2266"/>
    <w:rsid w:val="00EB30C9"/>
    <w:rsid w:val="00EB4293"/>
    <w:rsid w:val="00EB4FE4"/>
    <w:rsid w:val="00EB6A4B"/>
    <w:rsid w:val="00EB6C21"/>
    <w:rsid w:val="00EB7548"/>
    <w:rsid w:val="00EC0C01"/>
    <w:rsid w:val="00EC30DF"/>
    <w:rsid w:val="00EC4F53"/>
    <w:rsid w:val="00EC53DB"/>
    <w:rsid w:val="00ED6A08"/>
    <w:rsid w:val="00ED75F3"/>
    <w:rsid w:val="00EE0B68"/>
    <w:rsid w:val="00EE1608"/>
    <w:rsid w:val="00EE369C"/>
    <w:rsid w:val="00EE3AEC"/>
    <w:rsid w:val="00EE3E98"/>
    <w:rsid w:val="00EE6C42"/>
    <w:rsid w:val="00EF03CE"/>
    <w:rsid w:val="00EF2FFB"/>
    <w:rsid w:val="00EF60AD"/>
    <w:rsid w:val="00EF7483"/>
    <w:rsid w:val="00EF77D1"/>
    <w:rsid w:val="00F01161"/>
    <w:rsid w:val="00F02A5F"/>
    <w:rsid w:val="00F03C68"/>
    <w:rsid w:val="00F04821"/>
    <w:rsid w:val="00F05C74"/>
    <w:rsid w:val="00F071D2"/>
    <w:rsid w:val="00F075D9"/>
    <w:rsid w:val="00F13E52"/>
    <w:rsid w:val="00F13EFA"/>
    <w:rsid w:val="00F210AD"/>
    <w:rsid w:val="00F213A9"/>
    <w:rsid w:val="00F22AF2"/>
    <w:rsid w:val="00F246A6"/>
    <w:rsid w:val="00F25A31"/>
    <w:rsid w:val="00F25CC8"/>
    <w:rsid w:val="00F26D54"/>
    <w:rsid w:val="00F30002"/>
    <w:rsid w:val="00F30E70"/>
    <w:rsid w:val="00F32722"/>
    <w:rsid w:val="00F3330B"/>
    <w:rsid w:val="00F34A14"/>
    <w:rsid w:val="00F37077"/>
    <w:rsid w:val="00F4019C"/>
    <w:rsid w:val="00F40216"/>
    <w:rsid w:val="00F40331"/>
    <w:rsid w:val="00F42796"/>
    <w:rsid w:val="00F44742"/>
    <w:rsid w:val="00F478F3"/>
    <w:rsid w:val="00F51CF3"/>
    <w:rsid w:val="00F52D74"/>
    <w:rsid w:val="00F5371E"/>
    <w:rsid w:val="00F54AE3"/>
    <w:rsid w:val="00F60485"/>
    <w:rsid w:val="00F639F0"/>
    <w:rsid w:val="00F6699A"/>
    <w:rsid w:val="00F7037F"/>
    <w:rsid w:val="00F7276F"/>
    <w:rsid w:val="00F73014"/>
    <w:rsid w:val="00F732BC"/>
    <w:rsid w:val="00F74A7C"/>
    <w:rsid w:val="00F75E07"/>
    <w:rsid w:val="00F775C3"/>
    <w:rsid w:val="00F77CF3"/>
    <w:rsid w:val="00F77F0E"/>
    <w:rsid w:val="00F80AA5"/>
    <w:rsid w:val="00F85D20"/>
    <w:rsid w:val="00F8736F"/>
    <w:rsid w:val="00F9156C"/>
    <w:rsid w:val="00F9206E"/>
    <w:rsid w:val="00F92F6A"/>
    <w:rsid w:val="00F97B60"/>
    <w:rsid w:val="00FA3D30"/>
    <w:rsid w:val="00FA5094"/>
    <w:rsid w:val="00FA7427"/>
    <w:rsid w:val="00FA77A3"/>
    <w:rsid w:val="00FB7E7E"/>
    <w:rsid w:val="00FC0347"/>
    <w:rsid w:val="00FC047B"/>
    <w:rsid w:val="00FC2A3C"/>
    <w:rsid w:val="00FD04E2"/>
    <w:rsid w:val="00FD20D3"/>
    <w:rsid w:val="00FD4E68"/>
    <w:rsid w:val="00FD540D"/>
    <w:rsid w:val="00FD6E92"/>
    <w:rsid w:val="00FE3E1B"/>
    <w:rsid w:val="00FE5E06"/>
    <w:rsid w:val="00FE6CC6"/>
    <w:rsid w:val="00FF095D"/>
    <w:rsid w:val="00FF0D73"/>
    <w:rsid w:val="00FF36A7"/>
    <w:rsid w:val="00FF43EF"/>
    <w:rsid w:val="00FF77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D32889B"/>
  <w15:docId w15:val="{E9BFF6C1-8F97-475F-BDA7-B3340B6D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0" w:qFormat="1"/>
    <w:lsdException w:name="heading 6" w:semiHidden="1" w:uiPriority="9" w:unhideWhenUsed="1" w:qFormat="1"/>
    <w:lsdException w:name="heading 7" w:uiPriority="9"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uiPriority w:val="1"/>
    <w:qFormat/>
    <w:rsid w:val="00D40494"/>
    <w:pPr>
      <w:spacing w:line="312" w:lineRule="auto"/>
    </w:pPr>
    <w:rPr>
      <w:rFonts w:ascii="Verdana" w:hAnsi="Verdana"/>
      <w:sz w:val="18"/>
    </w:rPr>
  </w:style>
  <w:style w:type="paragraph" w:styleId="Nadpis1">
    <w:name w:val="heading 1"/>
    <w:basedOn w:val="Normln"/>
    <w:next w:val="Normln"/>
    <w:uiPriority w:val="2"/>
    <w:qFormat/>
    <w:pPr>
      <w:keepNext/>
      <w:spacing w:before="60"/>
      <w:ind w:left="709"/>
      <w:jc w:val="both"/>
      <w:outlineLvl w:val="0"/>
    </w:pPr>
    <w:rPr>
      <w:rFonts w:ascii="Arial" w:hAnsi="Arial"/>
      <w:i/>
      <w:iCs/>
      <w:color w:val="FF0000"/>
    </w:rPr>
  </w:style>
  <w:style w:type="paragraph" w:styleId="Nadpis2">
    <w:name w:val="heading 2"/>
    <w:basedOn w:val="Normln"/>
    <w:next w:val="Normln"/>
    <w:uiPriority w:val="2"/>
    <w:qFormat/>
    <w:pPr>
      <w:keepNext/>
      <w:numPr>
        <w:numId w:val="1"/>
      </w:numPr>
      <w:jc w:val="center"/>
      <w:outlineLvl w:val="1"/>
    </w:pPr>
    <w:rPr>
      <w:rFonts w:ascii="Arial" w:hAnsi="Arial" w:cs="Arial"/>
      <w:b/>
      <w:color w:val="000000"/>
      <w:sz w:val="32"/>
    </w:rPr>
  </w:style>
  <w:style w:type="paragraph" w:styleId="Nadpis3">
    <w:name w:val="heading 3"/>
    <w:basedOn w:val="Normln"/>
    <w:next w:val="Normln"/>
    <w:uiPriority w:val="2"/>
    <w:qFormat/>
    <w:pPr>
      <w:keepNext/>
      <w:ind w:left="709" w:hanging="709"/>
      <w:jc w:val="center"/>
      <w:outlineLvl w:val="2"/>
    </w:pPr>
    <w:rPr>
      <w:rFonts w:ascii="Arial" w:hAnsi="Arial" w:cs="Arial"/>
      <w:b/>
      <w:bCs/>
      <w:sz w:val="28"/>
    </w:rPr>
  </w:style>
  <w:style w:type="paragraph" w:styleId="Nadpis4">
    <w:name w:val="heading 4"/>
    <w:basedOn w:val="Normln"/>
    <w:next w:val="Normln"/>
    <w:uiPriority w:val="2"/>
    <w:qFormat/>
    <w:pPr>
      <w:keepNext/>
      <w:ind w:left="709" w:hanging="709"/>
      <w:jc w:val="both"/>
      <w:outlineLvl w:val="3"/>
    </w:pPr>
    <w:rPr>
      <w:rFonts w:ascii="Arial" w:hAnsi="Arial" w:cs="Arial"/>
      <w:sz w:val="24"/>
    </w:rPr>
  </w:style>
  <w:style w:type="paragraph" w:styleId="Nadpis5">
    <w:name w:val="heading 5"/>
    <w:basedOn w:val="Normln"/>
    <w:next w:val="Normln"/>
    <w:link w:val="Nadpis5Char"/>
    <w:uiPriority w:val="2"/>
    <w:qFormat/>
    <w:pPr>
      <w:keepNext/>
      <w:ind w:left="709" w:hanging="709"/>
      <w:jc w:val="both"/>
      <w:outlineLvl w:val="4"/>
    </w:pPr>
    <w:rPr>
      <w:rFonts w:ascii="Arial" w:hAnsi="Arial"/>
      <w:b/>
      <w:bCs/>
      <w:sz w:val="24"/>
      <w:u w:val="single"/>
    </w:rPr>
  </w:style>
  <w:style w:type="paragraph" w:styleId="Nadpis7">
    <w:name w:val="heading 7"/>
    <w:basedOn w:val="Normln"/>
    <w:next w:val="Normln"/>
    <w:uiPriority w:val="2"/>
    <w:qFormat/>
    <w:pPr>
      <w:keepNext/>
      <w:numPr>
        <w:ilvl w:val="1"/>
        <w:numId w:val="2"/>
      </w:numPr>
      <w:tabs>
        <w:tab w:val="left" w:pos="284"/>
      </w:tabs>
      <w:spacing w:before="120"/>
      <w:jc w:val="both"/>
      <w:outlineLvl w:val="6"/>
    </w:pPr>
  </w:style>
  <w:style w:type="paragraph" w:styleId="Nadpis8">
    <w:name w:val="heading 8"/>
    <w:basedOn w:val="Normln"/>
    <w:next w:val="Normln"/>
    <w:link w:val="Nadpis8Char"/>
    <w:uiPriority w:val="2"/>
    <w:qFormat/>
    <w:pPr>
      <w:keepNext/>
      <w:ind w:left="709" w:hanging="709"/>
      <w:jc w:val="center"/>
      <w:outlineLvl w:val="7"/>
    </w:pPr>
    <w:rPr>
      <w:rFonts w:ascii="Arial" w:hAnsi="Arial" w:cs="Arial"/>
      <w:b/>
      <w:sz w:val="22"/>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uiPriority w:val="1"/>
    <w:qFormat/>
    <w:rsid w:val="009E5BC7"/>
    <w:pPr>
      <w:spacing w:before="840"/>
      <w:ind w:left="709" w:hanging="709"/>
      <w:jc w:val="center"/>
    </w:pPr>
    <w:rPr>
      <w:rFonts w:cs="Arial"/>
      <w:b/>
      <w:bCs/>
      <w:sz w:val="22"/>
    </w:rPr>
  </w:style>
  <w:style w:type="paragraph" w:styleId="Zkladntextodsazen">
    <w:name w:val="Body Text Indent"/>
    <w:basedOn w:val="Normln"/>
    <w:link w:val="ZkladntextodsazenChar"/>
    <w:uiPriority w:val="99"/>
    <w:pPr>
      <w:ind w:left="567" w:hanging="709"/>
      <w:jc w:val="both"/>
    </w:pPr>
    <w:rPr>
      <w:rFonts w:ascii="Arial" w:hAnsi="Arial"/>
      <w:sz w:val="24"/>
    </w:rPr>
  </w:style>
  <w:style w:type="paragraph" w:styleId="Zhlav">
    <w:name w:val="header"/>
    <w:basedOn w:val="Normln"/>
    <w:link w:val="ZhlavChar"/>
    <w:uiPriority w:val="99"/>
    <w:rsid w:val="001F3026"/>
    <w:pPr>
      <w:tabs>
        <w:tab w:val="center" w:pos="4536"/>
        <w:tab w:val="right" w:pos="9072"/>
      </w:tabs>
      <w:jc w:val="both"/>
    </w:pPr>
    <w:rPr>
      <w:rFonts w:cs="Arial"/>
      <w:i/>
      <w:sz w:val="16"/>
    </w:rPr>
  </w:style>
  <w:style w:type="character" w:styleId="slostrnky">
    <w:name w:val="page number"/>
    <w:basedOn w:val="Standardnpsmoodstavce"/>
    <w:uiPriority w:val="2"/>
  </w:style>
  <w:style w:type="paragraph" w:styleId="Zpat">
    <w:name w:val="footer"/>
    <w:basedOn w:val="Normln"/>
    <w:link w:val="ZpatChar"/>
    <w:uiPriority w:val="99"/>
    <w:rsid w:val="00A41CF3"/>
    <w:pPr>
      <w:pBdr>
        <w:top w:val="single" w:sz="4" w:space="1" w:color="auto"/>
      </w:pBdr>
      <w:tabs>
        <w:tab w:val="center" w:pos="4536"/>
        <w:tab w:val="right" w:pos="9072"/>
      </w:tabs>
      <w:jc w:val="right"/>
    </w:pPr>
    <w:rPr>
      <w:sz w:val="16"/>
    </w:rPr>
  </w:style>
  <w:style w:type="character" w:styleId="Zdraznn">
    <w:name w:val="Emphasis"/>
    <w:uiPriority w:val="1"/>
    <w:qFormat/>
    <w:rPr>
      <w:i/>
      <w:iCs/>
    </w:rPr>
  </w:style>
  <w:style w:type="character" w:styleId="Hypertextovodkaz">
    <w:name w:val="Hyperlink"/>
    <w:uiPriority w:val="2"/>
    <w:rPr>
      <w:color w:val="0000FF"/>
      <w:u w:val="single"/>
    </w:rPr>
  </w:style>
  <w:style w:type="paragraph" w:styleId="Textbubliny">
    <w:name w:val="Balloon Text"/>
    <w:basedOn w:val="Normln"/>
    <w:semiHidden/>
    <w:rsid w:val="0086330D"/>
    <w:rPr>
      <w:rFonts w:ascii="Tahoma" w:hAnsi="Tahoma" w:cs="Tahoma"/>
      <w:sz w:val="16"/>
      <w:szCs w:val="16"/>
    </w:rPr>
  </w:style>
  <w:style w:type="character" w:styleId="Odkaznakoment">
    <w:name w:val="annotation reference"/>
    <w:semiHidden/>
    <w:rsid w:val="0086330D"/>
    <w:rPr>
      <w:sz w:val="16"/>
      <w:szCs w:val="16"/>
    </w:rPr>
  </w:style>
  <w:style w:type="paragraph" w:styleId="Textkomente">
    <w:name w:val="annotation text"/>
    <w:basedOn w:val="Normln"/>
    <w:link w:val="TextkomenteChar"/>
    <w:semiHidden/>
    <w:rsid w:val="0086330D"/>
  </w:style>
  <w:style w:type="paragraph" w:styleId="Pedmtkomente">
    <w:name w:val="annotation subject"/>
    <w:basedOn w:val="Textkomente"/>
    <w:next w:val="Textkomente"/>
    <w:semiHidden/>
    <w:rsid w:val="0086330D"/>
    <w:rPr>
      <w:b/>
      <w:bCs/>
    </w:rPr>
  </w:style>
  <w:style w:type="table" w:styleId="Mkatabulky">
    <w:name w:val="Table Grid"/>
    <w:basedOn w:val="Normlntabulka"/>
    <w:rsid w:val="00CD2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ln">
    <w:name w:val="Strong"/>
    <w:uiPriority w:val="22"/>
    <w:qFormat/>
    <w:rsid w:val="001749A2"/>
    <w:rPr>
      <w:b/>
      <w:bCs/>
    </w:rPr>
  </w:style>
  <w:style w:type="paragraph" w:styleId="Odstavecseseznamem">
    <w:name w:val="List Paragraph"/>
    <w:aliases w:val="Datum_"/>
    <w:basedOn w:val="Normln"/>
    <w:link w:val="OdstavecseseznamemChar"/>
    <w:uiPriority w:val="34"/>
    <w:qFormat/>
    <w:rsid w:val="00D96FE4"/>
    <w:pPr>
      <w:spacing w:after="210" w:line="300" w:lineRule="auto"/>
      <w:ind w:left="720"/>
      <w:jc w:val="both"/>
    </w:pPr>
    <w:rPr>
      <w:rFonts w:ascii="Arial" w:hAnsi="Arial"/>
      <w:sz w:val="21"/>
      <w:szCs w:val="24"/>
    </w:rPr>
  </w:style>
  <w:style w:type="paragraph" w:styleId="Rozloendokumentu">
    <w:name w:val="Document Map"/>
    <w:basedOn w:val="Normln"/>
    <w:semiHidden/>
    <w:rsid w:val="00863012"/>
    <w:pPr>
      <w:shd w:val="clear" w:color="auto" w:fill="000080"/>
    </w:pPr>
    <w:rPr>
      <w:rFonts w:ascii="Tahoma" w:hAnsi="Tahoma" w:cs="Tahoma"/>
    </w:rPr>
  </w:style>
  <w:style w:type="character" w:customStyle="1" w:styleId="Nadpis5Char">
    <w:name w:val="Nadpis 5 Char"/>
    <w:link w:val="Nadpis5"/>
    <w:uiPriority w:val="2"/>
    <w:rsid w:val="001E57D0"/>
    <w:rPr>
      <w:rFonts w:ascii="Arial" w:hAnsi="Arial"/>
      <w:b/>
      <w:bCs/>
      <w:sz w:val="24"/>
      <w:u w:val="single"/>
    </w:rPr>
  </w:style>
  <w:style w:type="character" w:customStyle="1" w:styleId="ZkladntextodsazenChar">
    <w:name w:val="Základní text odsazený Char"/>
    <w:link w:val="Zkladntextodsazen"/>
    <w:uiPriority w:val="99"/>
    <w:locked/>
    <w:rsid w:val="00EE3E98"/>
    <w:rPr>
      <w:rFonts w:ascii="Arial" w:hAnsi="Arial" w:cs="Arial"/>
      <w:sz w:val="24"/>
    </w:rPr>
  </w:style>
  <w:style w:type="character" w:customStyle="1" w:styleId="ZpatChar">
    <w:name w:val="Zápatí Char"/>
    <w:link w:val="Zpat"/>
    <w:uiPriority w:val="99"/>
    <w:rsid w:val="00A41CF3"/>
    <w:rPr>
      <w:rFonts w:ascii="Verdana" w:hAnsi="Verdana"/>
      <w:sz w:val="16"/>
    </w:rPr>
  </w:style>
  <w:style w:type="character" w:customStyle="1" w:styleId="Nadpis8Char">
    <w:name w:val="Nadpis 8 Char"/>
    <w:link w:val="Nadpis8"/>
    <w:uiPriority w:val="2"/>
    <w:rsid w:val="001E57D0"/>
    <w:rPr>
      <w:rFonts w:ascii="Arial" w:hAnsi="Arial" w:cs="Arial"/>
      <w:b/>
      <w:sz w:val="22"/>
      <w:u w:val="single"/>
    </w:rPr>
  </w:style>
  <w:style w:type="character" w:customStyle="1" w:styleId="ZhlavChar">
    <w:name w:val="Záhlaví Char"/>
    <w:link w:val="Zhlav"/>
    <w:uiPriority w:val="99"/>
    <w:rsid w:val="009E5BC7"/>
    <w:rPr>
      <w:rFonts w:ascii="Verdana" w:hAnsi="Verdana" w:cs="Arial"/>
      <w:i/>
      <w:sz w:val="16"/>
    </w:rPr>
  </w:style>
  <w:style w:type="character" w:customStyle="1" w:styleId="TextkomenteChar">
    <w:name w:val="Text komentáře Char"/>
    <w:basedOn w:val="Standardnpsmoodstavce"/>
    <w:link w:val="Textkomente"/>
    <w:semiHidden/>
    <w:rsid w:val="00892E4B"/>
  </w:style>
  <w:style w:type="paragraph" w:styleId="Revize">
    <w:name w:val="Revision"/>
    <w:hidden/>
    <w:uiPriority w:val="99"/>
    <w:semiHidden/>
    <w:rsid w:val="007337A4"/>
  </w:style>
  <w:style w:type="character" w:customStyle="1" w:styleId="OdstavecseseznamemChar">
    <w:name w:val="Odstavec se seznamem Char"/>
    <w:aliases w:val="Datum_ Char"/>
    <w:basedOn w:val="Standardnpsmoodstavce"/>
    <w:link w:val="Odstavecseseznamem"/>
    <w:uiPriority w:val="34"/>
    <w:rsid w:val="00D96FE4"/>
    <w:rPr>
      <w:rFonts w:ascii="Arial" w:hAnsi="Arial"/>
      <w:sz w:val="21"/>
      <w:szCs w:val="24"/>
    </w:rPr>
  </w:style>
  <w:style w:type="paragraph" w:customStyle="1" w:styleId="rove1-slolnku">
    <w:name w:val="Úroveň 1 - číslo článku"/>
    <w:basedOn w:val="Odstavecseseznamem"/>
    <w:next w:val="rove1-nzevlnku"/>
    <w:link w:val="rove1-slolnkuChar"/>
    <w:uiPriority w:val="99"/>
    <w:qFormat/>
    <w:rsid w:val="00921474"/>
    <w:pPr>
      <w:keepNext/>
      <w:numPr>
        <w:numId w:val="7"/>
      </w:numPr>
      <w:spacing w:before="360" w:after="0" w:line="312" w:lineRule="auto"/>
      <w:jc w:val="center"/>
    </w:pPr>
    <w:rPr>
      <w:rFonts w:ascii="Verdana" w:hAnsi="Verdana"/>
      <w:sz w:val="18"/>
      <w:szCs w:val="20"/>
    </w:rPr>
  </w:style>
  <w:style w:type="character" w:customStyle="1" w:styleId="rove1-slolnkuChar">
    <w:name w:val="Úroveň 1 - číslo článku Char"/>
    <w:link w:val="rove1-slolnku"/>
    <w:rsid w:val="00921474"/>
    <w:rPr>
      <w:rFonts w:ascii="Verdana" w:hAnsi="Verdana"/>
      <w:sz w:val="18"/>
    </w:rPr>
  </w:style>
  <w:style w:type="paragraph" w:customStyle="1" w:styleId="rove2-slovantext">
    <w:name w:val="Úroveň 2 - číslovaný text"/>
    <w:basedOn w:val="Odstavecseseznamem"/>
    <w:link w:val="rove2-slovantextChar"/>
    <w:uiPriority w:val="99"/>
    <w:qFormat/>
    <w:rsid w:val="00D03B89"/>
    <w:pPr>
      <w:numPr>
        <w:ilvl w:val="1"/>
        <w:numId w:val="7"/>
      </w:numPr>
      <w:spacing w:before="120" w:after="120" w:line="312" w:lineRule="auto"/>
    </w:pPr>
    <w:rPr>
      <w:rFonts w:ascii="Verdana" w:hAnsi="Verdana"/>
      <w:sz w:val="18"/>
    </w:rPr>
  </w:style>
  <w:style w:type="character" w:customStyle="1" w:styleId="rove2-slovantextChar">
    <w:name w:val="Úroveň 2 - číslovaný text Char"/>
    <w:link w:val="rove2-slovantext"/>
    <w:uiPriority w:val="99"/>
    <w:rsid w:val="00D03B89"/>
    <w:rPr>
      <w:rFonts w:ascii="Verdana" w:hAnsi="Verdana"/>
      <w:sz w:val="18"/>
      <w:szCs w:val="24"/>
    </w:rPr>
  </w:style>
  <w:style w:type="paragraph" w:customStyle="1" w:styleId="rove2-text">
    <w:name w:val="Úroveň 2 - text"/>
    <w:basedOn w:val="Normln"/>
    <w:link w:val="rove2-textChar"/>
    <w:qFormat/>
    <w:rsid w:val="00D03B89"/>
    <w:pPr>
      <w:spacing w:before="120" w:after="120"/>
      <w:ind w:left="397"/>
      <w:jc w:val="both"/>
    </w:pPr>
  </w:style>
  <w:style w:type="character" w:customStyle="1" w:styleId="rove2-textChar">
    <w:name w:val="Úroveň 2 - text Char"/>
    <w:link w:val="rove2-text"/>
    <w:rsid w:val="00D03B89"/>
    <w:rPr>
      <w:rFonts w:ascii="Verdana" w:hAnsi="Verdana"/>
      <w:sz w:val="18"/>
    </w:rPr>
  </w:style>
  <w:style w:type="paragraph" w:customStyle="1" w:styleId="rove2-odrkovtext">
    <w:name w:val="Úroveň 2 - odrážkový text"/>
    <w:basedOn w:val="rove2-text"/>
    <w:link w:val="rove2-odrkovtextChar"/>
    <w:qFormat/>
    <w:rsid w:val="0055659B"/>
    <w:pPr>
      <w:numPr>
        <w:numId w:val="3"/>
      </w:numPr>
      <w:contextualSpacing/>
    </w:pPr>
  </w:style>
  <w:style w:type="character" w:customStyle="1" w:styleId="rove2-odrkovtextChar">
    <w:name w:val="Úroveň 2 - odrážkový text Char"/>
    <w:link w:val="rove2-odrkovtext"/>
    <w:rsid w:val="0055659B"/>
    <w:rPr>
      <w:rFonts w:ascii="Verdana" w:hAnsi="Verdana"/>
      <w:sz w:val="18"/>
    </w:rPr>
  </w:style>
  <w:style w:type="paragraph" w:customStyle="1" w:styleId="rove3-slovantext">
    <w:name w:val="Úroveň 3 - číslovaný text"/>
    <w:basedOn w:val="Odstavecseseznamem"/>
    <w:link w:val="rove3-slovantextChar"/>
    <w:uiPriority w:val="99"/>
    <w:qFormat/>
    <w:rsid w:val="00454FE5"/>
    <w:pPr>
      <w:numPr>
        <w:ilvl w:val="2"/>
        <w:numId w:val="7"/>
      </w:numPr>
      <w:spacing w:before="120" w:after="120" w:line="312" w:lineRule="auto"/>
    </w:pPr>
    <w:rPr>
      <w:rFonts w:ascii="Verdana" w:hAnsi="Verdana"/>
      <w:sz w:val="18"/>
    </w:rPr>
  </w:style>
  <w:style w:type="character" w:customStyle="1" w:styleId="rove3-slovantextChar">
    <w:name w:val="Úroveň 3 - číslovaný text Char"/>
    <w:link w:val="rove3-slovantext"/>
    <w:rsid w:val="00454FE5"/>
    <w:rPr>
      <w:rFonts w:ascii="Verdana" w:hAnsi="Verdana"/>
      <w:sz w:val="18"/>
      <w:szCs w:val="24"/>
    </w:rPr>
  </w:style>
  <w:style w:type="paragraph" w:customStyle="1" w:styleId="rove3-text">
    <w:name w:val="Úroveň 3 - text"/>
    <w:basedOn w:val="Normln"/>
    <w:link w:val="rove3-textChar"/>
    <w:qFormat/>
    <w:rsid w:val="0055659B"/>
    <w:pPr>
      <w:spacing w:before="60" w:after="60"/>
      <w:ind w:left="794"/>
      <w:jc w:val="both"/>
    </w:pPr>
  </w:style>
  <w:style w:type="character" w:customStyle="1" w:styleId="rove3-textChar">
    <w:name w:val="Úroveň 3 - text Char"/>
    <w:link w:val="rove3-text"/>
    <w:rsid w:val="0055659B"/>
    <w:rPr>
      <w:rFonts w:ascii="Verdana" w:hAnsi="Verdana"/>
      <w:sz w:val="18"/>
    </w:rPr>
  </w:style>
  <w:style w:type="paragraph" w:customStyle="1" w:styleId="rove3-odrkovtext">
    <w:name w:val="Úroveň 3 - odrážkový text"/>
    <w:basedOn w:val="rove3-text"/>
    <w:link w:val="rove3-odrkovtextChar"/>
    <w:qFormat/>
    <w:rsid w:val="0055659B"/>
    <w:pPr>
      <w:numPr>
        <w:numId w:val="4"/>
      </w:numPr>
      <w:ind w:left="794" w:hanging="397"/>
      <w:contextualSpacing/>
    </w:pPr>
  </w:style>
  <w:style w:type="character" w:customStyle="1" w:styleId="rove3-odrkovtextChar">
    <w:name w:val="Úroveň 3 - odrážkový text Char"/>
    <w:link w:val="rove3-odrkovtext"/>
    <w:rsid w:val="0055659B"/>
    <w:rPr>
      <w:rFonts w:ascii="Verdana" w:hAnsi="Verdana"/>
      <w:sz w:val="18"/>
    </w:rPr>
  </w:style>
  <w:style w:type="paragraph" w:customStyle="1" w:styleId="rove1-nzevlnku">
    <w:name w:val="Úroveň 1 - název článku"/>
    <w:basedOn w:val="Normln"/>
    <w:next w:val="rove2-slovantext"/>
    <w:link w:val="rove1-nzevlnkuChar"/>
    <w:qFormat/>
    <w:rsid w:val="00921474"/>
    <w:pPr>
      <w:keepNext/>
      <w:spacing w:after="240"/>
      <w:jc w:val="center"/>
    </w:pPr>
    <w:rPr>
      <w:rFonts w:cs="Arial"/>
      <w:b/>
      <w:szCs w:val="18"/>
    </w:rPr>
  </w:style>
  <w:style w:type="character" w:customStyle="1" w:styleId="rove1-nzevlnkuChar">
    <w:name w:val="Úroveň 1 - název článku Char"/>
    <w:basedOn w:val="Standardnpsmoodstavce"/>
    <w:link w:val="rove1-nzevlnku"/>
    <w:rsid w:val="009E5BC7"/>
    <w:rPr>
      <w:rFonts w:ascii="Verdana" w:hAnsi="Verdana" w:cs="Arial"/>
      <w:b/>
      <w:sz w:val="18"/>
      <w:szCs w:val="18"/>
    </w:rPr>
  </w:style>
  <w:style w:type="character" w:styleId="Zstupntext">
    <w:name w:val="Placeholder Text"/>
    <w:basedOn w:val="Standardnpsmoodstavce"/>
    <w:uiPriority w:val="99"/>
    <w:semiHidden/>
    <w:rsid w:val="00921474"/>
    <w:rPr>
      <w:color w:val="808080"/>
    </w:rPr>
  </w:style>
  <w:style w:type="paragraph" w:styleId="Zkladntext">
    <w:name w:val="Body Text"/>
    <w:basedOn w:val="Normln"/>
    <w:link w:val="ZkladntextChar"/>
    <w:uiPriority w:val="99"/>
    <w:semiHidden/>
    <w:rsid w:val="000B124B"/>
    <w:pPr>
      <w:suppressAutoHyphens/>
      <w:spacing w:after="120" w:line="240" w:lineRule="auto"/>
    </w:pPr>
    <w:rPr>
      <w:rFonts w:ascii="Times New Roman" w:hAnsi="Times New Roman"/>
      <w:sz w:val="24"/>
      <w:szCs w:val="24"/>
      <w:lang w:val="x-none" w:eastAsia="ar-SA"/>
    </w:rPr>
  </w:style>
  <w:style w:type="character" w:customStyle="1" w:styleId="ZkladntextChar">
    <w:name w:val="Základní text Char"/>
    <w:basedOn w:val="Standardnpsmoodstavce"/>
    <w:link w:val="Zkladntext"/>
    <w:uiPriority w:val="99"/>
    <w:semiHidden/>
    <w:rsid w:val="000B124B"/>
    <w:rPr>
      <w:sz w:val="24"/>
      <w:szCs w:val="24"/>
      <w:lang w:val="x-none" w:eastAsia="ar-SA"/>
    </w:rPr>
  </w:style>
  <w:style w:type="numbering" w:customStyle="1" w:styleId="EBCZDstyl">
    <w:name w:val="EBC ZD styl"/>
    <w:uiPriority w:val="99"/>
    <w:rsid w:val="000B124B"/>
    <w:pPr>
      <w:numPr>
        <w:numId w:val="12"/>
      </w:numPr>
    </w:pPr>
  </w:style>
  <w:style w:type="character" w:customStyle="1" w:styleId="datalabel">
    <w:name w:val="datalabel"/>
    <w:basedOn w:val="Standardnpsmoodstavce"/>
    <w:rsid w:val="00BC769E"/>
  </w:style>
  <w:style w:type="character" w:customStyle="1" w:styleId="Zkladntext0">
    <w:name w:val="Základní text_"/>
    <w:basedOn w:val="Standardnpsmoodstavce"/>
    <w:link w:val="Zkladntext1"/>
    <w:rsid w:val="00027520"/>
    <w:rPr>
      <w:spacing w:val="1"/>
      <w:sz w:val="19"/>
      <w:szCs w:val="19"/>
      <w:shd w:val="clear" w:color="auto" w:fill="FFFFFF"/>
    </w:rPr>
  </w:style>
  <w:style w:type="paragraph" w:customStyle="1" w:styleId="Zkladntext1">
    <w:name w:val="Základní text1"/>
    <w:basedOn w:val="Normln"/>
    <w:link w:val="Zkladntext0"/>
    <w:rsid w:val="00027520"/>
    <w:pPr>
      <w:shd w:val="clear" w:color="auto" w:fill="FFFFFF"/>
      <w:spacing w:line="494" w:lineRule="exact"/>
      <w:ind w:hanging="720"/>
    </w:pPr>
    <w:rPr>
      <w:rFonts w:ascii="Times New Roman" w:hAnsi="Times New Roman"/>
      <w:spacing w:val="1"/>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63608">
      <w:bodyDiv w:val="1"/>
      <w:marLeft w:val="0"/>
      <w:marRight w:val="0"/>
      <w:marTop w:val="0"/>
      <w:marBottom w:val="0"/>
      <w:divBdr>
        <w:top w:val="none" w:sz="0" w:space="0" w:color="auto"/>
        <w:left w:val="none" w:sz="0" w:space="0" w:color="auto"/>
        <w:bottom w:val="none" w:sz="0" w:space="0" w:color="auto"/>
        <w:right w:val="none" w:sz="0" w:space="0" w:color="auto"/>
      </w:divBdr>
    </w:div>
    <w:div w:id="236329218">
      <w:bodyDiv w:val="1"/>
      <w:marLeft w:val="0"/>
      <w:marRight w:val="0"/>
      <w:marTop w:val="0"/>
      <w:marBottom w:val="0"/>
      <w:divBdr>
        <w:top w:val="none" w:sz="0" w:space="0" w:color="auto"/>
        <w:left w:val="none" w:sz="0" w:space="0" w:color="auto"/>
        <w:bottom w:val="none" w:sz="0" w:space="0" w:color="auto"/>
        <w:right w:val="none" w:sz="0" w:space="0" w:color="auto"/>
      </w:divBdr>
    </w:div>
    <w:div w:id="284389689">
      <w:bodyDiv w:val="1"/>
      <w:marLeft w:val="0"/>
      <w:marRight w:val="0"/>
      <w:marTop w:val="0"/>
      <w:marBottom w:val="0"/>
      <w:divBdr>
        <w:top w:val="none" w:sz="0" w:space="0" w:color="auto"/>
        <w:left w:val="none" w:sz="0" w:space="0" w:color="auto"/>
        <w:bottom w:val="none" w:sz="0" w:space="0" w:color="auto"/>
        <w:right w:val="none" w:sz="0" w:space="0" w:color="auto"/>
      </w:divBdr>
    </w:div>
    <w:div w:id="360131171">
      <w:bodyDiv w:val="1"/>
      <w:marLeft w:val="0"/>
      <w:marRight w:val="0"/>
      <w:marTop w:val="0"/>
      <w:marBottom w:val="0"/>
      <w:divBdr>
        <w:top w:val="none" w:sz="0" w:space="0" w:color="auto"/>
        <w:left w:val="none" w:sz="0" w:space="0" w:color="auto"/>
        <w:bottom w:val="none" w:sz="0" w:space="0" w:color="auto"/>
        <w:right w:val="none" w:sz="0" w:space="0" w:color="auto"/>
      </w:divBdr>
    </w:div>
    <w:div w:id="1268003018">
      <w:bodyDiv w:val="1"/>
      <w:marLeft w:val="0"/>
      <w:marRight w:val="0"/>
      <w:marTop w:val="0"/>
      <w:marBottom w:val="0"/>
      <w:divBdr>
        <w:top w:val="none" w:sz="0" w:space="0" w:color="auto"/>
        <w:left w:val="none" w:sz="0" w:space="0" w:color="auto"/>
        <w:bottom w:val="none" w:sz="0" w:space="0" w:color="auto"/>
        <w:right w:val="none" w:sz="0" w:space="0" w:color="auto"/>
      </w:divBdr>
    </w:div>
    <w:div w:id="1287471473">
      <w:bodyDiv w:val="1"/>
      <w:marLeft w:val="0"/>
      <w:marRight w:val="0"/>
      <w:marTop w:val="0"/>
      <w:marBottom w:val="0"/>
      <w:divBdr>
        <w:top w:val="none" w:sz="0" w:space="0" w:color="auto"/>
        <w:left w:val="none" w:sz="0" w:space="0" w:color="auto"/>
        <w:bottom w:val="none" w:sz="0" w:space="0" w:color="auto"/>
        <w:right w:val="none" w:sz="0" w:space="0" w:color="auto"/>
      </w:divBdr>
    </w:div>
    <w:div w:id="1553031388">
      <w:bodyDiv w:val="1"/>
      <w:marLeft w:val="0"/>
      <w:marRight w:val="0"/>
      <w:marTop w:val="0"/>
      <w:marBottom w:val="0"/>
      <w:divBdr>
        <w:top w:val="none" w:sz="0" w:space="0" w:color="auto"/>
        <w:left w:val="none" w:sz="0" w:space="0" w:color="auto"/>
        <w:bottom w:val="none" w:sz="0" w:space="0" w:color="auto"/>
        <w:right w:val="none" w:sz="0" w:space="0" w:color="auto"/>
      </w:divBdr>
    </w:div>
    <w:div w:id="1582713966">
      <w:bodyDiv w:val="1"/>
      <w:marLeft w:val="0"/>
      <w:marRight w:val="0"/>
      <w:marTop w:val="0"/>
      <w:marBottom w:val="0"/>
      <w:divBdr>
        <w:top w:val="none" w:sz="0" w:space="0" w:color="auto"/>
        <w:left w:val="none" w:sz="0" w:space="0" w:color="auto"/>
        <w:bottom w:val="none" w:sz="0" w:space="0" w:color="auto"/>
        <w:right w:val="none" w:sz="0" w:space="0" w:color="auto"/>
      </w:divBdr>
    </w:div>
    <w:div w:id="16732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AB6FDC86F1F46CC9B4F2847058447B4"/>
        <w:category>
          <w:name w:val="Obecné"/>
          <w:gallery w:val="placeholder"/>
        </w:category>
        <w:types>
          <w:type w:val="bbPlcHdr"/>
        </w:types>
        <w:behaviors>
          <w:behavior w:val="content"/>
        </w:behaviors>
        <w:guid w:val="{F8B5ACEB-4E35-44FD-A107-151E1E223624}"/>
      </w:docPartPr>
      <w:docPartBody>
        <w:p w:rsidR="006E2E02" w:rsidRDefault="00186676">
          <w:pPr>
            <w:pStyle w:val="EAB6FDC86F1F46CC9B4F2847058447B4"/>
          </w:pPr>
          <w:r w:rsidRPr="00C248C4">
            <w:rPr>
              <w:rStyle w:val="Zstupntext"/>
            </w:rPr>
            <w:t>Klikněte sem a zadejte text.</w:t>
          </w:r>
        </w:p>
      </w:docPartBody>
    </w:docPart>
    <w:docPart>
      <w:docPartPr>
        <w:name w:val="42121EF163AE481698E9C40FB1F9F2F1"/>
        <w:category>
          <w:name w:val="Obecné"/>
          <w:gallery w:val="placeholder"/>
        </w:category>
        <w:types>
          <w:type w:val="bbPlcHdr"/>
        </w:types>
        <w:behaviors>
          <w:behavior w:val="content"/>
        </w:behaviors>
        <w:guid w:val="{85CA8847-A538-4A6F-BE2F-E5D08B126CAE}"/>
      </w:docPartPr>
      <w:docPartBody>
        <w:p w:rsidR="00931B9D" w:rsidRDefault="00DA41B0" w:rsidP="00DA41B0">
          <w:pPr>
            <w:pStyle w:val="42121EF163AE481698E9C40FB1F9F2F1"/>
          </w:pPr>
          <w:r w:rsidRPr="00C248C4">
            <w:rPr>
              <w:rStyle w:val="Zstupntext"/>
            </w:rPr>
            <w:t>Klikněte sem a zadejte text.</w:t>
          </w:r>
        </w:p>
      </w:docPartBody>
    </w:docPart>
    <w:docPart>
      <w:docPartPr>
        <w:name w:val="CF320D7ED1594764B4F4805198CC82D3"/>
        <w:category>
          <w:name w:val="Obecné"/>
          <w:gallery w:val="placeholder"/>
        </w:category>
        <w:types>
          <w:type w:val="bbPlcHdr"/>
        </w:types>
        <w:behaviors>
          <w:behavior w:val="content"/>
        </w:behaviors>
        <w:guid w:val="{F5E80899-D54D-4900-85AD-9B6DF4394E56}"/>
      </w:docPartPr>
      <w:docPartBody>
        <w:p w:rsidR="004D1584" w:rsidRDefault="000F22C5" w:rsidP="000F22C5">
          <w:pPr>
            <w:pStyle w:val="CF320D7ED1594764B4F4805198CC82D3"/>
          </w:pPr>
          <w:r w:rsidRPr="0081348C">
            <w:rPr>
              <w:rStyle w:val="Zstupntext"/>
            </w:rPr>
            <w:t>Klikněte sem a zadejte text.</w:t>
          </w:r>
        </w:p>
      </w:docPartBody>
    </w:docPart>
    <w:docPart>
      <w:docPartPr>
        <w:name w:val="3D0E9272ED464B479E398A7F12CE53FC"/>
        <w:category>
          <w:name w:val="Obecné"/>
          <w:gallery w:val="placeholder"/>
        </w:category>
        <w:types>
          <w:type w:val="bbPlcHdr"/>
        </w:types>
        <w:behaviors>
          <w:behavior w:val="content"/>
        </w:behaviors>
        <w:guid w:val="{91888CB6-B803-4C48-9A9A-CB6305FC2D57}"/>
      </w:docPartPr>
      <w:docPartBody>
        <w:p w:rsidR="00476AE3" w:rsidRDefault="00FC70B9" w:rsidP="00FC70B9">
          <w:pPr>
            <w:pStyle w:val="3D0E9272ED464B479E398A7F12CE53FC"/>
          </w:pPr>
          <w:r w:rsidRPr="0081348C">
            <w:rPr>
              <w:rStyle w:val="Zstupntext"/>
            </w:rPr>
            <w:t>Klikněte sem a zadejte text.</w:t>
          </w:r>
        </w:p>
      </w:docPartBody>
    </w:docPart>
    <w:docPart>
      <w:docPartPr>
        <w:name w:val="491BC822084943C3808968D037120832"/>
        <w:category>
          <w:name w:val="Obecné"/>
          <w:gallery w:val="placeholder"/>
        </w:category>
        <w:types>
          <w:type w:val="bbPlcHdr"/>
        </w:types>
        <w:behaviors>
          <w:behavior w:val="content"/>
        </w:behaviors>
        <w:guid w:val="{5DEFA865-C04E-4005-B506-FCA4B1F4E5F3}"/>
      </w:docPartPr>
      <w:docPartBody>
        <w:p w:rsidR="0030289A" w:rsidRDefault="00476AE3" w:rsidP="00476AE3">
          <w:pPr>
            <w:pStyle w:val="491BC822084943C3808968D037120832"/>
          </w:pPr>
          <w:r w:rsidRPr="00C248C4">
            <w:rPr>
              <w:rStyle w:val="Zstupntext"/>
            </w:rPr>
            <w:t>Klikněte sem a zadejte text.</w:t>
          </w:r>
        </w:p>
      </w:docPartBody>
    </w:docPart>
    <w:docPart>
      <w:docPartPr>
        <w:name w:val="EDA52293A6EB40AB9CBE3B1496A7216F"/>
        <w:category>
          <w:name w:val="Obecné"/>
          <w:gallery w:val="placeholder"/>
        </w:category>
        <w:types>
          <w:type w:val="bbPlcHdr"/>
        </w:types>
        <w:behaviors>
          <w:behavior w:val="content"/>
        </w:behaviors>
        <w:guid w:val="{10E8BC32-9FDF-49C5-92E7-E1659D3D0FBD}"/>
      </w:docPartPr>
      <w:docPartBody>
        <w:p w:rsidR="0030289A" w:rsidRDefault="00476AE3" w:rsidP="00476AE3">
          <w:pPr>
            <w:pStyle w:val="EDA52293A6EB40AB9CBE3B1496A7216F"/>
          </w:pPr>
          <w:r w:rsidRPr="0081348C">
            <w:rPr>
              <w:rStyle w:val="Zstupntext"/>
            </w:rPr>
            <w:t>Klikněte sem a zadejte text.</w:t>
          </w:r>
        </w:p>
      </w:docPartBody>
    </w:docPart>
    <w:docPart>
      <w:docPartPr>
        <w:name w:val="3F6614D867134FA885A3221D07003278"/>
        <w:category>
          <w:name w:val="Obecné"/>
          <w:gallery w:val="placeholder"/>
        </w:category>
        <w:types>
          <w:type w:val="bbPlcHdr"/>
        </w:types>
        <w:behaviors>
          <w:behavior w:val="content"/>
        </w:behaviors>
        <w:guid w:val="{0E5C956A-7993-4A4D-8F96-C441E0ABFE2B}"/>
      </w:docPartPr>
      <w:docPartBody>
        <w:p w:rsidR="008C5B1F" w:rsidRDefault="003A64E1" w:rsidP="003A64E1">
          <w:pPr>
            <w:pStyle w:val="3F6614D867134FA885A3221D07003278"/>
          </w:pPr>
          <w:r w:rsidRPr="00C248C4">
            <w:rPr>
              <w:rStyle w:val="Zstupntext"/>
            </w:rPr>
            <w:t>Klikněte sem a zadejte text.</w:t>
          </w:r>
        </w:p>
      </w:docPartBody>
    </w:docPart>
    <w:docPart>
      <w:docPartPr>
        <w:name w:val="6DC112A0A58E4D0A8A89FBB3A519F263"/>
        <w:category>
          <w:name w:val="Obecné"/>
          <w:gallery w:val="placeholder"/>
        </w:category>
        <w:types>
          <w:type w:val="bbPlcHdr"/>
        </w:types>
        <w:behaviors>
          <w:behavior w:val="content"/>
        </w:behaviors>
        <w:guid w:val="{390EC70E-B4D2-4FA4-82A2-44E5C0A3699F}"/>
      </w:docPartPr>
      <w:docPartBody>
        <w:p w:rsidR="00000000" w:rsidRDefault="00C61B0A" w:rsidP="00C61B0A">
          <w:pPr>
            <w:pStyle w:val="6DC112A0A58E4D0A8A89FBB3A519F263"/>
          </w:pPr>
          <w:r w:rsidRPr="00C248C4">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86676"/>
    <w:rsid w:val="00010C7D"/>
    <w:rsid w:val="000F22C5"/>
    <w:rsid w:val="00186676"/>
    <w:rsid w:val="00274449"/>
    <w:rsid w:val="0030289A"/>
    <w:rsid w:val="003A0730"/>
    <w:rsid w:val="003A64E1"/>
    <w:rsid w:val="004675AB"/>
    <w:rsid w:val="00476AE3"/>
    <w:rsid w:val="004D1584"/>
    <w:rsid w:val="005D3FEE"/>
    <w:rsid w:val="00601E87"/>
    <w:rsid w:val="006E2E02"/>
    <w:rsid w:val="0071455A"/>
    <w:rsid w:val="007B322C"/>
    <w:rsid w:val="008C5B1F"/>
    <w:rsid w:val="00931B9D"/>
    <w:rsid w:val="009C3C58"/>
    <w:rsid w:val="00A14015"/>
    <w:rsid w:val="00A60150"/>
    <w:rsid w:val="00A61B77"/>
    <w:rsid w:val="00A66078"/>
    <w:rsid w:val="00A67B2D"/>
    <w:rsid w:val="00C61B0A"/>
    <w:rsid w:val="00D45734"/>
    <w:rsid w:val="00DA41B0"/>
    <w:rsid w:val="00DC1A93"/>
    <w:rsid w:val="00EB3232"/>
    <w:rsid w:val="00FC70B9"/>
    <w:rsid w:val="00FE79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C61B0A"/>
    <w:rPr>
      <w:color w:val="808080"/>
    </w:rPr>
  </w:style>
  <w:style w:type="paragraph" w:customStyle="1" w:styleId="EAB6FDC86F1F46CC9B4F2847058447B4">
    <w:name w:val="EAB6FDC86F1F46CC9B4F2847058447B4"/>
  </w:style>
  <w:style w:type="paragraph" w:customStyle="1" w:styleId="B78BAA6A91D84671B7285A9F85B48344">
    <w:name w:val="B78BAA6A91D84671B7285A9F85B48344"/>
  </w:style>
  <w:style w:type="paragraph" w:customStyle="1" w:styleId="4017EBD15D864A3898626BE22FC2F22C">
    <w:name w:val="4017EBD15D864A3898626BE22FC2F22C"/>
  </w:style>
  <w:style w:type="paragraph" w:customStyle="1" w:styleId="EEC85BF02E0044F497856C30577BF6C5">
    <w:name w:val="EEC85BF02E0044F497856C30577BF6C5"/>
  </w:style>
  <w:style w:type="paragraph" w:customStyle="1" w:styleId="D48B01B6BA8D4D52AC59417FC922D3D1">
    <w:name w:val="D48B01B6BA8D4D52AC59417FC922D3D1"/>
  </w:style>
  <w:style w:type="paragraph" w:customStyle="1" w:styleId="DD2C13F0B8DC453A9CABF3D26E8012A7">
    <w:name w:val="DD2C13F0B8DC453A9CABF3D26E8012A7"/>
    <w:rsid w:val="00186676"/>
  </w:style>
  <w:style w:type="paragraph" w:customStyle="1" w:styleId="EC7052A3001D4FE4B348461B63D8F219">
    <w:name w:val="EC7052A3001D4FE4B348461B63D8F219"/>
    <w:rsid w:val="00186676"/>
  </w:style>
  <w:style w:type="paragraph" w:customStyle="1" w:styleId="FA1C2F9E8599425CA6090A9A1FC99B95">
    <w:name w:val="FA1C2F9E8599425CA6090A9A1FC99B95"/>
    <w:rsid w:val="00186676"/>
  </w:style>
  <w:style w:type="paragraph" w:customStyle="1" w:styleId="23FA731C3FEA4F13A56BCC23D2CBEDB9">
    <w:name w:val="23FA731C3FEA4F13A56BCC23D2CBEDB9"/>
    <w:rsid w:val="00186676"/>
  </w:style>
  <w:style w:type="paragraph" w:customStyle="1" w:styleId="D61A20AB42664FB0B779CD306A8A4D5B">
    <w:name w:val="D61A20AB42664FB0B779CD306A8A4D5B"/>
    <w:rsid w:val="00186676"/>
  </w:style>
  <w:style w:type="paragraph" w:customStyle="1" w:styleId="35C120A8B74E46EAA3AF37B63306B07E">
    <w:name w:val="35C120A8B74E46EAA3AF37B63306B07E"/>
    <w:rsid w:val="006E2E02"/>
    <w:pPr>
      <w:spacing w:after="160" w:line="259" w:lineRule="auto"/>
    </w:pPr>
  </w:style>
  <w:style w:type="paragraph" w:customStyle="1" w:styleId="D7B8FA5FC1BA4AA98BC86FEE178E4009">
    <w:name w:val="D7B8FA5FC1BA4AA98BC86FEE178E4009"/>
    <w:rsid w:val="006E2E02"/>
    <w:pPr>
      <w:spacing w:after="160" w:line="259" w:lineRule="auto"/>
    </w:pPr>
  </w:style>
  <w:style w:type="paragraph" w:customStyle="1" w:styleId="FDDEE893FD3B45D5A6C6A312A06F1A0B">
    <w:name w:val="FDDEE893FD3B45D5A6C6A312A06F1A0B"/>
    <w:rsid w:val="006E2E02"/>
    <w:pPr>
      <w:spacing w:after="160" w:line="259" w:lineRule="auto"/>
    </w:pPr>
  </w:style>
  <w:style w:type="paragraph" w:customStyle="1" w:styleId="14C19B74205C4E018CEFD7DF812428E4">
    <w:name w:val="14C19B74205C4E018CEFD7DF812428E4"/>
    <w:rsid w:val="006E2E02"/>
    <w:pPr>
      <w:spacing w:after="160" w:line="259" w:lineRule="auto"/>
    </w:pPr>
  </w:style>
  <w:style w:type="paragraph" w:customStyle="1" w:styleId="39D997780E9F4339B9B2C64747ABE4A5">
    <w:name w:val="39D997780E9F4339B9B2C64747ABE4A5"/>
    <w:rsid w:val="006E2E02"/>
    <w:pPr>
      <w:spacing w:after="160" w:line="259" w:lineRule="auto"/>
    </w:pPr>
  </w:style>
  <w:style w:type="paragraph" w:customStyle="1" w:styleId="0BE506338DA94BF7A1CF3EA389C168CC">
    <w:name w:val="0BE506338DA94BF7A1CF3EA389C168CC"/>
    <w:rsid w:val="006E2E02"/>
    <w:pPr>
      <w:spacing w:after="160" w:line="259" w:lineRule="auto"/>
    </w:pPr>
  </w:style>
  <w:style w:type="paragraph" w:customStyle="1" w:styleId="762F93BD0BDD4B2FAB7F43B6ED5AC13E">
    <w:name w:val="762F93BD0BDD4B2FAB7F43B6ED5AC13E"/>
    <w:rsid w:val="006E2E02"/>
    <w:pPr>
      <w:spacing w:after="160" w:line="259" w:lineRule="auto"/>
    </w:pPr>
  </w:style>
  <w:style w:type="paragraph" w:customStyle="1" w:styleId="F50DE093BA184657BBD1FF9B2B818D1F">
    <w:name w:val="F50DE093BA184657BBD1FF9B2B818D1F"/>
    <w:rsid w:val="006E2E02"/>
    <w:pPr>
      <w:spacing w:after="160" w:line="259" w:lineRule="auto"/>
    </w:pPr>
  </w:style>
  <w:style w:type="paragraph" w:customStyle="1" w:styleId="0420A1ACD8BF42749B7953344D49ED62">
    <w:name w:val="0420A1ACD8BF42749B7953344D49ED62"/>
    <w:rsid w:val="006E2E02"/>
    <w:pPr>
      <w:spacing w:after="160" w:line="259" w:lineRule="auto"/>
    </w:pPr>
  </w:style>
  <w:style w:type="paragraph" w:customStyle="1" w:styleId="34FAA89C18214A71AA70410400102EFA">
    <w:name w:val="34FAA89C18214A71AA70410400102EFA"/>
    <w:rsid w:val="006E2E02"/>
    <w:pPr>
      <w:spacing w:after="160" w:line="259" w:lineRule="auto"/>
    </w:pPr>
  </w:style>
  <w:style w:type="paragraph" w:customStyle="1" w:styleId="6ACCE3A8F47E426BBCF5777D9B9D3139">
    <w:name w:val="6ACCE3A8F47E426BBCF5777D9B9D3139"/>
    <w:rsid w:val="006E2E02"/>
    <w:pPr>
      <w:spacing w:after="160" w:line="259" w:lineRule="auto"/>
    </w:pPr>
  </w:style>
  <w:style w:type="paragraph" w:customStyle="1" w:styleId="4CB936EC65344AFC847CC8EBAA1AC097">
    <w:name w:val="4CB936EC65344AFC847CC8EBAA1AC097"/>
    <w:rsid w:val="006E2E02"/>
    <w:pPr>
      <w:spacing w:after="160" w:line="259" w:lineRule="auto"/>
    </w:pPr>
  </w:style>
  <w:style w:type="paragraph" w:customStyle="1" w:styleId="9CAA68E1B6B8421BA2EBF0600234E3CE">
    <w:name w:val="9CAA68E1B6B8421BA2EBF0600234E3CE"/>
    <w:rsid w:val="006E2E02"/>
    <w:pPr>
      <w:spacing w:after="160" w:line="259" w:lineRule="auto"/>
    </w:pPr>
  </w:style>
  <w:style w:type="paragraph" w:customStyle="1" w:styleId="AFCE523CDC714559BFDF0148F471BAF3">
    <w:name w:val="AFCE523CDC714559BFDF0148F471BAF3"/>
    <w:rsid w:val="006E2E02"/>
    <w:pPr>
      <w:spacing w:after="160" w:line="259" w:lineRule="auto"/>
    </w:pPr>
  </w:style>
  <w:style w:type="paragraph" w:customStyle="1" w:styleId="2CBB9795637548DE8BD7875A85EB6ED4">
    <w:name w:val="2CBB9795637548DE8BD7875A85EB6ED4"/>
    <w:rsid w:val="006E2E02"/>
    <w:pPr>
      <w:spacing w:after="160" w:line="259" w:lineRule="auto"/>
    </w:pPr>
  </w:style>
  <w:style w:type="paragraph" w:customStyle="1" w:styleId="38E3F0EFADF84A6FA08DD07D12CC4F75">
    <w:name w:val="38E3F0EFADF84A6FA08DD07D12CC4F75"/>
    <w:rsid w:val="006E2E02"/>
    <w:pPr>
      <w:spacing w:after="160" w:line="259" w:lineRule="auto"/>
    </w:pPr>
  </w:style>
  <w:style w:type="paragraph" w:customStyle="1" w:styleId="44438517E06F4AD194C6F2F92CE0D8E8">
    <w:name w:val="44438517E06F4AD194C6F2F92CE0D8E8"/>
    <w:rsid w:val="006E2E02"/>
    <w:pPr>
      <w:spacing w:after="160" w:line="259" w:lineRule="auto"/>
    </w:pPr>
  </w:style>
  <w:style w:type="paragraph" w:customStyle="1" w:styleId="75C3C0E4A1D7420CBBEA38022E72EB33">
    <w:name w:val="75C3C0E4A1D7420CBBEA38022E72EB33"/>
    <w:rsid w:val="006E2E02"/>
    <w:pPr>
      <w:spacing w:after="160" w:line="259" w:lineRule="auto"/>
    </w:pPr>
  </w:style>
  <w:style w:type="paragraph" w:customStyle="1" w:styleId="FCA6B9A026744AA4B05FFECBC7EF15A1">
    <w:name w:val="FCA6B9A026744AA4B05FFECBC7EF15A1"/>
    <w:rsid w:val="006E2E02"/>
    <w:pPr>
      <w:spacing w:after="160" w:line="259" w:lineRule="auto"/>
    </w:pPr>
  </w:style>
  <w:style w:type="paragraph" w:customStyle="1" w:styleId="8AF830F3DC464291BC603AD58F8DA1F3">
    <w:name w:val="8AF830F3DC464291BC603AD58F8DA1F3"/>
    <w:rsid w:val="006E2E02"/>
    <w:pPr>
      <w:spacing w:after="160" w:line="259" w:lineRule="auto"/>
    </w:pPr>
  </w:style>
  <w:style w:type="paragraph" w:customStyle="1" w:styleId="8A8B4D6108444870B91A158492713791">
    <w:name w:val="8A8B4D6108444870B91A158492713791"/>
    <w:rsid w:val="006E2E02"/>
    <w:pPr>
      <w:spacing w:after="160" w:line="259" w:lineRule="auto"/>
    </w:pPr>
  </w:style>
  <w:style w:type="paragraph" w:customStyle="1" w:styleId="29E8C1157B334CF8A776E9DEF4F9433B">
    <w:name w:val="29E8C1157B334CF8A776E9DEF4F9433B"/>
    <w:rsid w:val="006E2E02"/>
    <w:pPr>
      <w:spacing w:after="160" w:line="259" w:lineRule="auto"/>
    </w:pPr>
  </w:style>
  <w:style w:type="paragraph" w:customStyle="1" w:styleId="9585787995DA4A6296F8ED35C7878445">
    <w:name w:val="9585787995DA4A6296F8ED35C7878445"/>
    <w:rsid w:val="006E2E02"/>
    <w:pPr>
      <w:spacing w:after="160" w:line="259" w:lineRule="auto"/>
    </w:pPr>
  </w:style>
  <w:style w:type="paragraph" w:customStyle="1" w:styleId="B857A6C08AFF45A0B4D26EEEBDF5B2C2">
    <w:name w:val="B857A6C08AFF45A0B4D26EEEBDF5B2C2"/>
    <w:rsid w:val="006E2E02"/>
    <w:pPr>
      <w:spacing w:after="160" w:line="259" w:lineRule="auto"/>
    </w:pPr>
  </w:style>
  <w:style w:type="paragraph" w:customStyle="1" w:styleId="74EB6D9428254143BA8D25EFC9A07C81">
    <w:name w:val="74EB6D9428254143BA8D25EFC9A07C81"/>
    <w:rsid w:val="006E2E02"/>
    <w:pPr>
      <w:spacing w:after="160" w:line="259" w:lineRule="auto"/>
    </w:pPr>
  </w:style>
  <w:style w:type="paragraph" w:customStyle="1" w:styleId="AE2A79F762EB434EB8FE252646FF8237">
    <w:name w:val="AE2A79F762EB434EB8FE252646FF8237"/>
    <w:rsid w:val="00010C7D"/>
    <w:pPr>
      <w:spacing w:after="160" w:line="259" w:lineRule="auto"/>
    </w:pPr>
  </w:style>
  <w:style w:type="paragraph" w:customStyle="1" w:styleId="FFF32248FA7346509DF8159826607B98">
    <w:name w:val="FFF32248FA7346509DF8159826607B98"/>
    <w:rsid w:val="00EB3232"/>
  </w:style>
  <w:style w:type="paragraph" w:customStyle="1" w:styleId="A015F7CB91B64CA7957FDFB0DC2FDF98">
    <w:name w:val="A015F7CB91B64CA7957FDFB0DC2FDF98"/>
    <w:rsid w:val="00EB3232"/>
  </w:style>
  <w:style w:type="paragraph" w:customStyle="1" w:styleId="D60B537C933E4DF095C25D16DD1B239F">
    <w:name w:val="D60B537C933E4DF095C25D16DD1B239F"/>
    <w:rsid w:val="00EB3232"/>
  </w:style>
  <w:style w:type="paragraph" w:customStyle="1" w:styleId="075143A653A8405EB4883CDCDEDE008F">
    <w:name w:val="075143A653A8405EB4883CDCDEDE008F"/>
    <w:rsid w:val="00EB3232"/>
  </w:style>
  <w:style w:type="paragraph" w:customStyle="1" w:styleId="301BA3BDB182491EBF1E74C9FA3676B2">
    <w:name w:val="301BA3BDB182491EBF1E74C9FA3676B2"/>
    <w:rsid w:val="00EB3232"/>
  </w:style>
  <w:style w:type="paragraph" w:customStyle="1" w:styleId="C7712120DC45497AA566B190C89E458B">
    <w:name w:val="C7712120DC45497AA566B190C89E458B"/>
    <w:rsid w:val="00EB3232"/>
  </w:style>
  <w:style w:type="paragraph" w:customStyle="1" w:styleId="EC3C1D1AD8394E13B3C20291ED9F3528">
    <w:name w:val="EC3C1D1AD8394E13B3C20291ED9F3528"/>
    <w:rsid w:val="00EB3232"/>
  </w:style>
  <w:style w:type="paragraph" w:customStyle="1" w:styleId="E39EE3A6CA1A469A821CA663E76CBA7A">
    <w:name w:val="E39EE3A6CA1A469A821CA663E76CBA7A"/>
    <w:rsid w:val="00EB3232"/>
  </w:style>
  <w:style w:type="paragraph" w:customStyle="1" w:styleId="897BCAD3CA8E45608A3960F589B17AFB">
    <w:name w:val="897BCAD3CA8E45608A3960F589B17AFB"/>
    <w:rsid w:val="00EB3232"/>
  </w:style>
  <w:style w:type="paragraph" w:customStyle="1" w:styleId="A02C29B079564BA98ADB8F585420CA8E">
    <w:name w:val="A02C29B079564BA98ADB8F585420CA8E"/>
    <w:rsid w:val="00EB3232"/>
  </w:style>
  <w:style w:type="paragraph" w:customStyle="1" w:styleId="42121EF163AE481698E9C40FB1F9F2F1">
    <w:name w:val="42121EF163AE481698E9C40FB1F9F2F1"/>
    <w:rsid w:val="00DA41B0"/>
    <w:pPr>
      <w:spacing w:after="160" w:line="259" w:lineRule="auto"/>
    </w:pPr>
  </w:style>
  <w:style w:type="paragraph" w:customStyle="1" w:styleId="D1E9F41357014EE397881C8F8A3872C8">
    <w:name w:val="D1E9F41357014EE397881C8F8A3872C8"/>
    <w:rsid w:val="000F22C5"/>
    <w:pPr>
      <w:spacing w:after="160" w:line="259" w:lineRule="auto"/>
    </w:pPr>
  </w:style>
  <w:style w:type="paragraph" w:customStyle="1" w:styleId="90D06A2D5C8E44099F0D85E16C834EE5">
    <w:name w:val="90D06A2D5C8E44099F0D85E16C834EE5"/>
    <w:rsid w:val="000F22C5"/>
    <w:pPr>
      <w:spacing w:after="160" w:line="259" w:lineRule="auto"/>
    </w:pPr>
  </w:style>
  <w:style w:type="paragraph" w:customStyle="1" w:styleId="0CC246CEC08D47308A1F00B6ED5CCCED">
    <w:name w:val="0CC246CEC08D47308A1F00B6ED5CCCED"/>
    <w:rsid w:val="000F22C5"/>
    <w:pPr>
      <w:spacing w:after="160" w:line="259" w:lineRule="auto"/>
    </w:pPr>
  </w:style>
  <w:style w:type="paragraph" w:customStyle="1" w:styleId="DDD9EF3DA7BB4335BA97619D38B0C57D">
    <w:name w:val="DDD9EF3DA7BB4335BA97619D38B0C57D"/>
    <w:rsid w:val="000F22C5"/>
    <w:pPr>
      <w:spacing w:after="160" w:line="259" w:lineRule="auto"/>
    </w:pPr>
  </w:style>
  <w:style w:type="paragraph" w:customStyle="1" w:styleId="C5B365640DAD4B17AF93DFE45D0FFB0A">
    <w:name w:val="C5B365640DAD4B17AF93DFE45D0FFB0A"/>
    <w:rsid w:val="000F22C5"/>
    <w:pPr>
      <w:spacing w:after="160" w:line="259" w:lineRule="auto"/>
    </w:pPr>
  </w:style>
  <w:style w:type="paragraph" w:customStyle="1" w:styleId="09B757E801D64B0F8C9B17F01496D3FD">
    <w:name w:val="09B757E801D64B0F8C9B17F01496D3FD"/>
    <w:rsid w:val="000F22C5"/>
    <w:pPr>
      <w:spacing w:after="160" w:line="259" w:lineRule="auto"/>
    </w:pPr>
  </w:style>
  <w:style w:type="paragraph" w:customStyle="1" w:styleId="CF320D7ED1594764B4F4805198CC82D3">
    <w:name w:val="CF320D7ED1594764B4F4805198CC82D3"/>
    <w:rsid w:val="000F22C5"/>
    <w:pPr>
      <w:spacing w:after="160" w:line="259" w:lineRule="auto"/>
    </w:pPr>
  </w:style>
  <w:style w:type="paragraph" w:customStyle="1" w:styleId="4F364194A6134286891464F2B2B8BD8D">
    <w:name w:val="4F364194A6134286891464F2B2B8BD8D"/>
    <w:rsid w:val="004D1584"/>
    <w:pPr>
      <w:spacing w:after="160" w:line="259" w:lineRule="auto"/>
    </w:pPr>
  </w:style>
  <w:style w:type="paragraph" w:customStyle="1" w:styleId="4167FDFA0CB343248C8C75D0A043E50C">
    <w:name w:val="4167FDFA0CB343248C8C75D0A043E50C"/>
    <w:rsid w:val="004D1584"/>
    <w:pPr>
      <w:spacing w:after="160" w:line="259" w:lineRule="auto"/>
    </w:pPr>
  </w:style>
  <w:style w:type="paragraph" w:customStyle="1" w:styleId="70E367095D454CBAB6AF1774BFAA3396">
    <w:name w:val="70E367095D454CBAB6AF1774BFAA3396"/>
    <w:rsid w:val="004D1584"/>
    <w:pPr>
      <w:spacing w:after="160" w:line="259" w:lineRule="auto"/>
    </w:pPr>
  </w:style>
  <w:style w:type="paragraph" w:customStyle="1" w:styleId="3D0E9272ED464B479E398A7F12CE53FC">
    <w:name w:val="3D0E9272ED464B479E398A7F12CE53FC"/>
    <w:rsid w:val="00FC70B9"/>
    <w:pPr>
      <w:spacing w:after="160" w:line="259" w:lineRule="auto"/>
    </w:pPr>
  </w:style>
  <w:style w:type="paragraph" w:customStyle="1" w:styleId="3A0E021B714348F9A3135E80AAFE8F03">
    <w:name w:val="3A0E021B714348F9A3135E80AAFE8F03"/>
    <w:rsid w:val="00FC70B9"/>
    <w:pPr>
      <w:spacing w:after="160" w:line="259" w:lineRule="auto"/>
    </w:pPr>
  </w:style>
  <w:style w:type="paragraph" w:customStyle="1" w:styleId="22F2850BFA414486B778BB7D79866257">
    <w:name w:val="22F2850BFA414486B778BB7D79866257"/>
    <w:rsid w:val="00FC70B9"/>
    <w:pPr>
      <w:spacing w:after="160" w:line="259" w:lineRule="auto"/>
    </w:pPr>
  </w:style>
  <w:style w:type="paragraph" w:customStyle="1" w:styleId="91F1F3E6A1294C3EB60B3CFB583705D0">
    <w:name w:val="91F1F3E6A1294C3EB60B3CFB583705D0"/>
    <w:rsid w:val="00476AE3"/>
    <w:pPr>
      <w:spacing w:after="160" w:line="259" w:lineRule="auto"/>
    </w:pPr>
  </w:style>
  <w:style w:type="paragraph" w:customStyle="1" w:styleId="491BC822084943C3808968D037120832">
    <w:name w:val="491BC822084943C3808968D037120832"/>
    <w:rsid w:val="00476AE3"/>
    <w:pPr>
      <w:spacing w:after="160" w:line="259" w:lineRule="auto"/>
    </w:pPr>
  </w:style>
  <w:style w:type="paragraph" w:customStyle="1" w:styleId="57E3B1366AFF4577951DB42FBBB021B6">
    <w:name w:val="57E3B1366AFF4577951DB42FBBB021B6"/>
    <w:rsid w:val="00476AE3"/>
    <w:pPr>
      <w:spacing w:after="160" w:line="259" w:lineRule="auto"/>
    </w:pPr>
  </w:style>
  <w:style w:type="paragraph" w:customStyle="1" w:styleId="0AF6BFC4F90B45B481230200402B0F9B">
    <w:name w:val="0AF6BFC4F90B45B481230200402B0F9B"/>
    <w:rsid w:val="00476AE3"/>
    <w:pPr>
      <w:spacing w:after="160" w:line="259" w:lineRule="auto"/>
    </w:pPr>
  </w:style>
  <w:style w:type="paragraph" w:customStyle="1" w:styleId="D2F12391AF964525B7E367DF88569095">
    <w:name w:val="D2F12391AF964525B7E367DF88569095"/>
    <w:rsid w:val="00476AE3"/>
    <w:pPr>
      <w:spacing w:after="160" w:line="259" w:lineRule="auto"/>
    </w:pPr>
  </w:style>
  <w:style w:type="paragraph" w:customStyle="1" w:styleId="15D5F1772BEA44979FD30EEE4E09D53B">
    <w:name w:val="15D5F1772BEA44979FD30EEE4E09D53B"/>
    <w:rsid w:val="00476AE3"/>
    <w:pPr>
      <w:spacing w:after="160" w:line="259" w:lineRule="auto"/>
    </w:pPr>
  </w:style>
  <w:style w:type="paragraph" w:customStyle="1" w:styleId="EE272FA16FCD4A40BCD9E917740A897D">
    <w:name w:val="EE272FA16FCD4A40BCD9E917740A897D"/>
    <w:rsid w:val="00476AE3"/>
    <w:pPr>
      <w:spacing w:after="160" w:line="259" w:lineRule="auto"/>
    </w:pPr>
  </w:style>
  <w:style w:type="paragraph" w:customStyle="1" w:styleId="C512EC62F5EC4C148D2F679D57D4C87C">
    <w:name w:val="C512EC62F5EC4C148D2F679D57D4C87C"/>
    <w:rsid w:val="00476AE3"/>
    <w:pPr>
      <w:spacing w:after="160" w:line="259" w:lineRule="auto"/>
    </w:pPr>
  </w:style>
  <w:style w:type="paragraph" w:customStyle="1" w:styleId="B1A84970D5CB47CB8ADE41F071213958">
    <w:name w:val="B1A84970D5CB47CB8ADE41F071213958"/>
    <w:rsid w:val="00476AE3"/>
    <w:pPr>
      <w:spacing w:after="160" w:line="259" w:lineRule="auto"/>
    </w:pPr>
  </w:style>
  <w:style w:type="paragraph" w:customStyle="1" w:styleId="EDA52293A6EB40AB9CBE3B1496A7216F">
    <w:name w:val="EDA52293A6EB40AB9CBE3B1496A7216F"/>
    <w:rsid w:val="00476AE3"/>
    <w:pPr>
      <w:spacing w:after="160" w:line="259" w:lineRule="auto"/>
    </w:pPr>
  </w:style>
  <w:style w:type="paragraph" w:customStyle="1" w:styleId="C6FF03AA11CD476E95E84919CC2F71FB">
    <w:name w:val="C6FF03AA11CD476E95E84919CC2F71FB"/>
    <w:rsid w:val="00476AE3"/>
    <w:pPr>
      <w:spacing w:after="160" w:line="259" w:lineRule="auto"/>
    </w:pPr>
  </w:style>
  <w:style w:type="paragraph" w:customStyle="1" w:styleId="2EB4E185FE0B4F169F005117D5D1DCA4">
    <w:name w:val="2EB4E185FE0B4F169F005117D5D1DCA4"/>
    <w:rsid w:val="00476AE3"/>
    <w:pPr>
      <w:spacing w:after="160" w:line="259" w:lineRule="auto"/>
    </w:pPr>
  </w:style>
  <w:style w:type="paragraph" w:customStyle="1" w:styleId="C2FAF7CA1DC94C15A26266EAF650147F">
    <w:name w:val="C2FAF7CA1DC94C15A26266EAF650147F"/>
    <w:rsid w:val="00476AE3"/>
    <w:pPr>
      <w:spacing w:after="160" w:line="259" w:lineRule="auto"/>
    </w:pPr>
  </w:style>
  <w:style w:type="paragraph" w:customStyle="1" w:styleId="4D5EF833A29F47BFA534BF7796B8AF81">
    <w:name w:val="4D5EF833A29F47BFA534BF7796B8AF81"/>
    <w:rsid w:val="003A64E1"/>
    <w:pPr>
      <w:spacing w:after="160" w:line="259" w:lineRule="auto"/>
    </w:pPr>
  </w:style>
  <w:style w:type="paragraph" w:customStyle="1" w:styleId="6EF50B80885A45F8A097EB6FEF3A4F79">
    <w:name w:val="6EF50B80885A45F8A097EB6FEF3A4F79"/>
    <w:rsid w:val="003A64E1"/>
    <w:pPr>
      <w:spacing w:after="160" w:line="259" w:lineRule="auto"/>
    </w:pPr>
  </w:style>
  <w:style w:type="paragraph" w:customStyle="1" w:styleId="3F6614D867134FA885A3221D07003278">
    <w:name w:val="3F6614D867134FA885A3221D07003278"/>
    <w:rsid w:val="003A64E1"/>
    <w:pPr>
      <w:spacing w:after="160" w:line="259" w:lineRule="auto"/>
    </w:pPr>
  </w:style>
  <w:style w:type="paragraph" w:customStyle="1" w:styleId="BC1D234079DA47F6B9A5A31788D1EF99">
    <w:name w:val="BC1D234079DA47F6B9A5A31788D1EF99"/>
    <w:rsid w:val="003A64E1"/>
    <w:pPr>
      <w:spacing w:after="160" w:line="259" w:lineRule="auto"/>
    </w:pPr>
  </w:style>
  <w:style w:type="paragraph" w:customStyle="1" w:styleId="6DC112A0A58E4D0A8A89FBB3A519F263">
    <w:name w:val="6DC112A0A58E4D0A8A89FBB3A519F263"/>
    <w:rsid w:val="00C61B0A"/>
    <w:pPr>
      <w:spacing w:after="160" w:line="259" w:lineRule="auto"/>
    </w:pPr>
  </w:style>
  <w:style w:type="paragraph" w:customStyle="1" w:styleId="EB586B7522744B4BAA510E0ABF4B5EAB">
    <w:name w:val="EB586B7522744B4BAA510E0ABF4B5EAB"/>
    <w:rsid w:val="00C61B0A"/>
    <w:pPr>
      <w:spacing w:after="160" w:line="259" w:lineRule="auto"/>
    </w:pPr>
  </w:style>
  <w:style w:type="paragraph" w:customStyle="1" w:styleId="5E89D92EC41F42D88B12BCBA23DEFB4C">
    <w:name w:val="5E89D92EC41F42D88B12BCBA23DEFB4C"/>
    <w:rsid w:val="00C61B0A"/>
    <w:pPr>
      <w:spacing w:after="160" w:line="259" w:lineRule="auto"/>
    </w:pPr>
  </w:style>
  <w:style w:type="paragraph" w:customStyle="1" w:styleId="588CB8D9F057427A9FC4F75C16E94122">
    <w:name w:val="588CB8D9F057427A9FC4F75C16E94122"/>
    <w:rsid w:val="00C61B0A"/>
    <w:pPr>
      <w:spacing w:after="160" w:line="259" w:lineRule="auto"/>
    </w:pPr>
  </w:style>
  <w:style w:type="paragraph" w:customStyle="1" w:styleId="380D4A77F50049F891654CA841416602">
    <w:name w:val="380D4A77F50049F891654CA841416602"/>
    <w:rsid w:val="00C61B0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601B2-AD8B-4185-86AD-C4D2408D6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5E0D7589</Template>
  <TotalTime>20</TotalTime>
  <Pages>18</Pages>
  <Words>7526</Words>
  <Characters>46012</Characters>
  <Application>Microsoft Office Word</Application>
  <DocSecurity>0</DocSecurity>
  <Lines>383</Lines>
  <Paragraphs>106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Tereza Majerníčková</dc:creator>
  <cp:lastModifiedBy>Ing. Radek Růžička</cp:lastModifiedBy>
  <cp:revision>4</cp:revision>
  <cp:lastPrinted>2017-06-14T09:12:00Z</cp:lastPrinted>
  <dcterms:created xsi:type="dcterms:W3CDTF">2019-07-01T12:46:00Z</dcterms:created>
  <dcterms:modified xsi:type="dcterms:W3CDTF">2019-07-24T14:38:00Z</dcterms:modified>
</cp:coreProperties>
</file>